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2CE1" w14:textId="26DBF810" w:rsidR="0028021E" w:rsidRPr="00823305" w:rsidRDefault="009F3854" w:rsidP="00264241">
      <w:pPr>
        <w:spacing w:after="0" w:line="240" w:lineRule="auto"/>
        <w:rPr>
          <w:rFonts w:ascii="Calibri" w:hAnsi="Calibri" w:cs="Calibri"/>
          <w:kern w:val="28"/>
        </w:rPr>
      </w:pPr>
      <w:r w:rsidRPr="0082330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886B83" wp14:editId="1ED942B9">
                <wp:simplePos x="0" y="0"/>
                <wp:positionH relativeFrom="margin">
                  <wp:posOffset>6494106</wp:posOffset>
                </wp:positionH>
                <wp:positionV relativeFrom="margin">
                  <wp:posOffset>-223935</wp:posOffset>
                </wp:positionV>
                <wp:extent cx="260350" cy="6278219"/>
                <wp:effectExtent l="0" t="0" r="6350" b="8890"/>
                <wp:wrapNone/>
                <wp:docPr id="13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62782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F1B01" id="Obdĺžnik 8" o:spid="_x0000_s1026" style="position:absolute;margin-left:511.35pt;margin-top:-17.65pt;width:20.5pt;height:494.3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" fillcolor="#92d050" stroked="f" strokeweight="2pt">
                <w10:wrap anchorx="margin" anchory="margin"/>
              </v:rect>
            </w:pict>
          </mc:Fallback>
        </mc:AlternateContent>
      </w:r>
      <w:r w:rsidRPr="0082330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A558D5" wp14:editId="414DDA71">
                <wp:simplePos x="0" y="0"/>
                <wp:positionH relativeFrom="margin">
                  <wp:posOffset>-208280</wp:posOffset>
                </wp:positionH>
                <wp:positionV relativeFrom="margin">
                  <wp:posOffset>-208280</wp:posOffset>
                </wp:positionV>
                <wp:extent cx="6887845" cy="9098280"/>
                <wp:effectExtent l="10795" t="10795" r="16510" b="15875"/>
                <wp:wrapNone/>
                <wp:docPr id="8" name="Obdĺžni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7845" cy="909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7797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1B0E8" id="Obdĺžnik 4" o:spid="_x0000_s1026" style="position:absolute;margin-left:-16.4pt;margin-top:-16.4pt;width:542.35pt;height:716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" filled="f" strokecolor="#77972f" strokeweight="1.5pt">
                <w10:wrap anchorx="margin" anchory="margin"/>
              </v:rect>
            </w:pict>
          </mc:Fallback>
        </mc:AlternateContent>
      </w:r>
      <w:r w:rsidR="008C7A04" w:rsidRPr="00823305">
        <w:rPr>
          <w:rFonts w:ascii="Calibri" w:hAnsi="Calibri" w:cs="Calibri"/>
          <w:noProof/>
        </w:rPr>
        <w:drawing>
          <wp:anchor distT="140208" distB="327787" distL="260604" distR="453390" simplePos="0" relativeHeight="251661312" behindDoc="1" locked="0" layoutInCell="1" allowOverlap="1" wp14:anchorId="623646A9" wp14:editId="03FD70CE">
            <wp:simplePos x="0" y="0"/>
            <wp:positionH relativeFrom="margin">
              <wp:posOffset>-194102</wp:posOffset>
            </wp:positionH>
            <wp:positionV relativeFrom="paragraph">
              <wp:posOffset>1302764</wp:posOffset>
            </wp:positionV>
            <wp:extent cx="6688800" cy="4111200"/>
            <wp:effectExtent l="19050" t="19050" r="17145" b="22860"/>
            <wp:wrapTight wrapText="bothSides">
              <wp:wrapPolygon edited="0">
                <wp:start x="-62" y="-100"/>
                <wp:lineTo x="-62" y="21620"/>
                <wp:lineTo x="21594" y="21620"/>
                <wp:lineTo x="21594" y="-100"/>
                <wp:lineTo x="-62" y="-100"/>
              </wp:wrapPolygon>
            </wp:wrapTight>
            <wp:docPr id="11" name="Obrázo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00" cy="4111200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A04">
        <w:rPr>
          <w:noProof/>
        </w:rPr>
        <w:drawing>
          <wp:inline distT="0" distB="0" distL="0" distR="0" wp14:anchorId="23F5B81A" wp14:editId="24A480E2">
            <wp:extent cx="2626242" cy="1052366"/>
            <wp:effectExtent l="0" t="0" r="3175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D7AEC" w14:textId="24F6673A" w:rsidR="0028021E" w:rsidRPr="00823305" w:rsidRDefault="002D56AF" w:rsidP="002C0862">
      <w:pPr>
        <w:spacing w:after="0" w:line="240" w:lineRule="auto"/>
        <w:jc w:val="both"/>
        <w:rPr>
          <w:rFonts w:ascii="Calibri" w:hAnsi="Calibri" w:cs="Calibri"/>
          <w:noProof/>
          <w:sz w:val="24"/>
          <w:szCs w:val="24"/>
        </w:rPr>
      </w:pPr>
      <w:r w:rsidRPr="0082330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C406BC" wp14:editId="058F5775">
                <wp:simplePos x="0" y="0"/>
                <wp:positionH relativeFrom="margin">
                  <wp:posOffset>6492316</wp:posOffset>
                </wp:positionH>
                <wp:positionV relativeFrom="margin">
                  <wp:posOffset>6038774</wp:posOffset>
                </wp:positionV>
                <wp:extent cx="260350" cy="2867558"/>
                <wp:effectExtent l="0" t="0" r="6350" b="9525"/>
                <wp:wrapNone/>
                <wp:docPr id="6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0" cy="2867558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E6B92" id="Obdĺžnik 9" o:spid="_x0000_s1026" style="position:absolute;margin-left:511.2pt;margin-top:475.5pt;width:20.5pt;height:225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" fillcolor="#f90" stroked="f">
                <w10:wrap anchorx="margin" anchory="margin"/>
              </v:rect>
            </w:pict>
          </mc:Fallback>
        </mc:AlternateContent>
      </w:r>
    </w:p>
    <w:p w14:paraId="6FFA011C" w14:textId="5A90BF2D" w:rsidR="00264241" w:rsidRPr="00CD7FD8" w:rsidRDefault="007035CD" w:rsidP="008C7A04">
      <w:pPr>
        <w:tabs>
          <w:tab w:val="left" w:pos="6463"/>
        </w:tabs>
        <w:spacing w:after="0" w:line="240" w:lineRule="auto"/>
        <w:jc w:val="both"/>
        <w:rPr>
          <w:rStyle w:val="Hypertextovprepojenie"/>
          <w:rFonts w:asciiTheme="minorHAnsi" w:hAnsiTheme="minorHAnsi" w:cstheme="minorHAnsi"/>
          <w:color w:val="auto"/>
          <w:sz w:val="20"/>
          <w:szCs w:val="20"/>
          <w:u w:val="none"/>
        </w:rPr>
      </w:pPr>
      <w:r w:rsidRPr="00823305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AB2B2B" wp14:editId="45238507">
                <wp:simplePos x="0" y="0"/>
                <wp:positionH relativeFrom="margin">
                  <wp:posOffset>-58003</wp:posOffset>
                </wp:positionH>
                <wp:positionV relativeFrom="margin">
                  <wp:posOffset>5435222</wp:posOffset>
                </wp:positionV>
                <wp:extent cx="6420485" cy="552734"/>
                <wp:effectExtent l="0" t="0" r="0" b="0"/>
                <wp:wrapNone/>
                <wp:docPr id="7" name="Textové po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8DD43" w14:textId="09B84FB2" w:rsidR="00C7698C" w:rsidRPr="007035CD" w:rsidRDefault="00C7698C" w:rsidP="00865C4F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Správa o trhu s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CB70FF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ov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oc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ím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 xml:space="preserve"> a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7035CD"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zelenin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50651F"/>
                                <w:sz w:val="56"/>
                                <w:szCs w:val="56"/>
                              </w:rPr>
                              <w:t>ou</w:t>
                            </w:r>
                          </w:p>
                          <w:p w14:paraId="152D3234" w14:textId="77777777" w:rsidR="00C7698C" w:rsidRPr="007035CD" w:rsidRDefault="00C7698C">
                            <w:pPr>
                              <w:rPr>
                                <w:rFonts w:asciiTheme="minorHAnsi" w:hAnsiTheme="minorHAnsi" w:cstheme="minorHAnsi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AB2B2B" id="_x0000_t202" coordsize="21600,21600" o:spt="202" path="m,l,21600r21600,l21600,xe">
                <v:stroke joinstyle="miter"/>
                <v:path gradientshapeok="t" o:connecttype="rect"/>
              </v:shapetype>
              <v:shape id="Textové pole 26" o:spid="_x0000_s1026" type="#_x0000_t202" style="position:absolute;left:0;text-align:left;margin-left:-4.55pt;margin-top:427.95pt;width:505.55pt;height:43.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" filled="f" stroked="f">
                <v:textbox>
                  <w:txbxContent>
                    <w:p w14:paraId="3D58DD43" w14:textId="09B84FB2" w:rsidR="00C7698C" w:rsidRPr="007035CD" w:rsidRDefault="00C7698C" w:rsidP="00865C4F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Správa o trhu s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 xml:space="preserve"> </w:t>
                      </w:r>
                      <w:r w:rsidRPr="00CB70FF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ov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oc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ím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 xml:space="preserve"> a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 xml:space="preserve"> </w:t>
                      </w:r>
                      <w:r w:rsidRPr="007035CD"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zelenin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50651F"/>
                          <w:sz w:val="56"/>
                          <w:szCs w:val="56"/>
                        </w:rPr>
                        <w:t>ou</w:t>
                      </w:r>
                    </w:p>
                    <w:p w14:paraId="152D3234" w14:textId="77777777" w:rsidR="00C7698C" w:rsidRPr="007035CD" w:rsidRDefault="00C7698C">
                      <w:pPr>
                        <w:rPr>
                          <w:rFonts w:asciiTheme="minorHAnsi" w:hAnsiTheme="minorHAnsi" w:cstheme="minorHAnsi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D7FD8" w:rsidRPr="008233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60E4018" wp14:editId="298FF02D">
                <wp:simplePos x="0" y="0"/>
                <wp:positionH relativeFrom="margin">
                  <wp:posOffset>3402320</wp:posOffset>
                </wp:positionH>
                <wp:positionV relativeFrom="margin">
                  <wp:posOffset>6006133</wp:posOffset>
                </wp:positionV>
                <wp:extent cx="3067685" cy="391795"/>
                <wp:effectExtent l="0" t="0" r="0" b="0"/>
                <wp:wrapNone/>
                <wp:docPr id="5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B2AA" w14:textId="60FC6F4C" w:rsidR="00C7698C" w:rsidRPr="00DE1807" w:rsidRDefault="003C7707" w:rsidP="00803774">
                            <w:pPr>
                              <w:pStyle w:val="Podtitul"/>
                              <w:jc w:val="right"/>
                              <w:rPr>
                                <w:rFonts w:asciiTheme="minorHAnsi" w:hAnsiTheme="minorHAnsi" w:cstheme="minorHAnsi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4</w:t>
                            </w:r>
                            <w:r w:rsidR="00796755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8</w:t>
                            </w:r>
                            <w:r w:rsidR="00C7698C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. týždeň 202</w:t>
                            </w:r>
                            <w:r w:rsidR="00AB031B">
                              <w:rPr>
                                <w:rFonts w:asciiTheme="minorHAnsi" w:hAnsiTheme="minorHAnsi" w:cstheme="minorHAnsi"/>
                                <w:b/>
                                <w:caps w:val="0"/>
                                <w:color w:val="FF9900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E4018" id="Textové pole 11" o:spid="_x0000_s1027" type="#_x0000_t202" style="position:absolute;left:0;text-align:left;margin-left:267.9pt;margin-top:472.9pt;width:241.55pt;height:30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" filled="f" stroked="f">
                <v:textbox>
                  <w:txbxContent>
                    <w:p w14:paraId="4867B2AA" w14:textId="60FC6F4C" w:rsidR="00C7698C" w:rsidRPr="00DE1807" w:rsidRDefault="003C7707" w:rsidP="00803774">
                      <w:pPr>
                        <w:pStyle w:val="Podtitul"/>
                        <w:jc w:val="right"/>
                        <w:rPr>
                          <w:rFonts w:asciiTheme="minorHAnsi" w:hAnsiTheme="minorHAnsi" w:cstheme="minorHAnsi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4</w:t>
                      </w:r>
                      <w:r w:rsidR="00796755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8</w:t>
                      </w:r>
                      <w:r w:rsidR="00C7698C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. týždeň 202</w:t>
                      </w:r>
                      <w:r w:rsidR="00AB031B">
                        <w:rPr>
                          <w:rFonts w:asciiTheme="minorHAnsi" w:hAnsiTheme="minorHAnsi" w:cstheme="minorHAnsi"/>
                          <w:b/>
                          <w:caps w:val="0"/>
                          <w:color w:val="FF9900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EEFF374" w14:textId="458FA3E3" w:rsidR="007035CD" w:rsidRDefault="007035CD" w:rsidP="007035CD">
      <w:pPr>
        <w:spacing w:after="0" w:line="240" w:lineRule="auto"/>
        <w:ind w:right="54"/>
        <w:jc w:val="right"/>
        <w:rPr>
          <w:rStyle w:val="Hypertextovprepojenie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328F27BD" w14:textId="6ACC5E6F" w:rsidR="00CD7FD8" w:rsidRDefault="00CD7FD8" w:rsidP="007035CD">
      <w:pPr>
        <w:spacing w:after="0" w:line="240" w:lineRule="auto"/>
        <w:ind w:right="54"/>
        <w:jc w:val="right"/>
        <w:rPr>
          <w:rStyle w:val="Hypertextovprepojenie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3D4FB9FE" w14:textId="77777777" w:rsidR="008C7A04" w:rsidRPr="00CD7FD8" w:rsidRDefault="008C7A04" w:rsidP="007035CD">
      <w:pPr>
        <w:spacing w:after="0" w:line="240" w:lineRule="auto"/>
        <w:ind w:right="54"/>
        <w:jc w:val="right"/>
        <w:rPr>
          <w:rStyle w:val="Hypertextovprepojenie"/>
          <w:rFonts w:asciiTheme="minorHAnsi" w:hAnsiTheme="minorHAnsi" w:cstheme="minorHAnsi"/>
          <w:color w:val="auto"/>
          <w:sz w:val="20"/>
          <w:szCs w:val="20"/>
          <w:u w:val="none"/>
        </w:rPr>
      </w:pPr>
    </w:p>
    <w:p w14:paraId="565BB614" w14:textId="648FF5E0" w:rsidR="0028021E" w:rsidRPr="00D52326" w:rsidRDefault="0028021E" w:rsidP="009B503D">
      <w:pPr>
        <w:spacing w:after="0" w:line="240" w:lineRule="auto"/>
        <w:ind w:right="54" w:firstLine="426"/>
        <w:jc w:val="right"/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</w:pPr>
      <w:r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 xml:space="preserve">Číslo </w:t>
      </w:r>
      <w:r w:rsidR="003C7707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1</w:t>
      </w:r>
      <w:r w:rsidR="00796755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</w:t>
      </w:r>
      <w:r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/20</w:t>
      </w:r>
      <w:r w:rsidR="005B6406"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</w:t>
      </w:r>
      <w:r w:rsidR="00855ABD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5</w:t>
      </w:r>
    </w:p>
    <w:p w14:paraId="176510BC" w14:textId="6CAB54C3" w:rsidR="0028021E" w:rsidRPr="00D52326" w:rsidRDefault="0028021E" w:rsidP="009B503D">
      <w:pPr>
        <w:spacing w:after="0" w:line="240" w:lineRule="auto"/>
        <w:ind w:right="54" w:firstLine="426"/>
        <w:jc w:val="right"/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</w:pPr>
      <w:r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 xml:space="preserve">Ročník </w:t>
      </w:r>
      <w:r w:rsidR="006D4DA0"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</w:t>
      </w:r>
      <w:r w:rsidR="00855ABD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5</w:t>
      </w:r>
      <w:r w:rsidRPr="00D52326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.</w:t>
      </w:r>
    </w:p>
    <w:p w14:paraId="1B3FAC41" w14:textId="034116B9" w:rsidR="00231110" w:rsidRPr="00D52326" w:rsidRDefault="0092607D" w:rsidP="008361C7">
      <w:pPr>
        <w:spacing w:after="0" w:line="240" w:lineRule="auto"/>
        <w:ind w:right="54" w:firstLine="426"/>
        <w:jc w:val="right"/>
        <w:rPr>
          <w:rFonts w:asciiTheme="minorHAnsi" w:hAnsiTheme="minorHAnsi" w:cstheme="minorHAnsi"/>
          <w:color w:val="4F6228"/>
          <w:sz w:val="28"/>
          <w:szCs w:val="28"/>
        </w:rPr>
      </w:pPr>
      <w:r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22</w:t>
      </w:r>
      <w:r w:rsidR="0028021E" w:rsidRPr="00780A94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.</w:t>
      </w:r>
      <w:r w:rsidR="008408FF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 xml:space="preserve"> </w:t>
      </w:r>
      <w:r w:rsidR="005F255E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1</w:t>
      </w:r>
      <w:r w:rsidR="00796755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</w:t>
      </w:r>
      <w:r w:rsidR="0028021E" w:rsidRPr="00780A94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. 20</w:t>
      </w:r>
      <w:r w:rsidR="005B6406" w:rsidRPr="00780A94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2</w:t>
      </w:r>
      <w:r w:rsidR="00855ABD">
        <w:rPr>
          <w:rStyle w:val="Hypertextovprepojenie"/>
          <w:rFonts w:asciiTheme="minorHAnsi" w:hAnsiTheme="minorHAnsi" w:cstheme="minorHAnsi"/>
          <w:color w:val="4F6228"/>
          <w:sz w:val="28"/>
          <w:szCs w:val="28"/>
          <w:u w:val="none"/>
        </w:rPr>
        <w:t>5</w:t>
      </w:r>
    </w:p>
    <w:p w14:paraId="74BFF6AD" w14:textId="77777777" w:rsidR="008A261B" w:rsidRPr="00D52326" w:rsidRDefault="008A261B" w:rsidP="004405E2">
      <w:pPr>
        <w:spacing w:after="0" w:line="240" w:lineRule="auto"/>
        <w:ind w:right="54"/>
        <w:jc w:val="right"/>
        <w:rPr>
          <w:rFonts w:asciiTheme="minorHAnsi" w:hAnsiTheme="minorHAnsi" w:cstheme="minorHAnsi"/>
          <w:color w:val="4F6228"/>
          <w:sz w:val="26"/>
          <w:szCs w:val="26"/>
        </w:rPr>
      </w:pPr>
    </w:p>
    <w:tbl>
      <w:tblPr>
        <w:tblStyle w:val="Mriekatabuky"/>
        <w:tblW w:w="4395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CD7FD8" w:rsidRPr="009B048F" w14:paraId="7CCE8592" w14:textId="77777777" w:rsidTr="00C81F8B">
        <w:trPr>
          <w:trHeight w:val="968"/>
        </w:trPr>
        <w:tc>
          <w:tcPr>
            <w:tcW w:w="4395" w:type="dxa"/>
            <w:vAlign w:val="center"/>
          </w:tcPr>
          <w:p w14:paraId="0333FF1C" w14:textId="1495131D" w:rsidR="00CD7FD8" w:rsidRPr="009B048F" w:rsidRDefault="00CD7FD8" w:rsidP="00C81F8B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244061" w:themeColor="accent1" w:themeShade="80"/>
                <w:sz w:val="20"/>
                <w:szCs w:val="20"/>
              </w:rPr>
            </w:pPr>
          </w:p>
        </w:tc>
      </w:tr>
      <w:tr w:rsidR="00CD7FD8" w:rsidRPr="009B048F" w14:paraId="577386B2" w14:textId="77777777" w:rsidTr="00C81F8B">
        <w:trPr>
          <w:trHeight w:val="436"/>
        </w:trPr>
        <w:tc>
          <w:tcPr>
            <w:tcW w:w="4395" w:type="dxa"/>
            <w:vAlign w:val="center"/>
          </w:tcPr>
          <w:p w14:paraId="19E73F49" w14:textId="7B4847EC" w:rsidR="00CD7FD8" w:rsidRPr="009B048F" w:rsidRDefault="00796755" w:rsidP="00796755">
            <w:pPr>
              <w:tabs>
                <w:tab w:val="right" w:pos="9356"/>
              </w:tabs>
              <w:spacing w:after="0" w:line="240" w:lineRule="auto"/>
              <w:ind w:left="-246"/>
              <w:jc w:val="right"/>
              <w:rPr>
                <w:rFonts w:ascii="Calibri" w:hAnsi="Calibri" w:cs="Calibri"/>
                <w:color w:val="244061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/>
                <w:sz w:val="26"/>
                <w:szCs w:val="26"/>
              </w:rPr>
              <w:t>Odbor obchodných mechanizmov a ATIS</w:t>
            </w:r>
          </w:p>
        </w:tc>
      </w:tr>
    </w:tbl>
    <w:p w14:paraId="2CC1A27D" w14:textId="48D7D586" w:rsidR="00953166" w:rsidRPr="00823305" w:rsidRDefault="0092607D" w:rsidP="00CD7FD8">
      <w:pPr>
        <w:spacing w:after="0" w:line="240" w:lineRule="auto"/>
        <w:ind w:right="57" w:firstLine="720"/>
        <w:rPr>
          <w:rStyle w:val="Hypertextovprepojenie"/>
          <w:rFonts w:asciiTheme="minorHAnsi" w:hAnsiTheme="minorHAnsi" w:cstheme="minorHAnsi"/>
          <w:color w:val="auto"/>
          <w:sz w:val="24"/>
          <w:szCs w:val="24"/>
        </w:rPr>
      </w:pPr>
      <w:hyperlink r:id="rId11" w:history="1"/>
      <w:r w:rsidR="00953166" w:rsidRPr="00823305">
        <w:rPr>
          <w:rStyle w:val="Hypertextovprepojenie"/>
          <w:rFonts w:asciiTheme="minorHAnsi" w:hAnsiTheme="minorHAnsi" w:cstheme="minorHAnsi"/>
          <w:color w:val="auto"/>
          <w:sz w:val="24"/>
          <w:szCs w:val="24"/>
        </w:rPr>
        <w:br w:type="page"/>
      </w:r>
    </w:p>
    <w:p w14:paraId="313C75EF" w14:textId="287EAC0B" w:rsidR="00217EFA" w:rsidRPr="00823305" w:rsidRDefault="00217EFA" w:rsidP="00217EFA">
      <w:pPr>
        <w:ind w:left="284"/>
        <w:rPr>
          <w:rFonts w:ascii="Calibri" w:hAnsi="Calibri" w:cs="Calibri"/>
          <w:b/>
          <w:sz w:val="28"/>
          <w:szCs w:val="28"/>
        </w:rPr>
      </w:pPr>
      <w:r w:rsidRPr="00BF4AB2">
        <w:rPr>
          <w:rFonts w:ascii="Calibri" w:hAnsi="Calibri" w:cs="Calibri"/>
          <w:b/>
          <w:sz w:val="32"/>
          <w:szCs w:val="32"/>
          <w:u w:val="single"/>
        </w:rPr>
        <w:lastRenderedPageBreak/>
        <w:t>V tomto čísle</w:t>
      </w:r>
    </w:p>
    <w:tbl>
      <w:tblPr>
        <w:tblStyle w:val="Mriekatabuky"/>
        <w:tblW w:w="9878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6"/>
        <w:gridCol w:w="9082"/>
      </w:tblGrid>
      <w:tr w:rsidR="006F6293" w:rsidRPr="00823305" w14:paraId="4DFA86FA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697C63AF" w14:textId="090EA294" w:rsidR="006F6293" w:rsidRPr="00C76AA8" w:rsidRDefault="00E7396A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3</w:t>
            </w:r>
            <w:r w:rsidR="006F6293"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vAlign w:val="center"/>
          </w:tcPr>
          <w:p w14:paraId="640925C3" w14:textId="77777777" w:rsidR="006F6293" w:rsidRPr="00134E83" w:rsidRDefault="0092607D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Aktuálny_vývoj_nákupných" w:history="1">
              <w:r w:rsidR="006F6293" w:rsidRPr="00134E83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Aktuálny vývoj cien zeleniny a </w:t>
              </w:r>
              <w:r w:rsidR="006F6293" w:rsidRPr="00134E83">
                <w:rPr>
                  <w:rStyle w:val="Hypertextovprepojenie"/>
                  <w:rFonts w:ascii="Calibri" w:hAnsi="Calibri" w:cs="Calibri"/>
                  <w:b/>
                  <w:color w:val="4F6228"/>
                  <w:sz w:val="28"/>
                  <w:szCs w:val="28"/>
                  <w:u w:val="none"/>
                </w:rPr>
                <w:t>zemiak</w:t>
              </w:r>
              <w:r w:rsidR="006F6293" w:rsidRPr="00134E83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ov od pestovateľov</w:t>
              </w:r>
            </w:hyperlink>
          </w:p>
        </w:tc>
      </w:tr>
      <w:tr w:rsidR="006F6293" w:rsidRPr="00823305" w14:paraId="547986EB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1F18F632" w14:textId="6B44F672" w:rsidR="006F6293" w:rsidRPr="00C76AA8" w:rsidRDefault="00E7396A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4</w:t>
            </w:r>
            <w:r w:rsidR="008F2F4F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vAlign w:val="center"/>
          </w:tcPr>
          <w:p w14:paraId="1BA999AF" w14:textId="77777777" w:rsidR="006F6293" w:rsidRPr="00134E83" w:rsidRDefault="0092607D" w:rsidP="00B11171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Aktuálny_vývoj_nákupných" w:history="1">
              <w:r w:rsidR="006F6293" w:rsidRPr="00134E83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Aktuálny vývoj cien ovocia od pestovateľov</w:t>
              </w:r>
            </w:hyperlink>
          </w:p>
        </w:tc>
      </w:tr>
      <w:tr w:rsidR="006F6293" w:rsidRPr="00823305" w14:paraId="0D3E4B0A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5539D5FD" w14:textId="220DEC54" w:rsidR="006F6293" w:rsidRPr="00C76AA8" w:rsidRDefault="00E7396A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4</w:t>
            </w:r>
            <w:r w:rsidR="006F6293"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vAlign w:val="center"/>
          </w:tcPr>
          <w:p w14:paraId="26D324FA" w14:textId="1BB1A85F" w:rsidR="006F6293" w:rsidRPr="00831042" w:rsidRDefault="0092607D" w:rsidP="00654B6B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Ceny_zeleniny_a" w:history="1">
              <w:r w:rsidR="006F6293" w:rsidRPr="0009336A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Ceny zeleniny, zemiakov a ovocia od výrobcov za </w:t>
              </w:r>
              <w:r w:rsidR="003C7707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4</w:t>
              </w:r>
              <w:r w:rsidR="00796755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8</w:t>
              </w:r>
              <w:r w:rsidR="006F6293" w:rsidRPr="0009336A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. týždeň 20</w:t>
              </w:r>
              <w:r w:rsidR="006F6293" w:rsidRPr="00831042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2</w:t>
              </w:r>
            </w:hyperlink>
            <w:r w:rsidR="00855ABD">
              <w:rPr>
                <w:rStyle w:val="Hypertextovprepojenie"/>
                <w:rFonts w:ascii="Calibri" w:hAnsi="Calibri" w:cs="Calibri"/>
                <w:b/>
                <w:color w:val="4F6228" w:themeColor="accent3" w:themeShade="80"/>
                <w:sz w:val="28"/>
                <w:szCs w:val="28"/>
                <w:u w:val="none"/>
              </w:rPr>
              <w:t>5</w:t>
            </w:r>
          </w:p>
        </w:tc>
      </w:tr>
      <w:tr w:rsidR="006F6293" w:rsidRPr="00823305" w14:paraId="5261158E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29D1654C" w14:textId="77777777" w:rsidR="006F6293" w:rsidRPr="00C76AA8" w:rsidRDefault="006F6293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5.</w:t>
            </w:r>
          </w:p>
        </w:tc>
        <w:tc>
          <w:tcPr>
            <w:tcW w:w="9082" w:type="dxa"/>
            <w:vAlign w:val="center"/>
          </w:tcPr>
          <w:p w14:paraId="6127E3F5" w14:textId="77777777" w:rsidR="006F6293" w:rsidRPr="00831042" w:rsidRDefault="0092607D" w:rsidP="00B11171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Aktuálny_vývoj_cien" w:history="1">
              <w:r w:rsidR="006F6293" w:rsidRPr="00831042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Aktuálny vývoj odbytových cien zeleniny a ovocia z veľkoobchodu</w:t>
              </w:r>
            </w:hyperlink>
          </w:p>
        </w:tc>
      </w:tr>
      <w:tr w:rsidR="006F6293" w:rsidRPr="00823305" w14:paraId="32C877ED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7184C379" w14:textId="77777777" w:rsidR="006F6293" w:rsidRPr="00C76AA8" w:rsidRDefault="006F6293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6.</w:t>
            </w:r>
          </w:p>
        </w:tc>
        <w:tc>
          <w:tcPr>
            <w:tcW w:w="9082" w:type="dxa"/>
            <w:vAlign w:val="center"/>
          </w:tcPr>
          <w:p w14:paraId="0D4BDF76" w14:textId="3250DE37" w:rsidR="006F6293" w:rsidRPr="00831042" w:rsidRDefault="0092607D" w:rsidP="00654B6B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Odbytové_ceny_zeleniny" w:history="1">
              <w:r w:rsidR="006F6293" w:rsidRPr="00831042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Odbytové ceny zeleniny z veľkoobchodu za</w:t>
              </w:r>
              <w:r w:rsidR="001D0B9A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 </w:t>
              </w:r>
              <w:r w:rsidR="003C7707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4</w:t>
              </w:r>
              <w:r w:rsidR="00796755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8</w:t>
              </w:r>
              <w:r w:rsidR="006F6293" w:rsidRPr="00831042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. týždeň 202</w:t>
              </w:r>
            </w:hyperlink>
            <w:r w:rsidR="00855ABD">
              <w:rPr>
                <w:rStyle w:val="Hypertextovprepojenie"/>
                <w:rFonts w:ascii="Calibri" w:hAnsi="Calibri" w:cs="Calibri"/>
                <w:b/>
                <w:color w:val="4F6228" w:themeColor="accent3" w:themeShade="80"/>
                <w:sz w:val="28"/>
                <w:szCs w:val="28"/>
                <w:u w:val="none"/>
              </w:rPr>
              <w:t>5</w:t>
            </w:r>
          </w:p>
        </w:tc>
      </w:tr>
      <w:tr w:rsidR="006F6293" w:rsidRPr="00823305" w14:paraId="3CB9A89B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4FAD9291" w14:textId="5637F2E4" w:rsidR="006F6293" w:rsidRPr="00C1054C" w:rsidRDefault="00831042" w:rsidP="00B11171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9</w:t>
            </w:r>
            <w:r w:rsidR="006F6293"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vAlign w:val="center"/>
          </w:tcPr>
          <w:p w14:paraId="50DCABDA" w14:textId="66C43F94" w:rsidR="006F6293" w:rsidRPr="00831042" w:rsidRDefault="0092607D" w:rsidP="00654B6B">
            <w:pPr>
              <w:spacing w:after="0" w:line="240" w:lineRule="auto"/>
              <w:ind w:left="33"/>
              <w:rPr>
                <w:rFonts w:cstheme="minorHAnsi"/>
                <w:b/>
                <w:color w:val="4F6228" w:themeColor="accent3" w:themeShade="80"/>
                <w:sz w:val="28"/>
                <w:szCs w:val="28"/>
              </w:rPr>
            </w:pPr>
            <w:hyperlink w:anchor="_Odbytové_ceny_ovocia" w:history="1">
              <w:r w:rsidR="006F6293" w:rsidRPr="00831042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>Odbytové ceny ovocia z veľkoobchodu za</w:t>
              </w:r>
              <w:r w:rsidR="008E1049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 </w:t>
              </w:r>
              <w:r w:rsidR="003C7707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>4</w:t>
              </w:r>
              <w:r w:rsidR="00796755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>8</w:t>
              </w:r>
              <w:r w:rsidR="00CB1423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>.</w:t>
              </w:r>
              <w:r w:rsidR="006F6293" w:rsidRPr="00831042">
                <w:rPr>
                  <w:rStyle w:val="Hypertextovprepojenie"/>
                  <w:rFonts w:cstheme="minorHAns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 týždeň 202</w:t>
              </w:r>
            </w:hyperlink>
            <w:r w:rsidR="00855ABD">
              <w:rPr>
                <w:rStyle w:val="Hypertextovprepojenie"/>
                <w:rFonts w:cstheme="minorHAnsi"/>
                <w:b/>
                <w:color w:val="4F6228" w:themeColor="accent3" w:themeShade="80"/>
                <w:sz w:val="28"/>
                <w:szCs w:val="28"/>
                <w:u w:val="none"/>
              </w:rPr>
              <w:t>5</w:t>
            </w:r>
          </w:p>
        </w:tc>
      </w:tr>
      <w:tr w:rsidR="006F6293" w:rsidRPr="00823305" w14:paraId="768E9424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3986170E" w14:textId="7DCB8AF2" w:rsidR="006F6293" w:rsidRPr="00C1054C" w:rsidRDefault="006F6293" w:rsidP="00C1054C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C1054C"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 xml:space="preserve">. </w:t>
            </w:r>
          </w:p>
        </w:tc>
        <w:tc>
          <w:tcPr>
            <w:tcW w:w="9082" w:type="dxa"/>
            <w:shd w:val="clear" w:color="auto" w:fill="auto"/>
            <w:vAlign w:val="center"/>
          </w:tcPr>
          <w:p w14:paraId="682F3845" w14:textId="77777777" w:rsidR="006F6293" w:rsidRPr="00C1054C" w:rsidRDefault="0092607D" w:rsidP="00B11171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Grafy_vývoja_cien" w:history="1">
              <w:r w:rsidR="006F6293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Grafy vývoja odbytových cien z veľkoobchodu</w:t>
              </w:r>
            </w:hyperlink>
          </w:p>
        </w:tc>
      </w:tr>
      <w:tr w:rsidR="006F6293" w:rsidRPr="00823305" w14:paraId="0A385201" w14:textId="77777777" w:rsidTr="00426C71">
        <w:trPr>
          <w:trHeight w:hRule="exact" w:val="792"/>
        </w:trPr>
        <w:tc>
          <w:tcPr>
            <w:tcW w:w="796" w:type="dxa"/>
            <w:vAlign w:val="center"/>
          </w:tcPr>
          <w:p w14:paraId="77059D9A" w14:textId="1363A8F2" w:rsidR="006F6293" w:rsidRPr="00C1054C" w:rsidRDefault="00C1054C" w:rsidP="003D59F7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3D59F7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2</w:t>
            </w:r>
            <w:r w:rsidR="006F6293"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shd w:val="clear" w:color="auto" w:fill="auto"/>
            <w:vAlign w:val="center"/>
          </w:tcPr>
          <w:p w14:paraId="2D7C077F" w14:textId="6CBE008D" w:rsidR="006F6293" w:rsidRPr="000D51C9" w:rsidRDefault="0092607D" w:rsidP="00CA1BD8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Spotrebiteľské_ceny_vybraných" w:history="1">
              <w:r w:rsidR="006F6293" w:rsidRPr="000D51C9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Spotrebiteľské ceny vybraných druhov zeleniny v SR v rokoch 202</w:t>
              </w:r>
              <w:r w:rsidR="00CB1423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4</w:t>
              </w:r>
              <w:r w:rsidR="006F6293" w:rsidRPr="000D51C9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 xml:space="preserve"> a 202</w:t>
              </w:r>
            </w:hyperlink>
            <w:r w:rsidR="00CB1423">
              <w:rPr>
                <w:rStyle w:val="Hypertextovprepojenie"/>
                <w:rFonts w:ascii="Calibri" w:hAnsi="Calibri" w:cs="Calibri"/>
                <w:b/>
                <w:color w:val="4F6228" w:themeColor="accent3" w:themeShade="80"/>
                <w:sz w:val="28"/>
                <w:szCs w:val="28"/>
                <w:u w:val="none"/>
              </w:rPr>
              <w:t>5</w:t>
            </w:r>
          </w:p>
        </w:tc>
      </w:tr>
      <w:tr w:rsidR="002912F8" w:rsidRPr="00823305" w14:paraId="41CCD97D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132717AD" w14:textId="726A30C5" w:rsidR="002912F8" w:rsidRPr="00C1054C" w:rsidRDefault="002912F8" w:rsidP="00414111">
            <w:pPr>
              <w:spacing w:after="0" w:line="240" w:lineRule="auto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414111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3</w:t>
            </w: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shd w:val="clear" w:color="auto" w:fill="auto"/>
            <w:vAlign w:val="center"/>
          </w:tcPr>
          <w:p w14:paraId="5DC3F64D" w14:textId="77A1898A" w:rsidR="002912F8" w:rsidRPr="00C1054C" w:rsidRDefault="0092607D" w:rsidP="002912F8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Ceny_zeleniny_a_1" w:history="1">
              <w:r w:rsidR="002912F8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Ceny zeleniny a ovocia v zahraničí</w:t>
              </w:r>
            </w:hyperlink>
          </w:p>
        </w:tc>
      </w:tr>
      <w:tr w:rsidR="002912F8" w:rsidRPr="00823305" w14:paraId="273A84BD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6AC0715D" w14:textId="531F046A" w:rsidR="002912F8" w:rsidRPr="00C1054C" w:rsidRDefault="002912F8" w:rsidP="002912F8">
            <w:pPr>
              <w:spacing w:after="0" w:line="240" w:lineRule="auto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414111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4</w:t>
            </w: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shd w:val="clear" w:color="auto" w:fill="auto"/>
            <w:vAlign w:val="center"/>
          </w:tcPr>
          <w:p w14:paraId="73C9FEA2" w14:textId="26650271" w:rsidR="002912F8" w:rsidRPr="00C1054C" w:rsidRDefault="0092607D" w:rsidP="002912F8">
            <w:pPr>
              <w:spacing w:after="0" w:line="240" w:lineRule="auto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Česká_republika" w:history="1">
              <w:r w:rsidR="002912F8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Česká republika</w:t>
              </w:r>
            </w:hyperlink>
          </w:p>
        </w:tc>
      </w:tr>
      <w:tr w:rsidR="002912F8" w:rsidRPr="00823305" w14:paraId="54F8265E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0B03121E" w14:textId="5FBA813E" w:rsidR="002912F8" w:rsidRPr="00C76AA8" w:rsidRDefault="002912F8" w:rsidP="002912F8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414111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5</w:t>
            </w:r>
            <w:r w:rsidRPr="00C1054C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shd w:val="clear" w:color="auto" w:fill="auto"/>
            <w:vAlign w:val="center"/>
          </w:tcPr>
          <w:p w14:paraId="0FDAB901" w14:textId="1011B213" w:rsidR="002912F8" w:rsidRPr="00C1054C" w:rsidRDefault="0092607D" w:rsidP="002912F8">
            <w:pPr>
              <w:spacing w:after="0" w:line="240" w:lineRule="auto"/>
              <w:ind w:left="33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  <w:hyperlink w:anchor="_Poľsko" w:history="1">
              <w:r w:rsidR="002912F8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Poľsko</w:t>
              </w:r>
            </w:hyperlink>
          </w:p>
        </w:tc>
      </w:tr>
      <w:tr w:rsidR="002912F8" w:rsidRPr="003D0503" w14:paraId="0541DBBF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5C791717" w14:textId="55A2D906" w:rsidR="002912F8" w:rsidRPr="003D0503" w:rsidRDefault="002912F8" w:rsidP="002912F8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  <w:highlight w:val="yellow"/>
              </w:rPr>
            </w:pPr>
            <w:r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1</w:t>
            </w:r>
            <w:r w:rsidR="00414111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6</w:t>
            </w:r>
            <w:r w:rsidRPr="00C76AA8"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  <w:t>.</w:t>
            </w:r>
          </w:p>
        </w:tc>
        <w:tc>
          <w:tcPr>
            <w:tcW w:w="9082" w:type="dxa"/>
            <w:vAlign w:val="center"/>
          </w:tcPr>
          <w:p w14:paraId="2C77A6AC" w14:textId="0708E736" w:rsidR="002912F8" w:rsidRPr="003D0503" w:rsidRDefault="0092607D" w:rsidP="002912F8">
            <w:pPr>
              <w:spacing w:after="0" w:line="240" w:lineRule="auto"/>
              <w:ind w:left="33"/>
              <w:rPr>
                <w:highlight w:val="yellow"/>
              </w:rPr>
            </w:pPr>
            <w:hyperlink w:anchor="_Maďarsko" w:history="1">
              <w:r w:rsidR="002912F8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M</w:t>
              </w:r>
              <w:r w:rsidR="002912F8" w:rsidRPr="00BE085D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aďars</w:t>
              </w:r>
              <w:r w:rsidR="002912F8" w:rsidRPr="00C1054C">
                <w:rPr>
                  <w:rStyle w:val="Hypertextovprepojenie"/>
                  <w:rFonts w:ascii="Calibri" w:hAnsi="Calibri" w:cs="Calibri"/>
                  <w:b/>
                  <w:color w:val="4F6228" w:themeColor="accent3" w:themeShade="80"/>
                  <w:sz w:val="28"/>
                  <w:szCs w:val="28"/>
                  <w:u w:val="none"/>
                </w:rPr>
                <w:t>ko</w:t>
              </w:r>
            </w:hyperlink>
          </w:p>
        </w:tc>
      </w:tr>
      <w:tr w:rsidR="00477902" w:rsidRPr="003D0503" w14:paraId="39BF5366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71A65F29" w14:textId="4DFBB4D3" w:rsidR="00477902" w:rsidRPr="00C76AA8" w:rsidRDefault="00477902" w:rsidP="002912F8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</w:rPr>
            </w:pPr>
          </w:p>
        </w:tc>
        <w:tc>
          <w:tcPr>
            <w:tcW w:w="9082" w:type="dxa"/>
            <w:vAlign w:val="center"/>
          </w:tcPr>
          <w:p w14:paraId="169DAB3F" w14:textId="2ADBD15D" w:rsidR="00477902" w:rsidRDefault="00477902" w:rsidP="002912F8">
            <w:pPr>
              <w:spacing w:after="0" w:line="240" w:lineRule="auto"/>
              <w:ind w:left="33"/>
            </w:pPr>
          </w:p>
        </w:tc>
      </w:tr>
      <w:tr w:rsidR="002912F8" w:rsidRPr="003D0503" w14:paraId="2DEB7E62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3377501E" w14:textId="6991E1E0" w:rsidR="002912F8" w:rsidRPr="003D0503" w:rsidRDefault="002912F8" w:rsidP="002912F8">
            <w:pPr>
              <w:spacing w:after="0" w:line="240" w:lineRule="auto"/>
              <w:ind w:left="34"/>
              <w:rPr>
                <w:rFonts w:ascii="Calibri" w:hAnsi="Calibri" w:cs="Calibri"/>
                <w:b/>
                <w:color w:val="4F6228" w:themeColor="accent3" w:themeShade="80"/>
                <w:sz w:val="28"/>
                <w:szCs w:val="28"/>
                <w:highlight w:val="yellow"/>
              </w:rPr>
            </w:pPr>
          </w:p>
        </w:tc>
        <w:tc>
          <w:tcPr>
            <w:tcW w:w="9082" w:type="dxa"/>
            <w:vAlign w:val="center"/>
          </w:tcPr>
          <w:p w14:paraId="03494BBF" w14:textId="2BF4CE0F" w:rsidR="002912F8" w:rsidRPr="003D0503" w:rsidRDefault="002912F8" w:rsidP="002912F8">
            <w:pPr>
              <w:spacing w:after="0" w:line="240" w:lineRule="auto"/>
              <w:ind w:left="33"/>
              <w:rPr>
                <w:highlight w:val="yellow"/>
              </w:rPr>
            </w:pPr>
          </w:p>
        </w:tc>
      </w:tr>
      <w:tr w:rsidR="002912F8" w:rsidRPr="00823305" w14:paraId="132308F0" w14:textId="77777777" w:rsidTr="00426C71">
        <w:trPr>
          <w:trHeight w:hRule="exact" w:val="622"/>
        </w:trPr>
        <w:tc>
          <w:tcPr>
            <w:tcW w:w="796" w:type="dxa"/>
            <w:vAlign w:val="center"/>
          </w:tcPr>
          <w:p w14:paraId="4A97D7E6" w14:textId="16D70C48" w:rsidR="002912F8" w:rsidRPr="003D0503" w:rsidRDefault="002912F8" w:rsidP="002912F8">
            <w:pPr>
              <w:ind w:left="33"/>
              <w:rPr>
                <w:rFonts w:ascii="Calibri" w:hAnsi="Calibri" w:cs="Calibri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9082" w:type="dxa"/>
            <w:vAlign w:val="center"/>
          </w:tcPr>
          <w:p w14:paraId="3E425E28" w14:textId="1C9332B5" w:rsidR="002912F8" w:rsidRPr="003D0503" w:rsidRDefault="002912F8" w:rsidP="002912F8">
            <w:pPr>
              <w:spacing w:after="0" w:line="240" w:lineRule="auto"/>
              <w:ind w:left="33"/>
              <w:rPr>
                <w:rFonts w:ascii="Calibri" w:hAnsi="Calibri" w:cs="Calibri"/>
                <w:b/>
                <w:sz w:val="28"/>
                <w:szCs w:val="28"/>
                <w:highlight w:val="yellow"/>
              </w:rPr>
            </w:pPr>
          </w:p>
        </w:tc>
      </w:tr>
    </w:tbl>
    <w:p w14:paraId="04133B51" w14:textId="342B57F8" w:rsidR="00B443AD" w:rsidRPr="00DE5F7D" w:rsidRDefault="00217EFA" w:rsidP="00DE5F7D">
      <w:pPr>
        <w:spacing w:after="0" w:line="240" w:lineRule="auto"/>
        <w:rPr>
          <w:rFonts w:asciiTheme="minorHAnsi" w:hAnsiTheme="minorHAnsi" w:cstheme="minorHAnsi"/>
          <w:b/>
          <w:caps/>
        </w:rPr>
      </w:pPr>
      <w:r w:rsidRPr="00823305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0" w:name="_Aktuálny_vývoj_nákupných"/>
      <w:bookmarkEnd w:id="0"/>
    </w:p>
    <w:p w14:paraId="0872949A" w14:textId="1C8060EE" w:rsidR="00736FAF" w:rsidRPr="00B443AD" w:rsidRDefault="00217EFA" w:rsidP="0018662F">
      <w:pPr>
        <w:pStyle w:val="Nadpis2"/>
        <w:spacing w:before="160" w:line="240" w:lineRule="auto"/>
        <w:rPr>
          <w:rFonts w:asciiTheme="minorHAnsi" w:hAnsiTheme="minorHAnsi" w:cstheme="minorHAnsi"/>
          <w:color w:val="336600"/>
          <w:sz w:val="28"/>
          <w:szCs w:val="28"/>
        </w:rPr>
      </w:pPr>
      <w:r w:rsidRPr="00B443AD">
        <w:rPr>
          <w:rFonts w:asciiTheme="minorHAnsi" w:hAnsiTheme="minorHAnsi" w:cstheme="minorHAnsi"/>
          <w:color w:val="336600"/>
          <w:sz w:val="28"/>
          <w:szCs w:val="28"/>
        </w:rPr>
        <w:lastRenderedPageBreak/>
        <w:t>Aktuálny vývoj cien</w:t>
      </w:r>
      <w:r w:rsidR="00736FAF" w:rsidRPr="00B443AD">
        <w:rPr>
          <w:rFonts w:asciiTheme="minorHAnsi" w:hAnsiTheme="minorHAnsi" w:cstheme="minorHAnsi"/>
          <w:color w:val="336600"/>
          <w:sz w:val="28"/>
          <w:szCs w:val="28"/>
        </w:rPr>
        <w:t xml:space="preserve"> zeleniny</w:t>
      </w:r>
      <w:r w:rsidR="001C3CFD" w:rsidRPr="00B443AD">
        <w:rPr>
          <w:rFonts w:asciiTheme="minorHAnsi" w:hAnsiTheme="minorHAnsi" w:cstheme="minorHAnsi"/>
          <w:color w:val="336600"/>
          <w:sz w:val="28"/>
          <w:szCs w:val="28"/>
        </w:rPr>
        <w:t xml:space="preserve"> a</w:t>
      </w:r>
      <w:r w:rsidR="005E01E6" w:rsidRPr="00B443AD">
        <w:rPr>
          <w:rFonts w:asciiTheme="minorHAnsi" w:hAnsiTheme="minorHAnsi" w:cstheme="minorHAnsi"/>
          <w:color w:val="336600"/>
          <w:sz w:val="28"/>
          <w:szCs w:val="28"/>
        </w:rPr>
        <w:t xml:space="preserve"> zemiakov</w:t>
      </w:r>
      <w:r w:rsidR="00736FAF" w:rsidRPr="00B443AD">
        <w:rPr>
          <w:rFonts w:asciiTheme="minorHAnsi" w:hAnsiTheme="minorHAnsi" w:cstheme="minorHAnsi"/>
          <w:color w:val="336600"/>
          <w:sz w:val="28"/>
          <w:szCs w:val="28"/>
        </w:rPr>
        <w:t xml:space="preserve"> od pestovateľov</w:t>
      </w:r>
    </w:p>
    <w:p w14:paraId="1ACBD76F" w14:textId="77777777" w:rsidR="00217EFA" w:rsidRPr="00B443AD" w:rsidRDefault="00217EFA" w:rsidP="00736FAF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</w:pPr>
    </w:p>
    <w:p w14:paraId="08200778" w14:textId="73155CC5" w:rsidR="00DE11E5" w:rsidRDefault="00DE11E5" w:rsidP="00DE11E5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  <w:r w:rsidRPr="008A38F0"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  <w:t>Zelenina</w:t>
      </w:r>
    </w:p>
    <w:p w14:paraId="1594F61E" w14:textId="77777777" w:rsidR="00963096" w:rsidRPr="008A38F0" w:rsidRDefault="00963096" w:rsidP="00DE11E5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</w:p>
    <w:p w14:paraId="4A2F7B7A" w14:textId="44BA2EA0" w:rsidR="00CF7B37" w:rsidRDefault="00DE11E5" w:rsidP="00DE11E5">
      <w:pPr>
        <w:tabs>
          <w:tab w:val="right" w:pos="9781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F7B37">
        <w:rPr>
          <w:rFonts w:asciiTheme="minorHAnsi" w:hAnsiTheme="minorHAnsi" w:cstheme="minorHAnsi"/>
          <w:sz w:val="24"/>
          <w:szCs w:val="24"/>
        </w:rPr>
        <w:t>Ponuka zeleniny z domácej produkcie bola v </w:t>
      </w:r>
      <w:r w:rsidR="00F44969">
        <w:rPr>
          <w:rFonts w:asciiTheme="minorHAnsi" w:hAnsiTheme="minorHAnsi" w:cstheme="minorHAnsi"/>
          <w:sz w:val="24"/>
          <w:szCs w:val="24"/>
        </w:rPr>
        <w:t>4</w:t>
      </w:r>
      <w:r w:rsidR="00A30705">
        <w:rPr>
          <w:rFonts w:asciiTheme="minorHAnsi" w:hAnsiTheme="minorHAnsi" w:cstheme="minorHAnsi"/>
          <w:sz w:val="24"/>
          <w:szCs w:val="24"/>
        </w:rPr>
        <w:t>8</w:t>
      </w:r>
      <w:r w:rsidRPr="00CF7B37">
        <w:rPr>
          <w:rFonts w:asciiTheme="minorHAnsi" w:hAnsiTheme="minorHAnsi" w:cstheme="minorHAnsi"/>
          <w:sz w:val="24"/>
          <w:szCs w:val="24"/>
        </w:rPr>
        <w:t>. týždni 202</w:t>
      </w:r>
      <w:r w:rsidR="00A01712" w:rsidRPr="00CF7B37">
        <w:rPr>
          <w:rFonts w:asciiTheme="minorHAnsi" w:hAnsiTheme="minorHAnsi" w:cstheme="minorHAnsi"/>
          <w:sz w:val="24"/>
          <w:szCs w:val="24"/>
        </w:rPr>
        <w:t>5</w:t>
      </w:r>
      <w:r w:rsidRPr="00CF7B37">
        <w:rPr>
          <w:rFonts w:asciiTheme="minorHAnsi" w:hAnsiTheme="minorHAnsi" w:cstheme="minorHAnsi"/>
          <w:sz w:val="24"/>
          <w:szCs w:val="24"/>
        </w:rPr>
        <w:t xml:space="preserve"> v priemere nižšia ako </w:t>
      </w:r>
      <w:r w:rsidR="00D85DF7" w:rsidRPr="00CF7B37">
        <w:rPr>
          <w:rFonts w:asciiTheme="minorHAnsi" w:hAnsiTheme="minorHAnsi" w:cstheme="minorHAnsi"/>
          <w:sz w:val="24"/>
          <w:szCs w:val="24"/>
        </w:rPr>
        <w:t>dopyt</w:t>
      </w:r>
      <w:r w:rsidRPr="00CF7B37">
        <w:rPr>
          <w:rFonts w:asciiTheme="minorHAnsi" w:hAnsiTheme="minorHAnsi" w:cstheme="minorHAnsi"/>
          <w:sz w:val="24"/>
          <w:szCs w:val="24"/>
        </w:rPr>
        <w:t>.</w:t>
      </w:r>
      <w:r w:rsidR="00605F01" w:rsidRPr="00CF7B3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7F6F4F7" w14:textId="59D8A834" w:rsidR="00CD34A8" w:rsidRDefault="00605F01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F7B37">
        <w:rPr>
          <w:rFonts w:asciiTheme="minorHAnsi" w:hAnsiTheme="minorHAnsi" w:cstheme="minorHAnsi"/>
          <w:sz w:val="24"/>
          <w:szCs w:val="24"/>
        </w:rPr>
        <w:t>Pri</w:t>
      </w:r>
      <w:r w:rsidR="00BF2413" w:rsidRPr="00CF7B37">
        <w:rPr>
          <w:rFonts w:asciiTheme="minorHAnsi" w:hAnsiTheme="minorHAnsi" w:cstheme="minorHAnsi"/>
          <w:sz w:val="24"/>
          <w:szCs w:val="24"/>
        </w:rPr>
        <w:t>e</w:t>
      </w:r>
      <w:r w:rsidRPr="00CF7B37">
        <w:rPr>
          <w:rFonts w:asciiTheme="minorHAnsi" w:hAnsiTheme="minorHAnsi" w:cstheme="minorHAnsi"/>
          <w:sz w:val="24"/>
          <w:szCs w:val="24"/>
        </w:rPr>
        <w:t>merná cen</w:t>
      </w:r>
      <w:r w:rsidR="00BF2413" w:rsidRPr="00CF7B37">
        <w:rPr>
          <w:rFonts w:asciiTheme="minorHAnsi" w:hAnsiTheme="minorHAnsi" w:cstheme="minorHAnsi"/>
          <w:sz w:val="24"/>
          <w:szCs w:val="24"/>
        </w:rPr>
        <w:t>a</w:t>
      </w:r>
      <w:r w:rsidRPr="00CF7B37">
        <w:rPr>
          <w:rFonts w:asciiTheme="minorHAnsi" w:hAnsiTheme="minorHAnsi" w:cstheme="minorHAnsi"/>
          <w:sz w:val="24"/>
          <w:szCs w:val="24"/>
        </w:rPr>
        <w:t xml:space="preserve"> </w:t>
      </w:r>
      <w:r w:rsidR="00587BBD">
        <w:rPr>
          <w:rFonts w:asciiTheme="minorHAnsi" w:hAnsiTheme="minorHAnsi" w:cstheme="minorHAnsi"/>
          <w:sz w:val="24"/>
          <w:szCs w:val="24"/>
        </w:rPr>
        <w:t>mrkvy</w:t>
      </w:r>
      <w:r w:rsidRPr="00CF7B37">
        <w:rPr>
          <w:rFonts w:asciiTheme="minorHAnsi" w:hAnsiTheme="minorHAnsi" w:cstheme="minorHAnsi"/>
          <w:sz w:val="24"/>
          <w:szCs w:val="24"/>
        </w:rPr>
        <w:t xml:space="preserve"> </w:t>
      </w:r>
      <w:r w:rsidR="00E7396A">
        <w:rPr>
          <w:rFonts w:asciiTheme="minorHAnsi" w:hAnsiTheme="minorHAnsi" w:cstheme="minorHAnsi"/>
          <w:sz w:val="24"/>
          <w:szCs w:val="24"/>
        </w:rPr>
        <w:t>dosiahla v </w:t>
      </w:r>
      <w:r w:rsidR="00F44969">
        <w:rPr>
          <w:rFonts w:asciiTheme="minorHAnsi" w:hAnsiTheme="minorHAnsi" w:cstheme="minorHAnsi"/>
          <w:sz w:val="24"/>
          <w:szCs w:val="24"/>
        </w:rPr>
        <w:t>4</w:t>
      </w:r>
      <w:r w:rsidR="00A30705">
        <w:rPr>
          <w:rFonts w:asciiTheme="minorHAnsi" w:hAnsiTheme="minorHAnsi" w:cstheme="minorHAnsi"/>
          <w:sz w:val="24"/>
          <w:szCs w:val="24"/>
        </w:rPr>
        <w:t>8</w:t>
      </w:r>
      <w:r w:rsidR="00E7396A">
        <w:rPr>
          <w:rFonts w:asciiTheme="minorHAnsi" w:hAnsiTheme="minorHAnsi" w:cstheme="minorHAnsi"/>
          <w:sz w:val="24"/>
          <w:szCs w:val="24"/>
        </w:rPr>
        <w:t>. týždni hodnotu</w:t>
      </w:r>
      <w:r w:rsidRPr="00CF7B37">
        <w:rPr>
          <w:rFonts w:asciiTheme="minorHAnsi" w:hAnsiTheme="minorHAnsi" w:cstheme="minorHAnsi"/>
          <w:sz w:val="24"/>
          <w:szCs w:val="24"/>
        </w:rPr>
        <w:t xml:space="preserve"> </w:t>
      </w:r>
      <w:r w:rsidR="001C236C">
        <w:rPr>
          <w:rFonts w:asciiTheme="minorHAnsi" w:hAnsiTheme="minorHAnsi" w:cstheme="minorHAnsi"/>
          <w:sz w:val="24"/>
          <w:szCs w:val="24"/>
        </w:rPr>
        <w:t>0</w:t>
      </w:r>
      <w:r w:rsidR="00933C01">
        <w:rPr>
          <w:rFonts w:asciiTheme="minorHAnsi" w:hAnsiTheme="minorHAnsi" w:cstheme="minorHAnsi"/>
          <w:sz w:val="24"/>
          <w:szCs w:val="24"/>
        </w:rPr>
        <w:t>,</w:t>
      </w:r>
      <w:r w:rsidR="00A30705">
        <w:rPr>
          <w:rFonts w:asciiTheme="minorHAnsi" w:hAnsiTheme="minorHAnsi" w:cstheme="minorHAnsi"/>
          <w:sz w:val="24"/>
          <w:szCs w:val="24"/>
        </w:rPr>
        <w:t>38</w:t>
      </w:r>
      <w:r w:rsidRPr="00CF7B37">
        <w:rPr>
          <w:rFonts w:asciiTheme="minorHAnsi" w:hAnsiTheme="minorHAnsi" w:cstheme="minorHAnsi"/>
          <w:sz w:val="24"/>
          <w:szCs w:val="24"/>
        </w:rPr>
        <w:t xml:space="preserve"> €/k</w:t>
      </w:r>
      <w:r w:rsidR="001C236C">
        <w:rPr>
          <w:rFonts w:asciiTheme="minorHAnsi" w:hAnsiTheme="minorHAnsi" w:cstheme="minorHAnsi"/>
          <w:sz w:val="24"/>
          <w:szCs w:val="24"/>
        </w:rPr>
        <w:t>g, čo je v porovnaní s</w:t>
      </w:r>
      <w:r w:rsidR="00933C01">
        <w:rPr>
          <w:rFonts w:asciiTheme="minorHAnsi" w:hAnsiTheme="minorHAnsi" w:cstheme="minorHAnsi"/>
          <w:sz w:val="24"/>
          <w:szCs w:val="24"/>
        </w:rPr>
        <w:t>o 4</w:t>
      </w:r>
      <w:r w:rsidR="00A30705">
        <w:rPr>
          <w:rFonts w:asciiTheme="minorHAnsi" w:hAnsiTheme="minorHAnsi" w:cstheme="minorHAnsi"/>
          <w:sz w:val="24"/>
          <w:szCs w:val="24"/>
        </w:rPr>
        <w:t>6</w:t>
      </w:r>
      <w:r w:rsidR="001C236C">
        <w:rPr>
          <w:rFonts w:asciiTheme="minorHAnsi" w:hAnsiTheme="minorHAnsi" w:cstheme="minorHAnsi"/>
          <w:sz w:val="24"/>
          <w:szCs w:val="24"/>
        </w:rPr>
        <w:t>. t</w:t>
      </w:r>
      <w:r w:rsidR="006053CB">
        <w:rPr>
          <w:rFonts w:asciiTheme="minorHAnsi" w:hAnsiTheme="minorHAnsi" w:cstheme="minorHAnsi"/>
          <w:sz w:val="24"/>
          <w:szCs w:val="24"/>
        </w:rPr>
        <w:t>ýždňom</w:t>
      </w:r>
      <w:r w:rsidR="001C236C">
        <w:rPr>
          <w:rFonts w:asciiTheme="minorHAnsi" w:hAnsiTheme="minorHAnsi" w:cstheme="minorHAnsi"/>
          <w:sz w:val="24"/>
          <w:szCs w:val="24"/>
        </w:rPr>
        <w:t xml:space="preserve"> 2025 </w:t>
      </w:r>
      <w:r w:rsidR="00A30705">
        <w:rPr>
          <w:rFonts w:asciiTheme="minorHAnsi" w:hAnsiTheme="minorHAnsi" w:cstheme="minorHAnsi"/>
          <w:sz w:val="24"/>
          <w:szCs w:val="24"/>
        </w:rPr>
        <w:t>pokles</w:t>
      </w:r>
      <w:r w:rsidR="00F44969">
        <w:rPr>
          <w:rFonts w:asciiTheme="minorHAnsi" w:hAnsiTheme="minorHAnsi" w:cstheme="minorHAnsi"/>
          <w:sz w:val="24"/>
          <w:szCs w:val="24"/>
        </w:rPr>
        <w:t xml:space="preserve"> </w:t>
      </w:r>
      <w:r w:rsidR="001C236C">
        <w:rPr>
          <w:rFonts w:asciiTheme="minorHAnsi" w:hAnsiTheme="minorHAnsi" w:cstheme="minorHAnsi"/>
          <w:sz w:val="24"/>
          <w:szCs w:val="24"/>
        </w:rPr>
        <w:t>o</w:t>
      </w:r>
      <w:r w:rsidR="00A30705">
        <w:rPr>
          <w:rFonts w:asciiTheme="minorHAnsi" w:hAnsiTheme="minorHAnsi" w:cstheme="minorHAnsi"/>
          <w:sz w:val="24"/>
          <w:szCs w:val="24"/>
        </w:rPr>
        <w:t> 4,9</w:t>
      </w:r>
      <w:r w:rsidR="001C236C">
        <w:rPr>
          <w:rFonts w:asciiTheme="minorHAnsi" w:hAnsiTheme="minorHAnsi" w:cstheme="minorHAnsi"/>
          <w:sz w:val="24"/>
          <w:szCs w:val="24"/>
        </w:rPr>
        <w:t xml:space="preserve"> %</w:t>
      </w:r>
      <w:r w:rsidR="00477902">
        <w:rPr>
          <w:rFonts w:asciiTheme="minorHAnsi" w:hAnsiTheme="minorHAnsi" w:cstheme="minorHAnsi"/>
          <w:sz w:val="24"/>
          <w:szCs w:val="24"/>
        </w:rPr>
        <w:t>.</w:t>
      </w:r>
    </w:p>
    <w:p w14:paraId="0D5E8416" w14:textId="44974A62" w:rsidR="004A795A" w:rsidRPr="00CF7B37" w:rsidRDefault="004A795A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933C01">
        <w:rPr>
          <w:rFonts w:asciiTheme="minorHAnsi" w:hAnsiTheme="minorHAnsi" w:cstheme="minorHAnsi"/>
          <w:sz w:val="24"/>
          <w:szCs w:val="24"/>
        </w:rPr>
        <w:t xml:space="preserve">etržlen mal priemernú cenu </w:t>
      </w:r>
      <w:r w:rsidR="00A30705">
        <w:rPr>
          <w:rFonts w:asciiTheme="minorHAnsi" w:hAnsiTheme="minorHAnsi" w:cstheme="minorHAnsi"/>
          <w:sz w:val="24"/>
          <w:szCs w:val="24"/>
        </w:rPr>
        <w:t>1,15</w:t>
      </w:r>
      <w:r w:rsidR="00933C01">
        <w:rPr>
          <w:rFonts w:asciiTheme="minorHAnsi" w:hAnsiTheme="minorHAnsi" w:cstheme="minorHAnsi"/>
          <w:sz w:val="24"/>
          <w:szCs w:val="24"/>
        </w:rPr>
        <w:t xml:space="preserve"> €/kg, oproti 4</w:t>
      </w:r>
      <w:r w:rsidR="00A30705">
        <w:rPr>
          <w:rFonts w:asciiTheme="minorHAnsi" w:hAnsiTheme="minorHAnsi" w:cstheme="minorHAnsi"/>
          <w:sz w:val="24"/>
          <w:szCs w:val="24"/>
        </w:rPr>
        <w:t>6</w:t>
      </w:r>
      <w:r w:rsidR="00933C01">
        <w:rPr>
          <w:rFonts w:asciiTheme="minorHAnsi" w:hAnsiTheme="minorHAnsi" w:cstheme="minorHAnsi"/>
          <w:sz w:val="24"/>
          <w:szCs w:val="24"/>
        </w:rPr>
        <w:t>. týždňu zaznamenal zvýšenie ceny o</w:t>
      </w:r>
      <w:r w:rsidR="00A30705">
        <w:rPr>
          <w:rFonts w:asciiTheme="minorHAnsi" w:hAnsiTheme="minorHAnsi" w:cstheme="minorHAnsi"/>
          <w:sz w:val="24"/>
          <w:szCs w:val="24"/>
        </w:rPr>
        <w:t> 5,8</w:t>
      </w:r>
      <w:r w:rsidR="001565AF">
        <w:rPr>
          <w:rFonts w:asciiTheme="minorHAnsi" w:hAnsiTheme="minorHAnsi" w:cstheme="minorHAnsi"/>
          <w:sz w:val="24"/>
          <w:szCs w:val="24"/>
        </w:rPr>
        <w:t xml:space="preserve"> </w:t>
      </w:r>
      <w:r w:rsidR="00933C01">
        <w:rPr>
          <w:rFonts w:asciiTheme="minorHAnsi" w:hAnsiTheme="minorHAnsi" w:cstheme="minorHAnsi"/>
          <w:sz w:val="24"/>
          <w:szCs w:val="24"/>
        </w:rPr>
        <w:t>%.</w:t>
      </w:r>
    </w:p>
    <w:p w14:paraId="04663522" w14:textId="6F1F3C65" w:rsidR="00BF2413" w:rsidRPr="00CF7B37" w:rsidRDefault="00587BBD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Cibuľa</w:t>
      </w:r>
      <w:r w:rsidR="00BF2413" w:rsidRPr="00CF7B37">
        <w:rPr>
          <w:rFonts w:asciiTheme="minorHAnsi" w:hAnsiTheme="minorHAnsi" w:cstheme="minorHAnsi"/>
          <w:sz w:val="24"/>
          <w:szCs w:val="24"/>
        </w:rPr>
        <w:t xml:space="preserve"> v porovnaní s</w:t>
      </w:r>
      <w:r w:rsidR="00933C01">
        <w:rPr>
          <w:rFonts w:asciiTheme="minorHAnsi" w:hAnsiTheme="minorHAnsi" w:cstheme="minorHAnsi"/>
          <w:sz w:val="24"/>
          <w:szCs w:val="24"/>
        </w:rPr>
        <w:t>o 4</w:t>
      </w:r>
      <w:r w:rsidR="00A30705">
        <w:rPr>
          <w:rFonts w:asciiTheme="minorHAnsi" w:hAnsiTheme="minorHAnsi" w:cstheme="minorHAnsi"/>
          <w:sz w:val="24"/>
          <w:szCs w:val="24"/>
        </w:rPr>
        <w:t>6</w:t>
      </w:r>
      <w:r w:rsidR="00BF2413" w:rsidRPr="00CF7B37">
        <w:rPr>
          <w:rFonts w:asciiTheme="minorHAnsi" w:hAnsiTheme="minorHAnsi" w:cstheme="minorHAnsi"/>
          <w:sz w:val="24"/>
          <w:szCs w:val="24"/>
        </w:rPr>
        <w:t>. týždňom 2025 z</w:t>
      </w:r>
      <w:r w:rsidR="00DF38E1">
        <w:rPr>
          <w:rFonts w:asciiTheme="minorHAnsi" w:hAnsiTheme="minorHAnsi" w:cstheme="minorHAnsi"/>
          <w:sz w:val="24"/>
          <w:szCs w:val="24"/>
        </w:rPr>
        <w:t>dražela</w:t>
      </w:r>
      <w:r w:rsidR="008537E9">
        <w:rPr>
          <w:rFonts w:asciiTheme="minorHAnsi" w:hAnsiTheme="minorHAnsi" w:cstheme="minorHAnsi"/>
          <w:sz w:val="24"/>
          <w:szCs w:val="24"/>
        </w:rPr>
        <w:t xml:space="preserve"> </w:t>
      </w:r>
      <w:r w:rsidR="00BF2413" w:rsidRPr="00CF7B37">
        <w:rPr>
          <w:rFonts w:asciiTheme="minorHAnsi" w:hAnsiTheme="minorHAnsi" w:cstheme="minorHAnsi"/>
          <w:sz w:val="24"/>
          <w:szCs w:val="24"/>
        </w:rPr>
        <w:t>o</w:t>
      </w:r>
      <w:r w:rsidR="00A30705">
        <w:rPr>
          <w:rFonts w:asciiTheme="minorHAnsi" w:hAnsiTheme="minorHAnsi" w:cstheme="minorHAnsi"/>
          <w:sz w:val="24"/>
          <w:szCs w:val="24"/>
        </w:rPr>
        <w:t> 2,5</w:t>
      </w:r>
      <w:r w:rsidR="00DF38E1">
        <w:rPr>
          <w:rFonts w:asciiTheme="minorHAnsi" w:hAnsiTheme="minorHAnsi" w:cstheme="minorHAnsi"/>
          <w:sz w:val="24"/>
          <w:szCs w:val="24"/>
        </w:rPr>
        <w:t xml:space="preserve"> </w:t>
      </w:r>
      <w:r w:rsidR="00BF2413" w:rsidRPr="00CF7B37">
        <w:rPr>
          <w:rFonts w:asciiTheme="minorHAnsi" w:hAnsiTheme="minorHAnsi" w:cstheme="minorHAnsi"/>
          <w:sz w:val="24"/>
          <w:szCs w:val="24"/>
        </w:rPr>
        <w:t xml:space="preserve">% na </w:t>
      </w:r>
      <w:r w:rsidR="001565AF">
        <w:rPr>
          <w:rFonts w:asciiTheme="minorHAnsi" w:hAnsiTheme="minorHAnsi" w:cstheme="minorHAnsi"/>
          <w:sz w:val="24"/>
          <w:szCs w:val="24"/>
        </w:rPr>
        <w:t xml:space="preserve">úroveň </w:t>
      </w:r>
      <w:r w:rsidR="00A30705">
        <w:rPr>
          <w:rFonts w:asciiTheme="minorHAnsi" w:hAnsiTheme="minorHAnsi" w:cstheme="minorHAnsi"/>
          <w:sz w:val="24"/>
          <w:szCs w:val="24"/>
        </w:rPr>
        <w:t>0,46</w:t>
      </w:r>
      <w:r w:rsidR="00BF2413" w:rsidRPr="00CF7B37">
        <w:rPr>
          <w:rFonts w:asciiTheme="minorHAnsi" w:hAnsiTheme="minorHAnsi" w:cstheme="minorHAnsi"/>
          <w:sz w:val="24"/>
          <w:szCs w:val="24"/>
        </w:rPr>
        <w:t xml:space="preserve"> €/kg. </w:t>
      </w:r>
    </w:p>
    <w:p w14:paraId="43348488" w14:textId="638F8FFE" w:rsidR="00D37D16" w:rsidRDefault="00CA6640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F7B37">
        <w:rPr>
          <w:rFonts w:asciiTheme="minorHAnsi" w:hAnsiTheme="minorHAnsi" w:cstheme="minorHAnsi"/>
          <w:bCs/>
          <w:sz w:val="24"/>
          <w:szCs w:val="24"/>
        </w:rPr>
        <w:t>V </w:t>
      </w:r>
      <w:r w:rsidR="00F44969">
        <w:rPr>
          <w:rFonts w:asciiTheme="minorHAnsi" w:hAnsiTheme="minorHAnsi" w:cstheme="minorHAnsi"/>
          <w:bCs/>
          <w:sz w:val="24"/>
          <w:szCs w:val="24"/>
        </w:rPr>
        <w:t>4</w:t>
      </w:r>
      <w:r w:rsidR="00A30705">
        <w:rPr>
          <w:rFonts w:asciiTheme="minorHAnsi" w:hAnsiTheme="minorHAnsi" w:cstheme="minorHAnsi"/>
          <w:bCs/>
          <w:sz w:val="24"/>
          <w:szCs w:val="24"/>
        </w:rPr>
        <w:t>8</w:t>
      </w:r>
      <w:r w:rsidRPr="00CF7B37">
        <w:rPr>
          <w:rFonts w:asciiTheme="minorHAnsi" w:hAnsiTheme="minorHAnsi" w:cstheme="minorHAnsi"/>
          <w:bCs/>
          <w:sz w:val="24"/>
          <w:szCs w:val="24"/>
        </w:rPr>
        <w:t>. týždni 202</w:t>
      </w:r>
      <w:r w:rsidR="008728C1" w:rsidRPr="00CF7B37">
        <w:rPr>
          <w:rFonts w:asciiTheme="minorHAnsi" w:hAnsiTheme="minorHAnsi" w:cstheme="minorHAnsi"/>
          <w:bCs/>
          <w:sz w:val="24"/>
          <w:szCs w:val="24"/>
        </w:rPr>
        <w:t>5</w:t>
      </w:r>
      <w:r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A795A">
        <w:rPr>
          <w:rFonts w:asciiTheme="minorHAnsi" w:hAnsiTheme="minorHAnsi" w:cstheme="minorHAnsi"/>
          <w:bCs/>
          <w:sz w:val="24"/>
          <w:szCs w:val="24"/>
        </w:rPr>
        <w:t xml:space="preserve">sa </w:t>
      </w:r>
      <w:r w:rsidR="001C236C">
        <w:rPr>
          <w:rFonts w:asciiTheme="minorHAnsi" w:hAnsiTheme="minorHAnsi" w:cstheme="minorHAnsi"/>
          <w:bCs/>
          <w:sz w:val="24"/>
          <w:szCs w:val="24"/>
        </w:rPr>
        <w:t>zemiaky pred</w:t>
      </w:r>
      <w:r w:rsidR="006329C3">
        <w:rPr>
          <w:rFonts w:asciiTheme="minorHAnsi" w:hAnsiTheme="minorHAnsi" w:cstheme="minorHAnsi"/>
          <w:bCs/>
          <w:sz w:val="24"/>
          <w:szCs w:val="24"/>
        </w:rPr>
        <w:t>ávali</w:t>
      </w:r>
      <w:r w:rsidR="001C236C">
        <w:rPr>
          <w:rFonts w:asciiTheme="minorHAnsi" w:hAnsiTheme="minorHAnsi" w:cstheme="minorHAnsi"/>
          <w:bCs/>
          <w:sz w:val="24"/>
          <w:szCs w:val="24"/>
        </w:rPr>
        <w:t xml:space="preserve"> za</w:t>
      </w:r>
      <w:r w:rsidR="006329C3">
        <w:rPr>
          <w:rFonts w:asciiTheme="minorHAnsi" w:hAnsiTheme="minorHAnsi" w:cstheme="minorHAnsi"/>
          <w:bCs/>
          <w:sz w:val="24"/>
          <w:szCs w:val="24"/>
        </w:rPr>
        <w:t xml:space="preserve"> priemernú odbytovú cenu</w:t>
      </w:r>
      <w:r w:rsidR="001C236C">
        <w:rPr>
          <w:rFonts w:asciiTheme="minorHAnsi" w:hAnsiTheme="minorHAnsi" w:cstheme="minorHAnsi"/>
          <w:bCs/>
          <w:sz w:val="24"/>
          <w:szCs w:val="24"/>
        </w:rPr>
        <w:t xml:space="preserve"> 0,</w:t>
      </w:r>
      <w:r w:rsidR="00DF38E1">
        <w:rPr>
          <w:rFonts w:asciiTheme="minorHAnsi" w:hAnsiTheme="minorHAnsi" w:cstheme="minorHAnsi"/>
          <w:bCs/>
          <w:sz w:val="24"/>
          <w:szCs w:val="24"/>
        </w:rPr>
        <w:t>4</w:t>
      </w:r>
      <w:r w:rsidR="00A30705">
        <w:rPr>
          <w:rFonts w:asciiTheme="minorHAnsi" w:hAnsiTheme="minorHAnsi" w:cstheme="minorHAnsi"/>
          <w:bCs/>
          <w:sz w:val="24"/>
          <w:szCs w:val="24"/>
        </w:rPr>
        <w:t>0</w:t>
      </w:r>
      <w:r w:rsidR="001C236C">
        <w:rPr>
          <w:rFonts w:asciiTheme="minorHAnsi" w:hAnsiTheme="minorHAnsi" w:cstheme="minorHAnsi"/>
          <w:bCs/>
          <w:sz w:val="24"/>
          <w:szCs w:val="24"/>
        </w:rPr>
        <w:t xml:space="preserve"> €/kg, 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>čo v porovnaní s</w:t>
      </w:r>
      <w:r w:rsidR="00933C01">
        <w:rPr>
          <w:rFonts w:asciiTheme="minorHAnsi" w:hAnsiTheme="minorHAnsi" w:cstheme="minorHAnsi"/>
          <w:bCs/>
          <w:sz w:val="24"/>
          <w:szCs w:val="24"/>
        </w:rPr>
        <w:t>o 4</w:t>
      </w:r>
      <w:r w:rsidR="00A30705">
        <w:rPr>
          <w:rFonts w:asciiTheme="minorHAnsi" w:hAnsiTheme="minorHAnsi" w:cstheme="minorHAnsi"/>
          <w:bCs/>
          <w:sz w:val="24"/>
          <w:szCs w:val="24"/>
        </w:rPr>
        <w:t>6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>. týždňom predstavoval</w:t>
      </w:r>
      <w:r w:rsidR="00253A2C" w:rsidRPr="00CF7B37">
        <w:rPr>
          <w:rFonts w:asciiTheme="minorHAnsi" w:hAnsiTheme="minorHAnsi" w:cstheme="minorHAnsi"/>
          <w:bCs/>
          <w:sz w:val="24"/>
          <w:szCs w:val="24"/>
        </w:rPr>
        <w:t>o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30705">
        <w:rPr>
          <w:rFonts w:asciiTheme="minorHAnsi" w:hAnsiTheme="minorHAnsi" w:cstheme="minorHAnsi"/>
          <w:bCs/>
          <w:sz w:val="24"/>
          <w:szCs w:val="24"/>
        </w:rPr>
        <w:t>pokles</w:t>
      </w:r>
      <w:r w:rsidR="001565AF">
        <w:rPr>
          <w:rFonts w:asciiTheme="minorHAnsi" w:hAnsiTheme="minorHAnsi" w:cstheme="minorHAnsi"/>
          <w:bCs/>
          <w:sz w:val="24"/>
          <w:szCs w:val="24"/>
        </w:rPr>
        <w:t xml:space="preserve"> o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30705">
        <w:rPr>
          <w:rFonts w:asciiTheme="minorHAnsi" w:hAnsiTheme="minorHAnsi" w:cstheme="minorHAnsi"/>
          <w:bCs/>
          <w:sz w:val="24"/>
          <w:szCs w:val="24"/>
        </w:rPr>
        <w:t>4</w:t>
      </w:r>
      <w:r w:rsidR="00933C01">
        <w:rPr>
          <w:rFonts w:asciiTheme="minorHAnsi" w:hAnsiTheme="minorHAnsi" w:cstheme="minorHAnsi"/>
          <w:bCs/>
          <w:sz w:val="24"/>
          <w:szCs w:val="24"/>
        </w:rPr>
        <w:t>,4</w:t>
      </w:r>
      <w:r w:rsidR="009A7B45"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>% (</w:t>
      </w:r>
      <w:r w:rsidR="001C236C">
        <w:rPr>
          <w:rFonts w:asciiTheme="minorHAnsi" w:hAnsiTheme="minorHAnsi" w:cstheme="minorHAnsi"/>
          <w:bCs/>
          <w:sz w:val="24"/>
          <w:szCs w:val="24"/>
        </w:rPr>
        <w:t>0</w:t>
      </w:r>
      <w:r w:rsidR="00EC1FBC">
        <w:rPr>
          <w:rFonts w:asciiTheme="minorHAnsi" w:hAnsiTheme="minorHAnsi" w:cstheme="minorHAnsi"/>
          <w:bCs/>
          <w:sz w:val="24"/>
          <w:szCs w:val="24"/>
        </w:rPr>
        <w:t>,</w:t>
      </w:r>
      <w:r w:rsidR="00933C01">
        <w:rPr>
          <w:rFonts w:asciiTheme="minorHAnsi" w:hAnsiTheme="minorHAnsi" w:cstheme="minorHAnsi"/>
          <w:bCs/>
          <w:sz w:val="24"/>
          <w:szCs w:val="24"/>
        </w:rPr>
        <w:t>41</w:t>
      </w:r>
      <w:r w:rsidR="00253A2C"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240C8" w:rsidRPr="00CF7B37">
        <w:rPr>
          <w:rFonts w:asciiTheme="minorHAnsi" w:hAnsiTheme="minorHAnsi" w:cstheme="minorHAnsi"/>
          <w:bCs/>
          <w:sz w:val="24"/>
          <w:szCs w:val="24"/>
        </w:rPr>
        <w:t>€/kg)</w:t>
      </w:r>
      <w:r w:rsidR="00253A2C" w:rsidRPr="00CF7B37">
        <w:rPr>
          <w:rFonts w:asciiTheme="minorHAnsi" w:hAnsiTheme="minorHAnsi" w:cstheme="minorHAnsi"/>
          <w:bCs/>
          <w:sz w:val="24"/>
          <w:szCs w:val="24"/>
        </w:rPr>
        <w:t>.</w:t>
      </w:r>
      <w:r w:rsidR="001226DB" w:rsidRPr="00CF7B3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53A2C" w:rsidRPr="00CF7B37">
        <w:rPr>
          <w:rFonts w:asciiTheme="minorHAnsi" w:hAnsiTheme="minorHAnsi" w:cstheme="minorHAnsi"/>
          <w:bCs/>
          <w:sz w:val="24"/>
          <w:szCs w:val="24"/>
        </w:rPr>
        <w:t>O</w:t>
      </w:r>
      <w:r w:rsidR="005B3E63" w:rsidRPr="00CF7B37">
        <w:rPr>
          <w:rFonts w:asciiTheme="minorHAnsi" w:hAnsiTheme="minorHAnsi" w:cstheme="minorHAnsi"/>
          <w:bCs/>
          <w:sz w:val="24"/>
          <w:szCs w:val="24"/>
        </w:rPr>
        <w:t xml:space="preserve">proti </w:t>
      </w:r>
      <w:r w:rsidR="008728C1" w:rsidRPr="00CF7B37">
        <w:rPr>
          <w:rFonts w:asciiTheme="minorHAnsi" w:hAnsiTheme="minorHAnsi" w:cstheme="minorHAnsi"/>
          <w:bCs/>
          <w:sz w:val="24"/>
          <w:szCs w:val="24"/>
        </w:rPr>
        <w:t xml:space="preserve">rovnakému obdobiu minulého roka </w:t>
      </w:r>
      <w:r w:rsidR="001226DB" w:rsidRPr="00CF7B37">
        <w:rPr>
          <w:rFonts w:asciiTheme="minorHAnsi" w:hAnsiTheme="minorHAnsi" w:cstheme="minorHAnsi"/>
          <w:bCs/>
          <w:sz w:val="24"/>
          <w:szCs w:val="24"/>
        </w:rPr>
        <w:t xml:space="preserve">cena </w:t>
      </w:r>
      <w:r w:rsidR="001C236C">
        <w:rPr>
          <w:rFonts w:asciiTheme="minorHAnsi" w:hAnsiTheme="minorHAnsi" w:cstheme="minorHAnsi"/>
          <w:bCs/>
          <w:sz w:val="24"/>
          <w:szCs w:val="24"/>
        </w:rPr>
        <w:t>zemiakov klesla</w:t>
      </w:r>
      <w:r w:rsidR="001226DB" w:rsidRPr="00CF7B37">
        <w:rPr>
          <w:rFonts w:asciiTheme="minorHAnsi" w:hAnsiTheme="minorHAnsi" w:cstheme="minorHAnsi"/>
          <w:bCs/>
          <w:sz w:val="24"/>
          <w:szCs w:val="24"/>
        </w:rPr>
        <w:t xml:space="preserve"> o</w:t>
      </w:r>
      <w:r w:rsidR="00A30705">
        <w:rPr>
          <w:rFonts w:asciiTheme="minorHAnsi" w:hAnsiTheme="minorHAnsi" w:cstheme="minorHAnsi"/>
          <w:bCs/>
          <w:sz w:val="24"/>
          <w:szCs w:val="24"/>
        </w:rPr>
        <w:t> 14,6</w:t>
      </w:r>
      <w:r w:rsidR="00E75A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728C1" w:rsidRPr="00CF7B37">
        <w:rPr>
          <w:rFonts w:asciiTheme="minorHAnsi" w:hAnsiTheme="minorHAnsi" w:cstheme="minorHAnsi"/>
          <w:bCs/>
          <w:sz w:val="24"/>
          <w:szCs w:val="24"/>
        </w:rPr>
        <w:t>%</w:t>
      </w:r>
      <w:r w:rsidR="00944421" w:rsidRPr="00CF7B37">
        <w:rPr>
          <w:rFonts w:asciiTheme="minorHAnsi" w:hAnsiTheme="minorHAnsi" w:cstheme="minorHAnsi"/>
          <w:bCs/>
          <w:sz w:val="24"/>
          <w:szCs w:val="24"/>
        </w:rPr>
        <w:t>.</w:t>
      </w:r>
    </w:p>
    <w:p w14:paraId="65CA065F" w14:textId="1FA59C07" w:rsidR="00933C01" w:rsidRDefault="00A30705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Biela hlávková kapusta dosiahla v sledovanom týždni priemernú predajnú cenu 0,34</w:t>
      </w:r>
      <w:r w:rsidR="00E75AA6">
        <w:rPr>
          <w:rFonts w:asciiTheme="minorHAnsi" w:hAnsiTheme="minorHAnsi" w:cstheme="minorHAnsi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sz w:val="24"/>
          <w:szCs w:val="24"/>
        </w:rPr>
        <w:t xml:space="preserve">€/kg a v porovnaní so 46. týždňom </w:t>
      </w:r>
      <w:r w:rsidR="00E75AA6">
        <w:rPr>
          <w:rFonts w:asciiTheme="minorHAnsi" w:hAnsiTheme="minorHAnsi" w:cstheme="minorHAnsi"/>
          <w:bCs/>
          <w:sz w:val="24"/>
          <w:szCs w:val="24"/>
        </w:rPr>
        <w:t xml:space="preserve">si </w:t>
      </w:r>
      <w:r>
        <w:rPr>
          <w:rFonts w:asciiTheme="minorHAnsi" w:hAnsiTheme="minorHAnsi" w:cstheme="minorHAnsi"/>
          <w:bCs/>
          <w:sz w:val="24"/>
          <w:szCs w:val="24"/>
        </w:rPr>
        <w:t>svoju cenu udržala na rovnakej úrovni.</w:t>
      </w:r>
    </w:p>
    <w:p w14:paraId="269C6431" w14:textId="77777777" w:rsidR="00F60DA5" w:rsidRDefault="00F60DA5" w:rsidP="008D2BB5">
      <w:pPr>
        <w:tabs>
          <w:tab w:val="right" w:pos="9781"/>
        </w:tabs>
        <w:spacing w:before="40" w:after="0" w:line="240" w:lineRule="auto"/>
        <w:ind w:firstLine="284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6EDCB1" w14:textId="57A4E32D" w:rsidR="00963096" w:rsidRPr="00CF7B37" w:rsidRDefault="00DE11E5" w:rsidP="00DE11E5">
      <w:pPr>
        <w:tabs>
          <w:tab w:val="right" w:pos="9781"/>
        </w:tabs>
        <w:spacing w:before="100" w:after="0" w:line="240" w:lineRule="auto"/>
        <w:jc w:val="both"/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</w:pPr>
      <w:r w:rsidRPr="00CF7B37">
        <w:rPr>
          <w:rFonts w:asciiTheme="minorHAnsi" w:hAnsiTheme="minorHAnsi" w:cstheme="minorHAnsi"/>
          <w:b/>
          <w:color w:val="4F6228"/>
          <w:sz w:val="24"/>
          <w:szCs w:val="24"/>
          <w:u w:val="single"/>
        </w:rPr>
        <w:t>Ovocie</w:t>
      </w:r>
    </w:p>
    <w:p w14:paraId="113EA744" w14:textId="77777777" w:rsidR="00D14D60" w:rsidRPr="003B22D0" w:rsidRDefault="00D14D60" w:rsidP="00DE11E5">
      <w:pPr>
        <w:tabs>
          <w:tab w:val="right" w:pos="9781"/>
        </w:tabs>
        <w:spacing w:before="100" w:after="0" w:line="240" w:lineRule="auto"/>
        <w:jc w:val="both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</w:p>
    <w:p w14:paraId="4DDC55C0" w14:textId="42F779EE" w:rsidR="00F60DA5" w:rsidRDefault="007520C7" w:rsidP="00A30705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F7B37">
        <w:rPr>
          <w:rFonts w:asciiTheme="minorHAnsi" w:hAnsiTheme="minorHAnsi" w:cstheme="minorHAnsi"/>
          <w:sz w:val="24"/>
          <w:szCs w:val="24"/>
        </w:rPr>
        <w:t>V </w:t>
      </w:r>
      <w:r w:rsidR="00F44969">
        <w:rPr>
          <w:rFonts w:asciiTheme="minorHAnsi" w:hAnsiTheme="minorHAnsi" w:cstheme="minorHAnsi"/>
          <w:sz w:val="24"/>
          <w:szCs w:val="24"/>
        </w:rPr>
        <w:t>4</w:t>
      </w:r>
      <w:r w:rsidR="00A30705">
        <w:rPr>
          <w:rFonts w:asciiTheme="minorHAnsi" w:hAnsiTheme="minorHAnsi" w:cstheme="minorHAnsi"/>
          <w:sz w:val="24"/>
          <w:szCs w:val="24"/>
        </w:rPr>
        <w:t>8</w:t>
      </w:r>
      <w:r w:rsidRPr="00CF7B37">
        <w:rPr>
          <w:rFonts w:asciiTheme="minorHAnsi" w:hAnsiTheme="minorHAnsi" w:cstheme="minorHAnsi"/>
          <w:sz w:val="24"/>
          <w:szCs w:val="24"/>
        </w:rPr>
        <w:t>. týždni</w:t>
      </w:r>
      <w:r w:rsidR="00F63E58" w:rsidRPr="00CF7B37">
        <w:rPr>
          <w:rFonts w:asciiTheme="minorHAnsi" w:hAnsiTheme="minorHAnsi" w:cstheme="minorHAnsi"/>
          <w:sz w:val="24"/>
          <w:szCs w:val="24"/>
        </w:rPr>
        <w:t xml:space="preserve"> 2025</w:t>
      </w:r>
      <w:r w:rsidRPr="00CF7B37">
        <w:rPr>
          <w:rFonts w:asciiTheme="minorHAnsi" w:hAnsiTheme="minorHAnsi" w:cstheme="minorHAnsi"/>
          <w:sz w:val="24"/>
          <w:szCs w:val="24"/>
        </w:rPr>
        <w:t xml:space="preserve"> boli na úrovni výrobcov v</w:t>
      </w:r>
      <w:r w:rsidR="00DF38E1">
        <w:rPr>
          <w:rFonts w:asciiTheme="minorHAnsi" w:hAnsiTheme="minorHAnsi" w:cstheme="minorHAnsi"/>
          <w:sz w:val="24"/>
          <w:szCs w:val="24"/>
        </w:rPr>
        <w:t> </w:t>
      </w:r>
      <w:r w:rsidRPr="00CF7B37">
        <w:rPr>
          <w:rFonts w:asciiTheme="minorHAnsi" w:hAnsiTheme="minorHAnsi" w:cstheme="minorHAnsi"/>
          <w:sz w:val="24"/>
          <w:szCs w:val="24"/>
        </w:rPr>
        <w:t>ponuke</w:t>
      </w:r>
      <w:r w:rsidR="00DF38E1">
        <w:rPr>
          <w:rFonts w:asciiTheme="minorHAnsi" w:hAnsiTheme="minorHAnsi" w:cstheme="minorHAnsi"/>
          <w:sz w:val="24"/>
          <w:szCs w:val="24"/>
        </w:rPr>
        <w:t xml:space="preserve"> predaja </w:t>
      </w:r>
      <w:r w:rsidR="00F44969">
        <w:rPr>
          <w:rFonts w:asciiTheme="minorHAnsi" w:hAnsiTheme="minorHAnsi" w:cstheme="minorHAnsi"/>
          <w:sz w:val="24"/>
          <w:szCs w:val="24"/>
        </w:rPr>
        <w:t xml:space="preserve">najmä </w:t>
      </w:r>
      <w:r w:rsidR="00DF38E1">
        <w:rPr>
          <w:rFonts w:asciiTheme="minorHAnsi" w:hAnsiTheme="minorHAnsi" w:cstheme="minorHAnsi"/>
          <w:sz w:val="24"/>
          <w:szCs w:val="24"/>
        </w:rPr>
        <w:t>jablk</w:t>
      </w:r>
      <w:r w:rsidR="00F44969">
        <w:rPr>
          <w:rFonts w:asciiTheme="minorHAnsi" w:hAnsiTheme="minorHAnsi" w:cstheme="minorHAnsi"/>
          <w:sz w:val="24"/>
          <w:szCs w:val="24"/>
        </w:rPr>
        <w:t>á</w:t>
      </w:r>
      <w:r w:rsidR="00E75AA6">
        <w:rPr>
          <w:rFonts w:asciiTheme="minorHAnsi" w:hAnsiTheme="minorHAnsi" w:cstheme="minorHAnsi"/>
          <w:sz w:val="24"/>
          <w:szCs w:val="24"/>
        </w:rPr>
        <w:t>, a to</w:t>
      </w:r>
      <w:r w:rsidR="00F44969">
        <w:rPr>
          <w:rFonts w:asciiTheme="minorHAnsi" w:hAnsiTheme="minorHAnsi" w:cstheme="minorHAnsi"/>
          <w:sz w:val="24"/>
          <w:szCs w:val="24"/>
        </w:rPr>
        <w:t xml:space="preserve"> rôzn</w:t>
      </w:r>
      <w:r w:rsidR="00E75AA6">
        <w:rPr>
          <w:rFonts w:asciiTheme="minorHAnsi" w:hAnsiTheme="minorHAnsi" w:cstheme="minorHAnsi"/>
          <w:sz w:val="24"/>
          <w:szCs w:val="24"/>
        </w:rPr>
        <w:t>e</w:t>
      </w:r>
      <w:r w:rsidR="00F44969">
        <w:rPr>
          <w:rFonts w:asciiTheme="minorHAnsi" w:hAnsiTheme="minorHAnsi" w:cstheme="minorHAnsi"/>
          <w:sz w:val="24"/>
          <w:szCs w:val="24"/>
        </w:rPr>
        <w:t xml:space="preserve"> odr</w:t>
      </w:r>
      <w:r w:rsidR="00E75AA6">
        <w:rPr>
          <w:rFonts w:asciiTheme="minorHAnsi" w:hAnsiTheme="minorHAnsi" w:cstheme="minorHAnsi"/>
          <w:sz w:val="24"/>
          <w:szCs w:val="24"/>
        </w:rPr>
        <w:t>o</w:t>
      </w:r>
      <w:r w:rsidR="00F44969">
        <w:rPr>
          <w:rFonts w:asciiTheme="minorHAnsi" w:hAnsiTheme="minorHAnsi" w:cstheme="minorHAnsi"/>
          <w:sz w:val="24"/>
          <w:szCs w:val="24"/>
        </w:rPr>
        <w:t>d</w:t>
      </w:r>
      <w:r w:rsidR="00E75AA6">
        <w:rPr>
          <w:rFonts w:asciiTheme="minorHAnsi" w:hAnsiTheme="minorHAnsi" w:cstheme="minorHAnsi"/>
          <w:sz w:val="24"/>
          <w:szCs w:val="24"/>
        </w:rPr>
        <w:t>y</w:t>
      </w:r>
      <w:r w:rsidR="00DF38E1">
        <w:rPr>
          <w:rFonts w:asciiTheme="minorHAnsi" w:hAnsiTheme="minorHAnsi" w:cstheme="minorHAnsi"/>
          <w:sz w:val="24"/>
          <w:szCs w:val="24"/>
        </w:rPr>
        <w:t>.</w:t>
      </w:r>
      <w:r w:rsidR="00A30705">
        <w:rPr>
          <w:rFonts w:asciiTheme="minorHAnsi" w:hAnsiTheme="minorHAnsi" w:cstheme="minorHAnsi"/>
          <w:sz w:val="24"/>
          <w:szCs w:val="24"/>
        </w:rPr>
        <w:t xml:space="preserve"> </w:t>
      </w:r>
      <w:r w:rsidR="00E75AA6">
        <w:rPr>
          <w:rFonts w:asciiTheme="minorHAnsi" w:hAnsiTheme="minorHAnsi" w:cstheme="minorHAnsi"/>
          <w:sz w:val="24"/>
          <w:szCs w:val="24"/>
        </w:rPr>
        <w:t>O</w:t>
      </w:r>
      <w:r w:rsidR="00FB3EB6">
        <w:rPr>
          <w:rFonts w:asciiTheme="minorHAnsi" w:hAnsiTheme="minorHAnsi" w:cstheme="minorHAnsi"/>
          <w:sz w:val="24"/>
          <w:szCs w:val="24"/>
        </w:rPr>
        <w:t xml:space="preserve">proti 46. týždňu 2025 najviac zdražela odroda 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Golden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Delicious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 xml:space="preserve"> v 1. 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>. (+18,0</w:t>
      </w:r>
      <w:r w:rsidR="00E75AA6">
        <w:rPr>
          <w:rFonts w:asciiTheme="minorHAnsi" w:hAnsiTheme="minorHAnsi" w:cstheme="minorHAnsi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sz w:val="24"/>
          <w:szCs w:val="24"/>
        </w:rPr>
        <w:t>%)</w:t>
      </w:r>
      <w:r w:rsidR="00E75AA6">
        <w:rPr>
          <w:rFonts w:asciiTheme="minorHAnsi" w:hAnsiTheme="minorHAnsi" w:cstheme="minorHAnsi"/>
          <w:sz w:val="24"/>
          <w:szCs w:val="24"/>
        </w:rPr>
        <w:t xml:space="preserve"> na</w:t>
      </w:r>
      <w:r w:rsidR="00FB3EB6">
        <w:rPr>
          <w:rFonts w:asciiTheme="minorHAnsi" w:hAnsiTheme="minorHAnsi" w:cstheme="minorHAnsi"/>
          <w:sz w:val="24"/>
          <w:szCs w:val="24"/>
        </w:rPr>
        <w:t xml:space="preserve"> 0,96 €/kg, odrody 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Pinova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 xml:space="preserve"> a 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Idared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 xml:space="preserve">, obe v 1. </w:t>
      </w:r>
      <w:proofErr w:type="spellStart"/>
      <w:r w:rsidR="00FB3EB6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FB3EB6">
        <w:rPr>
          <w:rFonts w:asciiTheme="minorHAnsi" w:hAnsiTheme="minorHAnsi" w:cstheme="minorHAnsi"/>
          <w:sz w:val="24"/>
          <w:szCs w:val="24"/>
        </w:rPr>
        <w:t>.</w:t>
      </w:r>
      <w:r w:rsidR="00E75AA6">
        <w:rPr>
          <w:rFonts w:asciiTheme="minorHAnsi" w:hAnsiTheme="minorHAnsi" w:cstheme="minorHAnsi"/>
          <w:sz w:val="24"/>
          <w:szCs w:val="24"/>
        </w:rPr>
        <w:t xml:space="preserve">, ktoré </w:t>
      </w:r>
      <w:r w:rsidR="00FB3EB6">
        <w:rPr>
          <w:rFonts w:asciiTheme="minorHAnsi" w:hAnsiTheme="minorHAnsi" w:cstheme="minorHAnsi"/>
          <w:sz w:val="24"/>
          <w:szCs w:val="24"/>
        </w:rPr>
        <w:t>svoju cenu zvýšili o 10,4</w:t>
      </w:r>
      <w:r w:rsidR="00E75AA6">
        <w:rPr>
          <w:rFonts w:asciiTheme="minorHAnsi" w:hAnsiTheme="minorHAnsi" w:cstheme="minorHAnsi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sz w:val="24"/>
          <w:szCs w:val="24"/>
        </w:rPr>
        <w:t>%, resp. 11,6</w:t>
      </w:r>
      <w:r w:rsidR="00E75AA6">
        <w:rPr>
          <w:rFonts w:asciiTheme="minorHAnsi" w:hAnsiTheme="minorHAnsi" w:cstheme="minorHAnsi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sz w:val="24"/>
          <w:szCs w:val="24"/>
        </w:rPr>
        <w:t xml:space="preserve">% na hodnotu 1,02 €/kg, resp. </w:t>
      </w:r>
      <w:r w:rsidR="00E75AA6">
        <w:rPr>
          <w:rFonts w:asciiTheme="minorHAnsi" w:hAnsiTheme="minorHAnsi" w:cstheme="minorHAnsi"/>
          <w:sz w:val="24"/>
          <w:szCs w:val="24"/>
        </w:rPr>
        <w:t xml:space="preserve">na </w:t>
      </w:r>
      <w:r w:rsidR="00FB3EB6">
        <w:rPr>
          <w:rFonts w:asciiTheme="minorHAnsi" w:hAnsiTheme="minorHAnsi" w:cstheme="minorHAnsi"/>
          <w:sz w:val="24"/>
          <w:szCs w:val="24"/>
        </w:rPr>
        <w:t>0,99 €/kg.</w:t>
      </w:r>
    </w:p>
    <w:p w14:paraId="7D3BB2A5" w14:textId="2659AF03" w:rsidR="000A5C6A" w:rsidRPr="00D81680" w:rsidRDefault="00B21EA0" w:rsidP="006D247F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 w:rsidR="00796755" w:rsidRPr="003A60DA">
        <w:rPr>
          <w:rFonts w:asciiTheme="minorHAnsi" w:hAnsiTheme="minorHAnsi" w:cstheme="minorHAnsi"/>
          <w:sz w:val="18"/>
          <w:szCs w:val="18"/>
        </w:rPr>
        <w:sym w:font="Symbol" w:char="F0D3"/>
      </w:r>
      <w:r w:rsidR="00796755" w:rsidRPr="003A60DA">
        <w:rPr>
          <w:rFonts w:asciiTheme="minorHAnsi" w:hAnsiTheme="minorHAnsi" w:cstheme="minorHAnsi"/>
          <w:sz w:val="18"/>
          <w:szCs w:val="18"/>
        </w:rPr>
        <w:t xml:space="preserve"> </w:t>
      </w:r>
      <w:r w:rsidR="00796755" w:rsidRPr="003A60DA">
        <w:rPr>
          <w:rFonts w:asciiTheme="minorHAnsi" w:hAnsiTheme="minorHAnsi" w:cstheme="minorHAnsi"/>
          <w:i/>
          <w:sz w:val="18"/>
          <w:szCs w:val="18"/>
        </w:rPr>
        <w:t>PPA –</w:t>
      </w:r>
      <w:r w:rsidR="00796755" w:rsidRPr="006A389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796755" w:rsidRPr="00D27D3B">
        <w:rPr>
          <w:rFonts w:asciiTheme="minorHAnsi" w:hAnsiTheme="minorHAnsi" w:cstheme="minorHAnsi"/>
          <w:i/>
          <w:sz w:val="18"/>
          <w:szCs w:val="18"/>
        </w:rPr>
        <w:t>Odbor obchodných mechanizmov a ATIS</w:t>
      </w:r>
    </w:p>
    <w:p w14:paraId="470B706F" w14:textId="2502B20E" w:rsidR="000A5C6A" w:rsidRDefault="000A5C6A" w:rsidP="006D247F">
      <w:pPr>
        <w:tabs>
          <w:tab w:val="right" w:pos="9923"/>
        </w:tabs>
        <w:spacing w:before="20" w:after="40"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</w:p>
    <w:p w14:paraId="1B836BBB" w14:textId="56E88F5A" w:rsidR="00B27AB4" w:rsidRDefault="00ED1904" w:rsidP="00885B9A">
      <w:pPr>
        <w:tabs>
          <w:tab w:val="right" w:pos="9923"/>
        </w:tabs>
        <w:spacing w:before="20" w:after="40" w:line="240" w:lineRule="auto"/>
        <w:jc w:val="both"/>
        <w:rPr>
          <w:rFonts w:ascii="Calibri" w:hAnsi="Calibri" w:cs="Calibri"/>
          <w:b/>
          <w:color w:val="336600"/>
          <w:sz w:val="28"/>
          <w:szCs w:val="28"/>
        </w:rPr>
      </w:pPr>
      <w:r w:rsidRPr="00ED1904">
        <w:rPr>
          <w:noProof/>
        </w:rPr>
        <w:drawing>
          <wp:inline distT="0" distB="0" distL="0" distR="0" wp14:anchorId="66C286BC" wp14:editId="11D254D9">
            <wp:extent cx="6336030" cy="3746500"/>
            <wp:effectExtent l="0" t="0" r="7620" b="635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A41" w:rsidRPr="000A5C6A">
        <w:rPr>
          <w:rFonts w:asciiTheme="minorHAnsi" w:hAnsiTheme="minorHAnsi" w:cstheme="minorHAnsi"/>
          <w:sz w:val="18"/>
          <w:szCs w:val="18"/>
        </w:rPr>
        <w:br w:type="page"/>
      </w:r>
      <w:r w:rsidR="00B27AB4" w:rsidRPr="000B0492">
        <w:rPr>
          <w:rFonts w:ascii="Calibri" w:hAnsi="Calibri" w:cs="Calibri"/>
          <w:b/>
          <w:color w:val="336600"/>
          <w:sz w:val="28"/>
          <w:szCs w:val="28"/>
        </w:rPr>
        <w:lastRenderedPageBreak/>
        <w:t>Ceny zeleniny</w:t>
      </w:r>
      <w:r w:rsidR="007B283C" w:rsidRPr="000B0492">
        <w:rPr>
          <w:rFonts w:ascii="Calibri" w:hAnsi="Calibri" w:cs="Calibri"/>
          <w:b/>
          <w:color w:val="336600"/>
          <w:sz w:val="28"/>
          <w:szCs w:val="28"/>
        </w:rPr>
        <w:t>, zemiakov</w:t>
      </w:r>
      <w:r w:rsidR="00B27AB4" w:rsidRPr="000B0492">
        <w:rPr>
          <w:rFonts w:ascii="Calibri" w:hAnsi="Calibri" w:cs="Calibri"/>
          <w:b/>
          <w:color w:val="336600"/>
          <w:sz w:val="28"/>
          <w:szCs w:val="28"/>
        </w:rPr>
        <w:t xml:space="preserve"> a</w:t>
      </w:r>
      <w:r w:rsidR="00217EFA" w:rsidRPr="000B0492">
        <w:rPr>
          <w:rFonts w:ascii="Calibri" w:hAnsi="Calibri" w:cs="Calibri"/>
          <w:b/>
          <w:color w:val="336600"/>
          <w:sz w:val="28"/>
          <w:szCs w:val="28"/>
        </w:rPr>
        <w:t xml:space="preserve"> </w:t>
      </w:r>
      <w:r w:rsidR="00B27AB4" w:rsidRPr="000B0492">
        <w:rPr>
          <w:rFonts w:ascii="Calibri" w:hAnsi="Calibri" w:cs="Calibri"/>
          <w:b/>
          <w:color w:val="336600"/>
          <w:sz w:val="28"/>
          <w:szCs w:val="28"/>
        </w:rPr>
        <w:t xml:space="preserve">ovocia od </w:t>
      </w:r>
      <w:r w:rsidR="00B27AB4" w:rsidRPr="00204E07">
        <w:rPr>
          <w:rFonts w:ascii="Calibri" w:hAnsi="Calibri" w:cs="Calibri"/>
          <w:b/>
          <w:color w:val="336600"/>
          <w:sz w:val="28"/>
          <w:szCs w:val="28"/>
        </w:rPr>
        <w:t xml:space="preserve">výrobcov za </w:t>
      </w:r>
      <w:r w:rsidR="003C7707">
        <w:rPr>
          <w:rFonts w:ascii="Calibri" w:hAnsi="Calibri" w:cs="Calibri"/>
          <w:b/>
          <w:color w:val="336600"/>
          <w:sz w:val="28"/>
          <w:szCs w:val="28"/>
        </w:rPr>
        <w:t>4</w:t>
      </w:r>
      <w:r w:rsidR="00796755">
        <w:rPr>
          <w:rFonts w:ascii="Calibri" w:hAnsi="Calibri" w:cs="Calibri"/>
          <w:b/>
          <w:color w:val="336600"/>
          <w:sz w:val="28"/>
          <w:szCs w:val="28"/>
        </w:rPr>
        <w:t>8</w:t>
      </w:r>
      <w:r w:rsidR="00B27AB4" w:rsidRPr="00204E07">
        <w:rPr>
          <w:rFonts w:ascii="Calibri" w:hAnsi="Calibri" w:cs="Calibri"/>
          <w:b/>
          <w:color w:val="336600"/>
          <w:sz w:val="28"/>
          <w:szCs w:val="28"/>
        </w:rPr>
        <w:t>. týždeň 202</w:t>
      </w:r>
      <w:r w:rsidR="00855ABD">
        <w:rPr>
          <w:rFonts w:ascii="Calibri" w:hAnsi="Calibri" w:cs="Calibri"/>
          <w:b/>
          <w:color w:val="336600"/>
          <w:sz w:val="28"/>
          <w:szCs w:val="28"/>
        </w:rPr>
        <w:t>5</w:t>
      </w:r>
    </w:p>
    <w:p w14:paraId="1BC8A201" w14:textId="43997EC6" w:rsidR="00B27AB4" w:rsidRPr="00823305" w:rsidRDefault="004E2F39" w:rsidP="00B27AB4">
      <w:pPr>
        <w:tabs>
          <w:tab w:val="decimal" w:pos="7371"/>
          <w:tab w:val="right" w:pos="9781"/>
        </w:tabs>
        <w:spacing w:after="0" w:line="240" w:lineRule="auto"/>
        <w:ind w:right="23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61382A">
        <w:rPr>
          <w:rFonts w:asciiTheme="minorHAnsi" w:hAnsiTheme="minorHAnsi" w:cstheme="minorHAnsi"/>
          <w:i/>
          <w:sz w:val="18"/>
          <w:szCs w:val="18"/>
        </w:rPr>
        <w:t>4</w:t>
      </w:r>
      <w:r w:rsidR="00796755">
        <w:rPr>
          <w:rFonts w:asciiTheme="minorHAnsi" w:hAnsiTheme="minorHAnsi" w:cstheme="minorHAnsi"/>
          <w:i/>
          <w:sz w:val="18"/>
          <w:szCs w:val="18"/>
        </w:rPr>
        <w:t>8</w:t>
      </w:r>
      <w:r w:rsidR="00B27AB4" w:rsidRPr="005318B3">
        <w:rPr>
          <w:rFonts w:asciiTheme="minorHAnsi" w:hAnsiTheme="minorHAnsi" w:cstheme="minorHAnsi"/>
          <w:i/>
          <w:sz w:val="18"/>
          <w:szCs w:val="18"/>
        </w:rPr>
        <w:t>.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="00B27AB4" w:rsidRPr="005318B3">
        <w:rPr>
          <w:rFonts w:asciiTheme="minorHAnsi" w:hAnsiTheme="minorHAnsi" w:cstheme="minorHAnsi"/>
          <w:i/>
          <w:sz w:val="18"/>
          <w:szCs w:val="18"/>
        </w:rPr>
        <w:t xml:space="preserve"> sa zisťovali v </w:t>
      </w:r>
      <w:r w:rsidR="00B27AB4" w:rsidRPr="00BF04DB">
        <w:rPr>
          <w:rFonts w:asciiTheme="minorHAnsi" w:hAnsiTheme="minorHAnsi" w:cstheme="minorHAnsi"/>
          <w:i/>
          <w:sz w:val="18"/>
          <w:szCs w:val="18"/>
        </w:rPr>
        <w:t xml:space="preserve">dňoch </w:t>
      </w:r>
      <w:r w:rsidR="00A30705">
        <w:rPr>
          <w:rFonts w:asciiTheme="minorHAnsi" w:hAnsiTheme="minorHAnsi" w:cstheme="minorHAnsi"/>
          <w:i/>
          <w:sz w:val="18"/>
          <w:szCs w:val="18"/>
        </w:rPr>
        <w:t>2</w:t>
      </w:r>
      <w:r w:rsidR="004736B2" w:rsidRPr="00A30705">
        <w:rPr>
          <w:rFonts w:asciiTheme="minorHAnsi" w:hAnsiTheme="minorHAnsi" w:cstheme="minorHAnsi"/>
          <w:i/>
          <w:sz w:val="18"/>
          <w:szCs w:val="18"/>
        </w:rPr>
        <w:t>.</w:t>
      </w:r>
      <w:r w:rsidR="009B3D01" w:rsidRPr="00A30705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CD050C" w:rsidRPr="00A30705">
        <w:rPr>
          <w:rFonts w:asciiTheme="minorHAnsi" w:hAnsiTheme="minorHAnsi" w:cstheme="minorHAnsi"/>
          <w:i/>
          <w:sz w:val="18"/>
          <w:szCs w:val="18"/>
        </w:rPr>
        <w:t>1</w:t>
      </w:r>
      <w:r w:rsidR="00A30705" w:rsidRPr="00A30705">
        <w:rPr>
          <w:rFonts w:asciiTheme="minorHAnsi" w:hAnsiTheme="minorHAnsi" w:cstheme="minorHAnsi"/>
          <w:i/>
          <w:sz w:val="18"/>
          <w:szCs w:val="18"/>
        </w:rPr>
        <w:t>2</w:t>
      </w:r>
      <w:r w:rsidR="00137162" w:rsidRPr="00A30705">
        <w:rPr>
          <w:rFonts w:asciiTheme="minorHAnsi" w:hAnsiTheme="minorHAnsi" w:cstheme="minorHAnsi"/>
          <w:i/>
          <w:sz w:val="18"/>
          <w:szCs w:val="18"/>
        </w:rPr>
        <w:t>.</w:t>
      </w:r>
      <w:r w:rsidR="009B3D01" w:rsidRPr="00A30705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137162" w:rsidRPr="00A30705">
        <w:rPr>
          <w:rFonts w:asciiTheme="minorHAnsi" w:hAnsiTheme="minorHAnsi" w:cstheme="minorHAnsi"/>
          <w:i/>
          <w:sz w:val="18"/>
          <w:szCs w:val="18"/>
        </w:rPr>
        <w:t>202</w:t>
      </w:r>
      <w:r w:rsidR="00855ABD" w:rsidRPr="00A30705">
        <w:rPr>
          <w:rFonts w:asciiTheme="minorHAnsi" w:hAnsiTheme="minorHAnsi" w:cstheme="minorHAnsi"/>
          <w:i/>
          <w:sz w:val="18"/>
          <w:szCs w:val="18"/>
        </w:rPr>
        <w:t>5</w:t>
      </w:r>
      <w:r w:rsidR="005C2F51" w:rsidRPr="00A30705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137162" w:rsidRPr="00A30705">
        <w:rPr>
          <w:rFonts w:asciiTheme="minorHAnsi" w:hAnsiTheme="minorHAnsi" w:cstheme="minorHAnsi"/>
          <w:i/>
          <w:sz w:val="18"/>
          <w:szCs w:val="18"/>
        </w:rPr>
        <w:t>-</w:t>
      </w:r>
      <w:r w:rsidR="005C2F51" w:rsidRPr="00A30705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 w:rsidRPr="00A30705">
        <w:rPr>
          <w:rFonts w:asciiTheme="minorHAnsi" w:hAnsiTheme="minorHAnsi" w:cstheme="minorHAnsi"/>
          <w:i/>
          <w:sz w:val="18"/>
          <w:szCs w:val="18"/>
        </w:rPr>
        <w:t>12</w:t>
      </w:r>
      <w:r w:rsidR="00137162" w:rsidRPr="00A30705">
        <w:rPr>
          <w:rFonts w:asciiTheme="minorHAnsi" w:hAnsiTheme="minorHAnsi" w:cstheme="minorHAnsi"/>
          <w:i/>
          <w:sz w:val="18"/>
          <w:szCs w:val="18"/>
        </w:rPr>
        <w:t>.</w:t>
      </w:r>
      <w:r w:rsidR="009B3D01" w:rsidRPr="00A30705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CD050C" w:rsidRPr="00A30705">
        <w:rPr>
          <w:rFonts w:asciiTheme="minorHAnsi" w:hAnsiTheme="minorHAnsi" w:cstheme="minorHAnsi"/>
          <w:i/>
          <w:sz w:val="18"/>
          <w:szCs w:val="18"/>
        </w:rPr>
        <w:t>1</w:t>
      </w:r>
      <w:r w:rsidR="00A30705" w:rsidRPr="00A30705">
        <w:rPr>
          <w:rFonts w:asciiTheme="minorHAnsi" w:hAnsiTheme="minorHAnsi" w:cstheme="minorHAnsi"/>
          <w:i/>
          <w:sz w:val="18"/>
          <w:szCs w:val="18"/>
        </w:rPr>
        <w:t>2</w:t>
      </w:r>
      <w:r w:rsidR="00137162" w:rsidRPr="00A30705">
        <w:rPr>
          <w:rFonts w:asciiTheme="minorHAnsi" w:hAnsiTheme="minorHAnsi" w:cstheme="minorHAnsi"/>
          <w:i/>
          <w:sz w:val="18"/>
          <w:szCs w:val="18"/>
        </w:rPr>
        <w:t>.</w:t>
      </w:r>
      <w:r w:rsidR="009B3D01" w:rsidRPr="00FA0B7C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137162" w:rsidRPr="00FA0B7C">
        <w:rPr>
          <w:rFonts w:asciiTheme="minorHAnsi" w:hAnsiTheme="minorHAnsi" w:cstheme="minorHAnsi"/>
          <w:i/>
          <w:sz w:val="18"/>
          <w:szCs w:val="18"/>
        </w:rPr>
        <w:t>20</w:t>
      </w:r>
      <w:r w:rsidR="009A3795" w:rsidRPr="00FA0B7C">
        <w:rPr>
          <w:rFonts w:asciiTheme="minorHAnsi" w:hAnsiTheme="minorHAnsi" w:cstheme="minorHAnsi"/>
          <w:i/>
          <w:sz w:val="18"/>
          <w:szCs w:val="18"/>
        </w:rPr>
        <w:t>2</w:t>
      </w:r>
      <w:r w:rsidR="00855ABD" w:rsidRPr="00FA0B7C">
        <w:rPr>
          <w:rFonts w:asciiTheme="minorHAnsi" w:hAnsiTheme="minorHAnsi" w:cstheme="minorHAnsi"/>
          <w:i/>
          <w:sz w:val="18"/>
          <w:szCs w:val="18"/>
        </w:rPr>
        <w:t>5</w:t>
      </w:r>
      <w:r w:rsidR="00B27AB4" w:rsidRPr="00823305">
        <w:rPr>
          <w:rFonts w:asciiTheme="minorHAnsi" w:hAnsiTheme="minorHAnsi" w:cstheme="minorHAnsi"/>
          <w:i/>
          <w:sz w:val="18"/>
          <w:szCs w:val="18"/>
        </w:rPr>
        <w:tab/>
        <w:t>Ceny 1. triedy sa uvádzajú za kg bez DPH</w:t>
      </w:r>
    </w:p>
    <w:tbl>
      <w:tblPr>
        <w:tblW w:w="5000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993"/>
        <w:gridCol w:w="1914"/>
        <w:gridCol w:w="876"/>
        <w:gridCol w:w="805"/>
        <w:gridCol w:w="805"/>
        <w:gridCol w:w="805"/>
        <w:gridCol w:w="912"/>
        <w:gridCol w:w="914"/>
        <w:gridCol w:w="940"/>
        <w:gridCol w:w="954"/>
      </w:tblGrid>
      <w:tr w:rsidR="007B283C" w:rsidRPr="00823305" w14:paraId="71D7C315" w14:textId="77777777" w:rsidTr="00B44ABE">
        <w:trPr>
          <w:trHeight w:val="210"/>
        </w:trPr>
        <w:tc>
          <w:tcPr>
            <w:tcW w:w="993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7AFBB542" w14:textId="77777777" w:rsidR="00B27AB4" w:rsidRPr="00823305" w:rsidRDefault="00B27AB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2565AE52" w14:textId="77777777" w:rsidR="00B27AB4" w:rsidRPr="00823305" w:rsidRDefault="00B27AB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48DD57AE" w14:textId="77777777" w:rsidR="00B27AB4" w:rsidRPr="00823305" w:rsidRDefault="00B27AB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6E798A85" w14:textId="77777777" w:rsidR="00B27AB4" w:rsidRPr="00823305" w:rsidRDefault="00B27AB4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14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7C40820" w14:textId="77777777" w:rsidR="00B27AB4" w:rsidRPr="00823305" w:rsidRDefault="00B27AB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76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6789E8C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05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1C67426B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05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06BC961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05" w:type="dxa"/>
            <w:vMerge w:val="restart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02196529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26" w:type="dxa"/>
            <w:gridSpan w:val="2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234A7DFC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894" w:type="dxa"/>
            <w:gridSpan w:val="2"/>
            <w:tcBorders>
              <w:top w:val="threeDEmboss" w:sz="12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7BCFE6D7" w14:textId="77777777" w:rsidR="00B27AB4" w:rsidRPr="00823305" w:rsidRDefault="00B27AB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CD4C2D" w:rsidRPr="00823305" w14:paraId="17A4E4F4" w14:textId="77777777" w:rsidTr="00B44ABE">
        <w:trPr>
          <w:trHeight w:val="210"/>
        </w:trPr>
        <w:tc>
          <w:tcPr>
            <w:tcW w:w="993" w:type="dxa"/>
            <w:vMerge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7D63FBEE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1914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7FC4CAAD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76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3BA03A5F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0CEC1B2B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58DAED21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61C7E0C8" w14:textId="77777777" w:rsidR="00CD4C2D" w:rsidRPr="00823305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9C25317" w14:textId="5C88C92F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796755">
              <w:rPr>
                <w:rFonts w:asciiTheme="minorHAnsi" w:hAnsiTheme="minorHAnsi" w:cstheme="minorHAnsi"/>
                <w:b/>
                <w:sz w:val="17"/>
                <w:szCs w:val="17"/>
              </w:rPr>
              <w:t>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4B09653B" w14:textId="2EFA87A7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24E9D549" w14:textId="03EC3B11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796755">
              <w:rPr>
                <w:rFonts w:asciiTheme="minorHAnsi" w:hAnsiTheme="minorHAnsi" w:cstheme="minorHAnsi"/>
                <w:b/>
                <w:sz w:val="17"/>
                <w:szCs w:val="17"/>
              </w:rPr>
              <w:t>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6029FDD9" w14:textId="39A812EF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5FC6053" w14:textId="376A855C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796755">
              <w:rPr>
                <w:rFonts w:asciiTheme="minorHAnsi" w:hAnsiTheme="minorHAnsi" w:cstheme="minorHAnsi"/>
                <w:b/>
                <w:sz w:val="17"/>
                <w:szCs w:val="17"/>
              </w:rPr>
              <w:t>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796755">
              <w:rPr>
                <w:rFonts w:asciiTheme="minorHAnsi" w:hAnsiTheme="minorHAnsi" w:cstheme="minorHAnsi"/>
                <w:b/>
                <w:sz w:val="17"/>
                <w:szCs w:val="17"/>
              </w:rPr>
              <w:t>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7E08189B" w14:textId="77777777" w:rsidR="00CD4C2D" w:rsidRPr="00823305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</w:pPr>
            <w:r w:rsidRPr="00823305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Medziročný</w:t>
            </w:r>
          </w:p>
        </w:tc>
      </w:tr>
      <w:tr w:rsidR="007B283C" w:rsidRPr="00823305" w14:paraId="376D6F3D" w14:textId="77777777" w:rsidTr="00B44ABE">
        <w:trPr>
          <w:trHeight w:val="210"/>
        </w:trPr>
        <w:tc>
          <w:tcPr>
            <w:tcW w:w="993" w:type="dxa"/>
            <w:vMerge/>
            <w:tcBorders>
              <w:top w:val="threeDEmboss" w:sz="12" w:space="0" w:color="00000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2BF014D2" w14:textId="77777777" w:rsidR="00B27AB4" w:rsidRPr="00823305" w:rsidRDefault="00B27AB4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925" w:type="dxa"/>
            <w:gridSpan w:val="9"/>
            <w:tcBorders>
              <w:top w:val="threeDEmboss" w:sz="6" w:space="0" w:color="00000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vAlign w:val="center"/>
            <w:hideMark/>
          </w:tcPr>
          <w:p w14:paraId="345B8E43" w14:textId="77777777" w:rsidR="00B27AB4" w:rsidRPr="00823305" w:rsidRDefault="00B27AB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23305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Zelenina</w:t>
            </w:r>
          </w:p>
        </w:tc>
      </w:tr>
      <w:tr w:rsidR="00010A0F" w:rsidRPr="000B0492" w14:paraId="3B6F8ABA" w14:textId="77777777" w:rsidTr="00AA5570">
        <w:trPr>
          <w:trHeight w:hRule="exact" w:val="309"/>
        </w:trPr>
        <w:tc>
          <w:tcPr>
            <w:tcW w:w="993" w:type="dxa"/>
            <w:vMerge w:val="restart"/>
            <w:tcBorders>
              <w:top w:val="threeDEmboss" w:sz="6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7C515B43" w14:textId="0DB2C106" w:rsidR="00010A0F" w:rsidRPr="000B0492" w:rsidRDefault="00ED1904" w:rsidP="00010A0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14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8270CF4" w14:textId="6E1C9E79" w:rsidR="00010A0F" w:rsidRPr="000B0492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</w:t>
            </w:r>
          </w:p>
        </w:tc>
        <w:tc>
          <w:tcPr>
            <w:tcW w:w="876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6D28D0F8" w14:textId="0B3EC210" w:rsidR="00010A0F" w:rsidRPr="009E370D" w:rsidRDefault="00010A0F" w:rsidP="00010A0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1E59C40" w14:textId="43B08C85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80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0A81B4A" w14:textId="455A7C0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C2BD021" w14:textId="6E666D27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7DC71B5" w14:textId="5C0AC54A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14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F030000" w14:textId="36F55EA0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40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123D245" w14:textId="5C563CE5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threeDEmboss" w:sz="6" w:space="0" w:color="00000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6468BD6" w14:textId="6B99284C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-42,9</w:t>
            </w:r>
          </w:p>
        </w:tc>
      </w:tr>
      <w:tr w:rsidR="00010A0F" w:rsidRPr="000B0492" w14:paraId="48CB2BFE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4129D052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7C29AFF4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66501F7F" w14:textId="436510B7" w:rsidR="00010A0F" w:rsidRPr="009E370D" w:rsidRDefault="00010A0F" w:rsidP="00010A0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AD52EB8" w14:textId="75887311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F6E0BAE" w14:textId="7D9D99D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BC2ECF3" w14:textId="22245D8C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008FED9" w14:textId="11057CD1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42572C5" w14:textId="6FF7967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BB0C249" w14:textId="4E24AD6E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771A58BC" w14:textId="5468B871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-38,2</w:t>
            </w:r>
          </w:p>
        </w:tc>
      </w:tr>
      <w:tr w:rsidR="00010A0F" w:rsidRPr="000B0492" w14:paraId="3504B696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35638751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464AF250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hideMark/>
          </w:tcPr>
          <w:p w14:paraId="443EB044" w14:textId="05AA0DCF" w:rsidR="00010A0F" w:rsidRPr="009E370D" w:rsidRDefault="00010A0F" w:rsidP="00010A0F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E370D">
              <w:rPr>
                <w:rFonts w:asciiTheme="minorHAnsi" w:hAnsiTheme="minorHAnsi" w:cstheme="minorHAnsi"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3FD0C4D" w14:textId="3ED25BB9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DCDB985" w14:textId="1D68F21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852EB19" w14:textId="5E1CB11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011F860" w14:textId="05F0614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C7229A2" w14:textId="648DE985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2B3EC83" w14:textId="65D9C9A5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-4,9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2B85546D" w14:textId="487F0EDB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-39,0</w:t>
            </w:r>
          </w:p>
        </w:tc>
      </w:tr>
      <w:tr w:rsidR="00010A0F" w:rsidRPr="000B0492" w14:paraId="79F59833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8AAC60E" w14:textId="7D002048" w:rsidR="00010A0F" w:rsidRPr="000B0492" w:rsidRDefault="00010A0F" w:rsidP="00010A0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A7CAAAE" w14:textId="47EA16A8" w:rsidR="00010A0F" w:rsidRPr="000B0492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Petržlen/kg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BAC9367" w14:textId="12180172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69FA71D" w14:textId="2707BE8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5DAF56E" w14:textId="228D374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C063409" w14:textId="3C4E8EBD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5070426" w14:textId="5F79C1AC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9371F90" w14:textId="0E38DC5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2C2B786" w14:textId="1408DCEF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73074BD8" w14:textId="1AB6745E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-12,5</w:t>
            </w:r>
          </w:p>
        </w:tc>
      </w:tr>
      <w:tr w:rsidR="00010A0F" w:rsidRPr="000B0492" w14:paraId="379F0962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DDCCABF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A5AE2B7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BB884D0" w14:textId="3DFC2930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0CBDCA1" w14:textId="2A5AF99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7DBE7C0" w14:textId="4DE1B971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A5693BA" w14:textId="6793F61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66E44BF" w14:textId="7F49837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F504F18" w14:textId="5F7C7CB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6F7214A" w14:textId="3D4CB225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41C4D7FE" w14:textId="38ED7FC5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-37,0</w:t>
            </w:r>
          </w:p>
        </w:tc>
      </w:tr>
      <w:tr w:rsidR="00010A0F" w:rsidRPr="000B0492" w14:paraId="4C3F868A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B37D3D5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57C68D69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772BD8DF" w14:textId="0DC4E7D0" w:rsidR="00010A0F" w:rsidRPr="000B0492" w:rsidRDefault="00010A0F" w:rsidP="00010A0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82BDA25" w14:textId="0E2FBD7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55CB673" w14:textId="1E96037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0D04108" w14:textId="7C0F1D2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05B8F12" w14:textId="497DBDE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38C8419" w14:textId="281A296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0B4A13B" w14:textId="7248C86C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5,8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4C9A085C" w14:textId="75CCD478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-27,2</w:t>
            </w:r>
          </w:p>
        </w:tc>
      </w:tr>
      <w:tr w:rsidR="00010A0F" w:rsidRPr="000B0492" w14:paraId="7C9CA8C8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C194329" w14:textId="61082B17" w:rsidR="00010A0F" w:rsidRPr="006C369F" w:rsidRDefault="00A30705" w:rsidP="00010A0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color w:val="0D0D0D" w:themeColor="text1" w:themeTint="F2"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0324C5E" w14:textId="5660DA51" w:rsidR="00010A0F" w:rsidRPr="000B0492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4A88F23" w14:textId="5CA42B84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187F527" w14:textId="1F02CC69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7D49EEC" w14:textId="4B39DF00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2E1C80F" w14:textId="04DE563A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AC4B8E6" w14:textId="3F86F54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7F6140B" w14:textId="39AC113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0,20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66B9E3A" w14:textId="19357548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9A1BB55" w14:textId="0021B5A9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-50,0</w:t>
            </w:r>
          </w:p>
        </w:tc>
      </w:tr>
      <w:tr w:rsidR="00010A0F" w:rsidRPr="000B0492" w14:paraId="06022451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103F8FE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073F753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BE3F6D4" w14:textId="21AFDC2C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3810E64" w14:textId="2539C4D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911D10B" w14:textId="2050346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B8D6E1C" w14:textId="3FF6643A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BC5FD37" w14:textId="4725269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590070A" w14:textId="588EA95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16ADF61" w14:textId="29A36E0C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1C08506D" w14:textId="02E65801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-18,6</w:t>
            </w:r>
          </w:p>
        </w:tc>
      </w:tr>
      <w:tr w:rsidR="00010A0F" w:rsidRPr="000B0492" w14:paraId="4F1CD1C3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B37EC2E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B6C4F64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152E8F64" w14:textId="3C82E75D" w:rsidR="00010A0F" w:rsidRPr="000B0492" w:rsidRDefault="00010A0F" w:rsidP="00010A0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63F9D8F" w14:textId="53098BFD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18C5390" w14:textId="65E4F12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F6E8245" w14:textId="1B03875C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D886B6F" w14:textId="79D763D7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58E370C" w14:textId="3A5D6EC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BE2AA43" w14:textId="41F905B6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41AAC38D" w14:textId="4F7A82D2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-33,9</w:t>
            </w:r>
          </w:p>
        </w:tc>
      </w:tr>
      <w:tr w:rsidR="00010A0F" w:rsidRPr="000B0492" w14:paraId="58355785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FA80201" w14:textId="6F612046" w:rsidR="00010A0F" w:rsidRPr="000B0492" w:rsidRDefault="00010A0F" w:rsidP="00010A0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B61A3E1" w14:textId="534F6F3C" w:rsidR="00010A0F" w:rsidRPr="000B0492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červená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BD8951A" w14:textId="77AD5B21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EDCE048" w14:textId="3E6964E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A952230" w14:textId="6BC0B28D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64D8B57" w14:textId="32CE69F7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7E764D8" w14:textId="02A900F2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3147CF2" w14:textId="1D79DAE9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40A3EE1" w14:textId="4CBDCEF4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481B3E64" w14:textId="63E617A2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010A0F" w:rsidRPr="000B0492" w14:paraId="17E38554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16B7750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2CD046A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E2F33DE" w14:textId="4C4A3F6C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3E5B1ED" w14:textId="3803871F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DE7A8B0" w14:textId="6385A1C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B3F4EBC" w14:textId="2D8C07F1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6BC8A97" w14:textId="7A638B2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A1DAC47" w14:textId="207A79B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F670F6F" w14:textId="3BFAD56B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5FC807E3" w14:textId="7E30F7C1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010A0F" w:rsidRPr="000B0492" w14:paraId="1C21A26F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0E7EB6A5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2E31843A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3CAA65F5" w14:textId="576FF9C9" w:rsidR="00010A0F" w:rsidRPr="000B0492" w:rsidRDefault="00010A0F" w:rsidP="00010A0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0164D61" w14:textId="379DA0F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2A3793A" w14:textId="189CC84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46E6AA0" w14:textId="70197533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AFD840B" w14:textId="35344B3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ABF8703" w14:textId="159B82C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0AB894F" w14:textId="20DA4416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6FBF620E" w14:textId="0EF1FABB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010A0F" w:rsidRPr="000B0492" w14:paraId="2AB56252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4475597" w14:textId="7DCE6EE7" w:rsidR="00010A0F" w:rsidRPr="000B0492" w:rsidRDefault="00010A0F" w:rsidP="00010A0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FAB7493" w14:textId="4589FC94" w:rsidR="00010A0F" w:rsidRPr="000B0492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Zeler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FA3E267" w14:textId="4F020514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D314956" w14:textId="67CEB442" w:rsidR="00010A0F" w:rsidRPr="00531824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6D71966" w14:textId="3B7B1749" w:rsidR="00010A0F" w:rsidRPr="00531824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4F61787" w14:textId="38D67B06" w:rsidR="00010A0F" w:rsidRPr="00531824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FF155BB" w14:textId="36ADF0E8" w:rsidR="00010A0F" w:rsidRPr="00531824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872CFE9" w14:textId="718E3B3B" w:rsidR="00010A0F" w:rsidRPr="00531824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79EE38E" w14:textId="5C0951B0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758C841E" w14:textId="61E644F5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  <w:highlight w:val="yellow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010A0F" w:rsidRPr="000B0492" w14:paraId="1575F60D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0B899B2A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91256A7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F930795" w14:textId="5714B914" w:rsidR="00010A0F" w:rsidRPr="000B0492" w:rsidRDefault="00010A0F" w:rsidP="00010A0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6969A7A" w14:textId="59F05C3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AB0E867" w14:textId="139E0121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FD08617" w14:textId="2F9E1127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DB515EB" w14:textId="750EBBCA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716B1FD" w14:textId="3CA570D0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CB6F3AE" w14:textId="7072CE24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1AF1999" w14:textId="7DEA174A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</w:pPr>
          </w:p>
        </w:tc>
      </w:tr>
      <w:tr w:rsidR="00010A0F" w:rsidRPr="000B0492" w14:paraId="5145D59F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696D00AD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5BFD048" w14:textId="77777777" w:rsidR="00010A0F" w:rsidRPr="000B0492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7AA60F0D" w14:textId="7FA053EC" w:rsidR="00010A0F" w:rsidRPr="000B0492" w:rsidRDefault="00010A0F" w:rsidP="00010A0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F9C6F11" w14:textId="5147205B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F5DB711" w14:textId="4EA0DAD6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944E37E" w14:textId="0BF81425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2D803DC" w14:textId="30B11328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418D369" w14:textId="31E5C07E" w:rsidR="00010A0F" w:rsidRPr="003C7707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773175E" w14:textId="7F5B2639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45546224" w14:textId="35656DAA" w:rsidR="00010A0F" w:rsidRPr="00165FD5" w:rsidRDefault="00010A0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7C1CFF" w:rsidRPr="00F772C6" w14:paraId="32AB5B4F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9E60181" w14:textId="43E74E68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7D47B71" w14:textId="36D9D5A6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Paprika rýchlená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D908620" w14:textId="5DE60710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C765EED" w14:textId="492EF3D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4249A1E" w14:textId="2A93302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B3939A7" w14:textId="47FB637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D65A3D2" w14:textId="79A474DE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F4A7532" w14:textId="4F8F93AF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67EEB0F" w14:textId="6BC64AA2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2E0C8DDE" w14:textId="34542B03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7C1CFF" w:rsidRPr="00F772C6" w14:paraId="7752E299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2DAC17C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D3D9F71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01A9362" w14:textId="0C457CE1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694EE92" w14:textId="18C500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A9113F5" w14:textId="2149C5A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AB76B54" w14:textId="1B1F77F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99D60BE" w14:textId="6E1C7F5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59509BA" w14:textId="1C02D694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1A300F6" w14:textId="6565F454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5688F6B" w14:textId="135B3999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7C1CFF" w:rsidRPr="00F772C6" w14:paraId="3830E388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1CBEE02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4776A841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2E21A42D" w14:textId="50718706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BA40EAA" w14:textId="50A76714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FD37210" w14:textId="0197BC8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DCBB5A4" w14:textId="262F59E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B0428A5" w14:textId="27ED808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9983A80" w14:textId="33EE9FFE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0092462" w14:textId="3202A862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49C57BF3" w14:textId="2B0285C1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7C1CFF" w:rsidRPr="000B0492" w14:paraId="51441BAF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83194AE" w14:textId="7278E9B3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121CD86" w14:textId="0DDDA5DC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Rajčiaky rýchlené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8D66041" w14:textId="0B309BA7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3375788" w14:textId="08D6106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D25E5E8" w14:textId="6ADD02D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1F1C588" w14:textId="6CD4D7B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333BA7D" w14:textId="21A0937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2861D36" w14:textId="2F2F1EF2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E1B6540" w14:textId="7D31B7C2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2C0830C7" w14:textId="3E22E1DB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7C1CFF" w:rsidRPr="000B0492" w14:paraId="2005C219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CE6D6CD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ECB4239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6B8770C" w14:textId="416836BF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DBBE863" w14:textId="44259B2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CCF26C9" w14:textId="5CAACB1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20FBA93" w14:textId="1F3D6D3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0754CCD" w14:textId="71BEAB5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F10458A" w14:textId="5B3F6C98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E489CA4" w14:textId="547202FF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72AE33CA" w14:textId="34E9CD66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7C1CFF" w:rsidRPr="000B0492" w14:paraId="5C714A86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17F3FA59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05D7E3D4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464BF808" w14:textId="2D97FCD2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B7737B3" w14:textId="087996F4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7A0C457" w14:textId="1294DF7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D991040" w14:textId="744D4F9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4114E81" w14:textId="3BA0BA6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6FD69E1" w14:textId="2B35DB7C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2D3AD5C" w14:textId="626A81B0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6DAE8D58" w14:textId="2AFE314E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  <w:tr w:rsidR="007C1CFF" w:rsidRPr="00F772C6" w14:paraId="2161A538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5C6A8230" w14:textId="5DCAA17E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D11656B" w14:textId="2006603A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F6CAEFD" w14:textId="6BC4DFFE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781CFCB" w14:textId="74929EC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A0D54D8" w14:textId="579EBBF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C7CC1DB" w14:textId="3B2C41F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925AACD" w14:textId="04653DB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51655CF" w14:textId="39F79B67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4E6D027" w14:textId="1B2DC31E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25CC1580" w14:textId="1F62C33B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7C1CFF" w:rsidRPr="00F772C6" w14:paraId="3787C666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A0C2764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7F4FFD31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3AB14726" w14:textId="1681F5DB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E034A81" w14:textId="3ED968F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F4E1E91" w14:textId="4AACACA4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2F76324" w14:textId="0F54901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7A313FA" w14:textId="019EDF99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64224A2" w14:textId="46F491C6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28400EB" w14:textId="2F8944AE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0D23F557" w14:textId="43E8D83D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7C1CFF" w:rsidRPr="00F772C6" w14:paraId="69FF8D9A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6ED30EF1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</w:tcPr>
          <w:p w14:paraId="31F1363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0DBA2085" w14:textId="5BB29D56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87E52CD" w14:textId="69FEFFB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13B5D0F" w14:textId="5D67E28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D6DF971" w14:textId="3A2965F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F073A98" w14:textId="401C8DC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35FAB31" w14:textId="227882A2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83745B3" w14:textId="04384B2F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5B79C821" w14:textId="16638CB3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8"/>
                <w:szCs w:val="18"/>
              </w:rPr>
            </w:pPr>
          </w:p>
        </w:tc>
      </w:tr>
      <w:tr w:rsidR="007C1CFF" w:rsidRPr="000B0492" w14:paraId="46A499FD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518370C" w14:textId="653251E5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D0490B7" w14:textId="4AC9C140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Cesnak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3308FA7" w14:textId="26D425BD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903C4F9" w14:textId="4571B8D7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0A84CFD" w14:textId="6CAB0C6E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39E5929" w14:textId="6245A16B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CCF25CE" w14:textId="70837AB7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1EA143E" w14:textId="636AFC84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C178882" w14:textId="5D42530E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DDCB1F9" w14:textId="4603DDD6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7C1CFF" w:rsidRPr="000B0492" w14:paraId="0A6FDBA3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3B4548E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81C96A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6BCCD1BF" w14:textId="33B88034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B976BFF" w14:textId="2AE0A8FC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B16E6C8" w14:textId="77777777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8A07BFE" w14:textId="77777777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FC1AA7E" w14:textId="07BF84DF" w:rsidR="007C1CFF" w:rsidRPr="00531824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3B6A133" w14:textId="65F83F87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053246D" w14:textId="368F0C88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50A95006" w14:textId="0EFFDF88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7C1CFF" w:rsidRPr="000B0492" w14:paraId="55065423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049AD72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58FAEDB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1433C322" w14:textId="481B1BBD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0D19A5D" w14:textId="48E4FA0E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41B9F4E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2BB2BAE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187A2D3" w14:textId="1359D689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B7E7913" w14:textId="7FAA01C5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DF7DAFE" w14:textId="42A4866D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68991D4F" w14:textId="52051EB9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</w:p>
        </w:tc>
      </w:tr>
      <w:tr w:rsidR="007C1CFF" w:rsidRPr="000B0492" w14:paraId="64A29886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E80C597" w14:textId="3E885DF3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D28E447" w14:textId="5A5B52B7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Cibuľa 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4CA815D" w14:textId="7C811B55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7D19326" w14:textId="6945EA6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E06BB6D" w14:textId="7806F15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350F4ED" w14:textId="5838407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3D10802" w14:textId="3E5A913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0,24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52CFB62" w14:textId="6CDF70C7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0,24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9B4C374" w14:textId="560A531B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56BB25B6" w14:textId="0FAE4B31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-20,0</w:t>
            </w:r>
          </w:p>
        </w:tc>
      </w:tr>
      <w:tr w:rsidR="007C1CFF" w:rsidRPr="000B0492" w14:paraId="7E70FAF4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CC22B9D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0100532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1A41CDE" w14:textId="04C66711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FF431FC" w14:textId="5DC0716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62E795F" w14:textId="6EAFDFA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FF30FC6" w14:textId="2D85523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AB0E5BD" w14:textId="0E60E08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F6A5017" w14:textId="3F302557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C8F4051" w14:textId="0B55ED9F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1EA36BF3" w14:textId="0AEF4BB1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</w:tr>
      <w:tr w:rsidR="007C1CFF" w:rsidRPr="000B0492" w14:paraId="59D6BF27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F584CE3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98A9030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23CA2E3F" w14:textId="635FAC6D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E5CF231" w14:textId="00F5F26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EC40A54" w14:textId="2F58E60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1CD321F" w14:textId="6C23AAB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808C7F8" w14:textId="7EB23E7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0,46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3EC66E9" w14:textId="7FF4EC78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F34CF1D" w14:textId="68F9244E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2,5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77FA5689" w14:textId="50F55BA3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-2,5</w:t>
            </w:r>
          </w:p>
        </w:tc>
      </w:tr>
      <w:tr w:rsidR="007C1CFF" w:rsidRPr="000B0492" w14:paraId="64302EB1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51F1877" w14:textId="35639307" w:rsidR="007C1CFF" w:rsidRPr="000B0492" w:rsidRDefault="00ED1904" w:rsidP="007C1CF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4FA359F" w14:textId="09910ECF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Zemiaky 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5DE7C491" w14:textId="03397888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4616E1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6CC42C" w14:textId="03CCD93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AE8921" w14:textId="1FBE5B9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CF72DC" w14:textId="2F5F5CB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761A6B" w14:textId="4886A9F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E05310" w14:textId="6ACF4368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DF5EA2" w14:textId="0C508610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-8,6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000000"/>
            </w:tcBorders>
            <w:shd w:val="clear" w:color="auto" w:fill="FFFFFF" w:themeFill="background1"/>
            <w:vAlign w:val="center"/>
          </w:tcPr>
          <w:p w14:paraId="1A3E542E" w14:textId="456E53AF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</w:tr>
      <w:tr w:rsidR="007C1CFF" w:rsidRPr="000B0492" w14:paraId="5DEAABA7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77C2F2B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2" w:space="0" w:color="auto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22A498E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</w:tcPr>
          <w:p w14:paraId="0B54AAA0" w14:textId="7DBF2A94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4616E1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226E07" w14:textId="29939FD8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E3DB56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622F16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B5255A" w14:textId="718B899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66B6AD" w14:textId="349FAF8E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7AE18A" w14:textId="4B8CC755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000000"/>
            </w:tcBorders>
            <w:shd w:val="clear" w:color="auto" w:fill="FFFFFF" w:themeFill="background1"/>
            <w:vAlign w:val="center"/>
          </w:tcPr>
          <w:p w14:paraId="7E2B4B0A" w14:textId="7AE5CD99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7C1CFF" w:rsidRPr="000B0492" w14:paraId="6011D560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EC80A9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B4B5CC2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</w:tcPr>
          <w:p w14:paraId="05325BC4" w14:textId="132FCCB1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4616E1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7F72725" w14:textId="62FCA37E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FA5B871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3A1A695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B8092AC" w14:textId="0905B5D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E87A3BB" w14:textId="750C5706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4A10F35" w14:textId="69F28D09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color w:val="FF0000"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-4,4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51D128AA" w14:textId="02299F42" w:rsidR="007C1CFF" w:rsidRPr="00165FD5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i/>
                <w:iCs/>
                <w:sz w:val="18"/>
                <w:szCs w:val="18"/>
              </w:rPr>
            </w:pPr>
            <w:r w:rsidRPr="00165FD5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-14,6</w:t>
            </w:r>
          </w:p>
        </w:tc>
      </w:tr>
      <w:tr w:rsidR="001C331A" w:rsidRPr="00CD7FD8" w14:paraId="0630A7E4" w14:textId="77777777" w:rsidTr="00B44ABE">
        <w:trPr>
          <w:trHeight w:val="211"/>
        </w:trPr>
        <w:tc>
          <w:tcPr>
            <w:tcW w:w="993" w:type="dxa"/>
            <w:vMerge w:val="restart"/>
            <w:tcBorders>
              <w:top w:val="threeDEmboss" w:sz="6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1E701EE6" w14:textId="77777777" w:rsidR="001C331A" w:rsidRPr="000B0492" w:rsidRDefault="001C331A" w:rsidP="001C331A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  <w:t xml:space="preserve">Trend </w:t>
            </w:r>
          </w:p>
          <w:p w14:paraId="4E5E2E54" w14:textId="77777777" w:rsidR="001C331A" w:rsidRPr="000B0492" w:rsidRDefault="001C331A" w:rsidP="001C331A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  <w:t>2-týžden.</w:t>
            </w:r>
          </w:p>
          <w:p w14:paraId="0E241F04" w14:textId="77777777" w:rsidR="001C331A" w:rsidRPr="000B0492" w:rsidRDefault="001C331A" w:rsidP="001C331A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  <w:t>cenového</w:t>
            </w:r>
          </w:p>
          <w:p w14:paraId="1AC68F68" w14:textId="77777777" w:rsidR="001C331A" w:rsidRPr="000B0492" w:rsidRDefault="001C331A" w:rsidP="001C331A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7"/>
                <w:szCs w:val="17"/>
              </w:rPr>
              <w:t>vývoja</w:t>
            </w:r>
          </w:p>
        </w:tc>
        <w:tc>
          <w:tcPr>
            <w:tcW w:w="1914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E78500A" w14:textId="77777777" w:rsidR="001C331A" w:rsidRPr="000B0492" w:rsidRDefault="001C331A" w:rsidP="001C331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  <w:t>Názov produktu</w:t>
            </w:r>
          </w:p>
        </w:tc>
        <w:tc>
          <w:tcPr>
            <w:tcW w:w="876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8A35F81" w14:textId="77777777" w:rsidR="001C331A" w:rsidRPr="000B0492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  <w:r w:rsidRPr="000B0492"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  <w:t>Cena</w:t>
            </w:r>
          </w:p>
        </w:tc>
        <w:tc>
          <w:tcPr>
            <w:tcW w:w="805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2E93C9D5" w14:textId="77777777" w:rsidR="001C331A" w:rsidRPr="00CD7FD8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CD7FD8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05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76B2AE7E" w14:textId="77777777" w:rsidR="001C331A" w:rsidRPr="00CD7FD8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CD7FD8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05" w:type="dxa"/>
            <w:vMerge w:val="restart"/>
            <w:tcBorders>
              <w:top w:val="threeDEmboss" w:sz="6" w:space="0" w:color="00000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FDD07DE" w14:textId="77777777" w:rsidR="001C331A" w:rsidRPr="00CD7FD8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CD7FD8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26" w:type="dxa"/>
            <w:gridSpan w:val="2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1D839F4D" w14:textId="77777777" w:rsidR="001C331A" w:rsidRPr="00CD7FD8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CD7FD8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894" w:type="dxa"/>
            <w:gridSpan w:val="2"/>
            <w:tcBorders>
              <w:top w:val="threeDEmboss" w:sz="6" w:space="0" w:color="00000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5D8303AB" w14:textId="77777777" w:rsidR="001C331A" w:rsidRPr="00CD7FD8" w:rsidRDefault="001C331A" w:rsidP="001C331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CD7FD8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CD4C2D" w:rsidRPr="00CD7FD8" w14:paraId="7BAFE45B" w14:textId="77777777" w:rsidTr="00B44ABE">
        <w:trPr>
          <w:trHeight w:val="211"/>
        </w:trPr>
        <w:tc>
          <w:tcPr>
            <w:tcW w:w="993" w:type="dxa"/>
            <w:vMerge/>
            <w:tcBorders>
              <w:top w:val="threeDEmboss" w:sz="12" w:space="0" w:color="00000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13A59778" w14:textId="77777777" w:rsidR="00CD4C2D" w:rsidRPr="000B0492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</w:p>
        </w:tc>
        <w:tc>
          <w:tcPr>
            <w:tcW w:w="1914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52B08E90" w14:textId="77777777" w:rsidR="00CD4C2D" w:rsidRPr="000B0492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</w:p>
        </w:tc>
        <w:tc>
          <w:tcPr>
            <w:tcW w:w="876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A5A1E73" w14:textId="77777777" w:rsidR="00CD4C2D" w:rsidRPr="000B0492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4E4F1072" w14:textId="77777777" w:rsidR="00CD4C2D" w:rsidRPr="00CD7FD8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4A36CA1E" w14:textId="77777777" w:rsidR="00CD4C2D" w:rsidRPr="00CD7FD8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05" w:type="dxa"/>
            <w:vMerge/>
            <w:tcBorders>
              <w:top w:val="threeDEmboss" w:sz="12" w:space="0" w:color="00000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vAlign w:val="center"/>
            <w:hideMark/>
          </w:tcPr>
          <w:p w14:paraId="32F4BF89" w14:textId="77777777" w:rsidR="00CD4C2D" w:rsidRPr="00CD7FD8" w:rsidRDefault="00CD4C2D" w:rsidP="00CD4C2D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151A2178" w14:textId="1595A547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010A0F">
              <w:rPr>
                <w:rFonts w:asciiTheme="minorHAnsi" w:hAnsiTheme="minorHAnsi" w:cstheme="minorHAnsi"/>
                <w:b/>
                <w:sz w:val="17"/>
                <w:szCs w:val="17"/>
              </w:rPr>
              <w:t>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1B762D46" w14:textId="2682C0AD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C88B0F1" w14:textId="738BBC90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010A0F">
              <w:rPr>
                <w:rFonts w:asciiTheme="minorHAnsi" w:hAnsiTheme="minorHAnsi" w:cstheme="minorHAnsi"/>
                <w:b/>
                <w:sz w:val="17"/>
                <w:szCs w:val="17"/>
              </w:rPr>
              <w:t>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479B857C" w14:textId="62F8CFB6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345CC5E2" w14:textId="6338B82D" w:rsidR="00CD4C2D" w:rsidRPr="00204E07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010A0F">
              <w:rPr>
                <w:rFonts w:asciiTheme="minorHAnsi" w:hAnsiTheme="minorHAnsi" w:cstheme="minorHAnsi"/>
                <w:b/>
                <w:sz w:val="17"/>
                <w:szCs w:val="17"/>
              </w:rPr>
              <w:t>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</w:t>
            </w:r>
            <w:r w:rsidR="00010A0F">
              <w:rPr>
                <w:rFonts w:asciiTheme="minorHAnsi" w:hAnsiTheme="minorHAnsi" w:cstheme="minorHAnsi"/>
                <w:b/>
                <w:sz w:val="17"/>
                <w:szCs w:val="17"/>
              </w:rPr>
              <w:t>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  <w:hideMark/>
          </w:tcPr>
          <w:p w14:paraId="66202ECA" w14:textId="77777777" w:rsidR="00CD4C2D" w:rsidRPr="00CD7FD8" w:rsidRDefault="00CD4C2D" w:rsidP="00CD4C2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</w:pPr>
            <w:r w:rsidRPr="00CD7FD8">
              <w:rPr>
                <w:rFonts w:asciiTheme="minorHAnsi" w:hAnsiTheme="minorHAnsi" w:cstheme="minorHAnsi"/>
                <w:b/>
                <w:spacing w:val="-4"/>
                <w:sz w:val="16"/>
                <w:szCs w:val="16"/>
              </w:rPr>
              <w:t>Medziročný</w:t>
            </w:r>
          </w:p>
        </w:tc>
      </w:tr>
      <w:tr w:rsidR="001C331A" w:rsidRPr="00CD7FD8" w14:paraId="236336AD" w14:textId="77777777" w:rsidTr="00B44ABE">
        <w:trPr>
          <w:trHeight w:val="227"/>
        </w:trPr>
        <w:tc>
          <w:tcPr>
            <w:tcW w:w="993" w:type="dxa"/>
            <w:vMerge/>
            <w:tcBorders>
              <w:top w:val="threeDEmboss" w:sz="12" w:space="0" w:color="000000"/>
              <w:left w:val="threeDEmboss" w:sz="12" w:space="0" w:color="000000"/>
              <w:bottom w:val="threeDEmboss" w:sz="6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25D86342" w14:textId="77777777" w:rsidR="001C331A" w:rsidRPr="000B0492" w:rsidRDefault="001C331A" w:rsidP="001C331A">
            <w:pPr>
              <w:spacing w:after="0" w:line="240" w:lineRule="auto"/>
              <w:rPr>
                <w:rFonts w:asciiTheme="minorHAnsi" w:hAnsiTheme="minorHAnsi" w:cstheme="minorHAnsi"/>
                <w:b/>
                <w:color w:val="0D0D0D" w:themeColor="text1" w:themeTint="F2"/>
                <w:sz w:val="19"/>
                <w:szCs w:val="19"/>
              </w:rPr>
            </w:pPr>
          </w:p>
        </w:tc>
        <w:tc>
          <w:tcPr>
            <w:tcW w:w="8925" w:type="dxa"/>
            <w:gridSpan w:val="9"/>
            <w:tcBorders>
              <w:top w:val="threeDEmboss" w:sz="6" w:space="0" w:color="000000"/>
              <w:left w:val="single" w:sz="6" w:space="0" w:color="808080" w:themeColor="background1" w:themeShade="80"/>
              <w:bottom w:val="threeDEmboss" w:sz="6" w:space="0" w:color="000000"/>
              <w:right w:val="threeDEmboss" w:sz="12" w:space="0" w:color="000000"/>
            </w:tcBorders>
            <w:vAlign w:val="center"/>
            <w:hideMark/>
          </w:tcPr>
          <w:p w14:paraId="7964998A" w14:textId="77777777" w:rsidR="001C331A" w:rsidRPr="00CD7FD8" w:rsidRDefault="001C331A" w:rsidP="001C331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CD7FD8"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  <w:t>Ovocie</w:t>
            </w:r>
          </w:p>
        </w:tc>
      </w:tr>
      <w:tr w:rsidR="007C1CFF" w:rsidRPr="00232DD6" w14:paraId="2BE53CD2" w14:textId="77777777" w:rsidTr="00AA5570">
        <w:trPr>
          <w:trHeight w:hRule="exact" w:val="311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3DF997DB" w14:textId="746E0B9F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523AFC8" w14:textId="33CBD6F5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Jablká,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Golden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Delicious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551B75FB" w14:textId="77777777" w:rsidR="007C1CFF" w:rsidRPr="001A125F" w:rsidRDefault="007C1CFF" w:rsidP="007C1CFF">
            <w:pPr>
              <w:jc w:val="both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989EE5C" w14:textId="2259E60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B8A0089" w14:textId="082D16B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8435BB0" w14:textId="1EC93972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B215990" w14:textId="24F10C6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975AEFF" w14:textId="1EAB9864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2C743A0" w14:textId="40E3A4EF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17A4CE8" w14:textId="11E5E832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-16,7</w:t>
            </w:r>
          </w:p>
        </w:tc>
      </w:tr>
      <w:tr w:rsidR="007C1CFF" w:rsidRPr="00232DD6" w14:paraId="772FC5DF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45B0448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2BFF648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957DD82" w14:textId="77777777" w:rsidR="007C1CFF" w:rsidRPr="001A125F" w:rsidRDefault="007C1CFF" w:rsidP="007C1CFF">
            <w:pPr>
              <w:jc w:val="both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AD9844B" w14:textId="51F6E0F9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5B50756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CE76321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3D2D09E" w14:textId="3010714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999F8F7" w14:textId="04286AB4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2F10515" w14:textId="0A11BADB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635CB8F0" w14:textId="00071C38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2,9</w:t>
            </w:r>
          </w:p>
        </w:tc>
      </w:tr>
      <w:tr w:rsidR="007C1CFF" w:rsidRPr="00232DD6" w14:paraId="43C5908B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EC6F16C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128AE5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00B57EC0" w14:textId="77777777" w:rsidR="007C1CFF" w:rsidRPr="001A125F" w:rsidRDefault="007C1CFF" w:rsidP="007C1CFF">
            <w:pPr>
              <w:jc w:val="both"/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</w:pPr>
            <w:r w:rsidRPr="001A125F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DCC4D3D" w14:textId="3AC31502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1BBED90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195686F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BD429DD" w14:textId="373137B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0556DE54" w14:textId="45E578D3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09BE43A" w14:textId="66564964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278F6940" w14:textId="1FF094BC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9,6</w:t>
            </w:r>
          </w:p>
        </w:tc>
      </w:tr>
      <w:tr w:rsidR="007C1CFF" w:rsidRPr="009333FE" w14:paraId="4BCC73E4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0D3929B5" w14:textId="049C4DF4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bookmarkStart w:id="1" w:name="_Hlk153358686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501AD4A" w14:textId="11E486AD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Pinova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0C61D3FE" w14:textId="77777777" w:rsidR="007C1CFF" w:rsidRPr="000B0492" w:rsidRDefault="007C1CFF" w:rsidP="007C1CFF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00E5E2A" w14:textId="40CC675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23F2F26" w14:textId="56C8BA0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D009FFE" w14:textId="3797C6F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C06AF4A" w14:textId="44C477B1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77F5F74" w14:textId="2554B363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C7DE078" w14:textId="7354E018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34195B33" w14:textId="3B7B221F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27,3</w:t>
            </w:r>
          </w:p>
        </w:tc>
      </w:tr>
      <w:tr w:rsidR="007C1CFF" w:rsidRPr="009333FE" w14:paraId="6868F099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7D86CCC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76B4EDB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ABCE992" w14:textId="77777777" w:rsidR="007C1CFF" w:rsidRPr="000B0492" w:rsidRDefault="007C1CFF" w:rsidP="007C1CFF">
            <w:pPr>
              <w:jc w:val="both"/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C5960DB" w14:textId="04C5585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BE56ABA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B3C521D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426F5C8" w14:textId="5612980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5AFCBEE" w14:textId="10A256F7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42F2DDE" w14:textId="737D9EAD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00FF97A3" w14:textId="0CF2A81C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2,9</w:t>
            </w:r>
          </w:p>
        </w:tc>
      </w:tr>
      <w:tr w:rsidR="007C1CFF" w:rsidRPr="009333FE" w14:paraId="16F178B8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CE31A1E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F6DAB7E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3D58DC43" w14:textId="77777777" w:rsidR="007C1CFF" w:rsidRPr="000B0492" w:rsidRDefault="007C1CFF" w:rsidP="007C1CFF">
            <w:pPr>
              <w:jc w:val="both"/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b/>
                <w:color w:val="262626" w:themeColor="text1" w:themeTint="D9"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506C7DD" w14:textId="1CFF920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1,02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02E34BD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7AA0D21" w14:textId="77777777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61C675FD" w14:textId="50F906F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1,02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5A9644C" w14:textId="5AC550A0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E7974FA" w14:textId="1361240E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34896B98" w14:textId="6F5B66AF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13,1</w:t>
            </w:r>
          </w:p>
        </w:tc>
      </w:tr>
      <w:tr w:rsidR="007C1CFF" w:rsidRPr="00232DD6" w14:paraId="37ECFA91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2FA82619" w14:textId="1D6A79BD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F3764C7" w14:textId="1E5B0028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Idared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, 1.tr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1B220468" w14:textId="00620DB9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30FC2A8" w14:textId="66ECD3B8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EAB5557" w14:textId="0E1B2C4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DF5A7D3" w14:textId="0310BF59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434237E" w14:textId="197BB7B8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F426A72" w14:textId="54875685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1FA70CE" w14:textId="4896C53E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3FC65D10" w14:textId="05C81185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-4,1</w:t>
            </w:r>
          </w:p>
        </w:tc>
      </w:tr>
      <w:tr w:rsidR="007C1CFF" w:rsidRPr="00232DD6" w14:paraId="374410A8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12" w:space="0" w:color="auto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195558A8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12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A36DF8C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</w:tcPr>
          <w:p w14:paraId="262AF8BE" w14:textId="4CB5101A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99566AA" w14:textId="3B1278F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3907933" w14:textId="2A8BDCC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8867384" w14:textId="492F321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90A6E91" w14:textId="03E364DA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0405B75" w14:textId="3E893DF6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70018CD7" w14:textId="4C93BD5D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0684FF55" w14:textId="255D7D5B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2,9</w:t>
            </w:r>
          </w:p>
        </w:tc>
      </w:tr>
      <w:tr w:rsidR="007C1CFF" w:rsidRPr="00232DD6" w14:paraId="70AF00D2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FFFF99"/>
            <w:vAlign w:val="center"/>
          </w:tcPr>
          <w:p w14:paraId="493FE063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4" w:space="0" w:color="00000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2900A43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</w:tcPr>
          <w:p w14:paraId="5AE66D14" w14:textId="5937A17E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b/>
                <w:color w:val="262626" w:themeColor="text1" w:themeTint="D9"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4F36FB5" w14:textId="7F17AF0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A114B9F" w14:textId="52A16A3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48ED693" w14:textId="32A14CC3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6CA87A4" w14:textId="7476F872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72C267EE" w14:textId="374F9F26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271A0EFF" w14:textId="069C1670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000000"/>
            </w:tcBorders>
            <w:shd w:val="clear" w:color="auto" w:fill="CCFF99"/>
            <w:vAlign w:val="center"/>
          </w:tcPr>
          <w:p w14:paraId="2DBE1817" w14:textId="2D9D3C2E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9,8</w:t>
            </w:r>
          </w:p>
        </w:tc>
      </w:tr>
      <w:bookmarkEnd w:id="1"/>
      <w:tr w:rsidR="007C1CFF" w:rsidRPr="00E60091" w14:paraId="4068D489" w14:textId="77777777" w:rsidTr="00AA5570">
        <w:trPr>
          <w:trHeight w:hRule="exact" w:val="210"/>
        </w:trPr>
        <w:tc>
          <w:tcPr>
            <w:tcW w:w="993" w:type="dxa"/>
            <w:vMerge w:val="restart"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402E6EEC" w14:textId="4D1C05F3" w:rsidR="007C1CFF" w:rsidRPr="000B0492" w:rsidRDefault="007C1CFF" w:rsidP="007C1CF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1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CFF99"/>
            <w:vAlign w:val="center"/>
            <w:hideMark/>
          </w:tcPr>
          <w:p w14:paraId="506217FE" w14:textId="4B9CA576" w:rsidR="007C1CFF" w:rsidRPr="000B0492" w:rsidRDefault="007C1CFF" w:rsidP="007C1CF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  <w:t>Jablká ostatné zimné, 1.tr</w:t>
            </w:r>
          </w:p>
        </w:tc>
        <w:tc>
          <w:tcPr>
            <w:tcW w:w="8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5E3F5752" w14:textId="31EEF403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Min.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F05BBC8" w14:textId="37B6884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5A01BD13" w14:textId="3FB8F8E6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05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FBF5E71" w14:textId="1FF8A12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1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3B96D50A" w14:textId="53D76668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1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477BF1F" w14:textId="222F0520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0EBBD9D" w14:textId="5357764E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5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0ED5F01A" w14:textId="2365E1EF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AA5570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7C1CFF" w:rsidRPr="00E60091" w14:paraId="7F399DA2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10AE635D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vAlign w:val="center"/>
            <w:hideMark/>
          </w:tcPr>
          <w:p w14:paraId="0D26A73A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hideMark/>
          </w:tcPr>
          <w:p w14:paraId="1EEA17A4" w14:textId="3081359E" w:rsidR="007C1CFF" w:rsidRPr="000B0492" w:rsidRDefault="007C1CFF" w:rsidP="007C1CFF">
            <w:pPr>
              <w:rPr>
                <w:rFonts w:asciiTheme="minorHAnsi" w:hAnsiTheme="minorHAnsi" w:cstheme="minorHAnsi"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color w:val="262626" w:themeColor="text1" w:themeTint="D9"/>
                <w:sz w:val="18"/>
                <w:szCs w:val="18"/>
              </w:rPr>
              <w:t>Max.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599B191" w14:textId="133C783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443DC9FD" w14:textId="0E4F4535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117ABF3D" w14:textId="121EB13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2D072FD9" w14:textId="2C794D00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07C36383" w14:textId="52CDA652" w:rsidR="007C1CFF" w:rsidRPr="00010A0F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vAlign w:val="center"/>
          </w:tcPr>
          <w:p w14:paraId="6DCD5D99" w14:textId="55B26F3A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vAlign w:val="center"/>
          </w:tcPr>
          <w:p w14:paraId="7A8C9B95" w14:textId="34312637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7C1CFF" w:rsidRPr="00E60091" w14:paraId="381B6F01" w14:textId="77777777" w:rsidTr="00AA5570">
        <w:trPr>
          <w:trHeight w:hRule="exact" w:val="210"/>
        </w:trPr>
        <w:tc>
          <w:tcPr>
            <w:tcW w:w="993" w:type="dxa"/>
            <w:vMerge/>
            <w:tcBorders>
              <w:top w:val="single" w:sz="6" w:space="0" w:color="808080" w:themeColor="background1" w:themeShade="80"/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99"/>
            <w:vAlign w:val="center"/>
            <w:hideMark/>
          </w:tcPr>
          <w:p w14:paraId="60614F74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26"/>
                <w:szCs w:val="26"/>
              </w:rPr>
            </w:pPr>
          </w:p>
        </w:tc>
        <w:tc>
          <w:tcPr>
            <w:tcW w:w="1914" w:type="dxa"/>
            <w:vMerge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vAlign w:val="center"/>
            <w:hideMark/>
          </w:tcPr>
          <w:p w14:paraId="1031FBDF" w14:textId="77777777" w:rsidR="007C1CFF" w:rsidRPr="000B0492" w:rsidRDefault="007C1CFF" w:rsidP="007C1CFF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D0D0D" w:themeColor="text1" w:themeTint="F2"/>
                <w:sz w:val="18"/>
                <w:szCs w:val="18"/>
              </w:rPr>
            </w:pPr>
          </w:p>
        </w:tc>
        <w:tc>
          <w:tcPr>
            <w:tcW w:w="876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hideMark/>
          </w:tcPr>
          <w:p w14:paraId="68984E9C" w14:textId="06D85BBE" w:rsidR="007C1CFF" w:rsidRPr="000B0492" w:rsidRDefault="007C1CFF" w:rsidP="007C1CFF">
            <w:pPr>
              <w:rPr>
                <w:rFonts w:asciiTheme="minorHAnsi" w:hAnsiTheme="minorHAnsi" w:cstheme="minorHAnsi"/>
                <w:b/>
                <w:color w:val="0D0D0D" w:themeColor="text1" w:themeTint="F2"/>
                <w:sz w:val="18"/>
                <w:szCs w:val="18"/>
              </w:rPr>
            </w:pPr>
            <w:r w:rsidRPr="000B3360">
              <w:rPr>
                <w:rFonts w:asciiTheme="minorHAnsi" w:hAnsiTheme="minorHAnsi" w:cstheme="minorHAnsi"/>
                <w:b/>
                <w:color w:val="262626" w:themeColor="text1" w:themeTint="D9"/>
                <w:sz w:val="18"/>
                <w:szCs w:val="18"/>
              </w:rPr>
              <w:t>Priem.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60CA425" w14:textId="40CB8EC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1E01E161" w14:textId="79C78E1B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05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49301A15" w14:textId="77A3AD3F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12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55657B48" w14:textId="1387D76D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14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1376953" w14:textId="11AA719C" w:rsidR="007C1CFF" w:rsidRPr="003C7707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0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CFF99"/>
            <w:vAlign w:val="center"/>
          </w:tcPr>
          <w:p w14:paraId="35D06BC5" w14:textId="00CBB398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54" w:type="dxa"/>
            <w:tcBorders>
              <w:top w:val="nil"/>
              <w:left w:val="single" w:sz="6" w:space="0" w:color="808080" w:themeColor="background1" w:themeShade="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center"/>
          </w:tcPr>
          <w:p w14:paraId="17C33D82" w14:textId="2D6F22CB" w:rsidR="007C1CFF" w:rsidRPr="00AA5570" w:rsidRDefault="007C1CFF" w:rsidP="00AA557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</w:tr>
    </w:tbl>
    <w:p w14:paraId="0F7E5DD8" w14:textId="7B79EA65" w:rsidR="00DF1F05" w:rsidRPr="000B0492" w:rsidRDefault="00796755" w:rsidP="00011E3D">
      <w:pPr>
        <w:spacing w:after="0" w:line="240" w:lineRule="auto"/>
        <w:ind w:right="57"/>
        <w:rPr>
          <w:rFonts w:asciiTheme="minorHAnsi" w:hAnsiTheme="minorHAnsi" w:cstheme="minorHAnsi"/>
          <w:i/>
          <w:iCs/>
          <w:color w:val="0D0D0D" w:themeColor="text1" w:themeTint="F2"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B27AB4" w:rsidRPr="000B0492">
        <w:rPr>
          <w:rFonts w:asciiTheme="minorHAnsi" w:hAnsiTheme="minorHAnsi" w:cstheme="minorHAnsi"/>
          <w:i/>
          <w:color w:val="0D0D0D" w:themeColor="text1" w:themeTint="F2"/>
          <w:spacing w:val="-2"/>
          <w:sz w:val="18"/>
          <w:szCs w:val="18"/>
        </w:rPr>
        <w:t>; v</w:t>
      </w:r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ysvetlivky: SR - Slovensko spolu, </w:t>
      </w:r>
      <w:proofErr w:type="spellStart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Zso</w:t>
      </w:r>
      <w:proofErr w:type="spellEnd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- západoslovenská oblasť (Bratislavský, Trnavský, Trenčiansky a Nitriansky kraj), </w:t>
      </w:r>
      <w:proofErr w:type="spellStart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Sso</w:t>
      </w:r>
      <w:proofErr w:type="spellEnd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- stredoslovenská oblasť (Žilinský a Banskobystrický kraj), </w:t>
      </w:r>
      <w:proofErr w:type="spellStart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Vso</w:t>
      </w:r>
      <w:proofErr w:type="spellEnd"/>
      <w:r w:rsidR="00B27AB4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- východoslovenská oblasť (Košický a Prešovský kraj), *1 - cenu, resp. vývoj nezverejňujeme (menej ako 3 údaje).</w:t>
      </w:r>
      <w:r w:rsidR="00B27AB4" w:rsidRPr="000B0492">
        <w:rPr>
          <w:rFonts w:asciiTheme="minorHAnsi" w:hAnsiTheme="minorHAnsi" w:cstheme="minorHAnsi"/>
          <w:i/>
          <w:iCs/>
          <w:color w:val="0D0D0D" w:themeColor="text1" w:themeTint="F2"/>
          <w:sz w:val="18"/>
          <w:szCs w:val="18"/>
        </w:rPr>
        <w:br w:type="page"/>
      </w:r>
    </w:p>
    <w:p w14:paraId="064C012E" w14:textId="4C86CACD" w:rsidR="00AB1B13" w:rsidRDefault="00217EFA" w:rsidP="00C767F3">
      <w:pPr>
        <w:pStyle w:val="Nadpis2"/>
        <w:rPr>
          <w:rFonts w:ascii="Calibri" w:hAnsi="Calibri" w:cs="Calibri"/>
          <w:color w:val="336600"/>
          <w:sz w:val="28"/>
          <w:szCs w:val="28"/>
        </w:rPr>
      </w:pPr>
      <w:bookmarkStart w:id="2" w:name="_Ponuka_a_ceny"/>
      <w:bookmarkStart w:id="3" w:name="_Aktuálny_vývoj_cien"/>
      <w:bookmarkEnd w:id="2"/>
      <w:bookmarkEnd w:id="3"/>
      <w:r w:rsidRPr="005D68E2">
        <w:rPr>
          <w:rFonts w:ascii="Calibri" w:hAnsi="Calibri" w:cs="Calibri"/>
          <w:color w:val="336600"/>
          <w:sz w:val="28"/>
          <w:szCs w:val="28"/>
        </w:rPr>
        <w:lastRenderedPageBreak/>
        <w:t xml:space="preserve">Aktuálny vývoj </w:t>
      </w:r>
      <w:r w:rsidR="00BD4CBD" w:rsidRPr="005D68E2">
        <w:rPr>
          <w:rFonts w:ascii="Calibri" w:hAnsi="Calibri" w:cs="Calibri"/>
          <w:color w:val="336600"/>
          <w:sz w:val="28"/>
          <w:szCs w:val="28"/>
        </w:rPr>
        <w:t xml:space="preserve">odbytových </w:t>
      </w:r>
      <w:r w:rsidRPr="005D68E2">
        <w:rPr>
          <w:rFonts w:ascii="Calibri" w:hAnsi="Calibri" w:cs="Calibri"/>
          <w:color w:val="336600"/>
          <w:sz w:val="28"/>
          <w:szCs w:val="28"/>
        </w:rPr>
        <w:t xml:space="preserve">cien </w:t>
      </w:r>
      <w:r w:rsidR="00B65039" w:rsidRPr="005D68E2">
        <w:rPr>
          <w:rFonts w:ascii="Calibri" w:hAnsi="Calibri" w:cs="Calibri"/>
          <w:color w:val="336600"/>
          <w:sz w:val="28"/>
          <w:szCs w:val="28"/>
        </w:rPr>
        <w:t>zeleniny a</w:t>
      </w:r>
      <w:r w:rsidR="00B8014D" w:rsidRPr="005D68E2">
        <w:rPr>
          <w:rFonts w:ascii="Calibri" w:hAnsi="Calibri" w:cs="Calibri"/>
          <w:color w:val="336600"/>
          <w:sz w:val="28"/>
          <w:szCs w:val="28"/>
        </w:rPr>
        <w:t xml:space="preserve"> </w:t>
      </w:r>
      <w:r w:rsidR="00B65039" w:rsidRPr="005D68E2">
        <w:rPr>
          <w:rFonts w:ascii="Calibri" w:hAnsi="Calibri" w:cs="Calibri"/>
          <w:color w:val="336600"/>
          <w:sz w:val="28"/>
          <w:szCs w:val="28"/>
        </w:rPr>
        <w:t xml:space="preserve">ovocia </w:t>
      </w:r>
      <w:r w:rsidR="00736FAF" w:rsidRPr="005D68E2">
        <w:rPr>
          <w:rFonts w:ascii="Calibri" w:hAnsi="Calibri" w:cs="Calibri"/>
          <w:color w:val="336600"/>
          <w:sz w:val="28"/>
          <w:szCs w:val="28"/>
        </w:rPr>
        <w:t>z</w:t>
      </w:r>
      <w:r w:rsidR="00A50312">
        <w:rPr>
          <w:rFonts w:ascii="Calibri" w:hAnsi="Calibri" w:cs="Calibri"/>
          <w:color w:val="336600"/>
          <w:sz w:val="28"/>
          <w:szCs w:val="28"/>
        </w:rPr>
        <w:t xml:space="preserve"> </w:t>
      </w:r>
      <w:r w:rsidR="00736FAF" w:rsidRPr="005D68E2">
        <w:rPr>
          <w:rFonts w:ascii="Calibri" w:hAnsi="Calibri" w:cs="Calibri"/>
          <w:color w:val="336600"/>
          <w:sz w:val="28"/>
          <w:szCs w:val="28"/>
        </w:rPr>
        <w:t>veľkoobchodu</w:t>
      </w:r>
    </w:p>
    <w:p w14:paraId="21EF5966" w14:textId="77777777" w:rsidR="00A06FCA" w:rsidRDefault="00A06FCA" w:rsidP="00645492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</w:pPr>
    </w:p>
    <w:p w14:paraId="2D8D9A39" w14:textId="26C3004D" w:rsidR="00F36B92" w:rsidRDefault="00645492" w:rsidP="00645492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</w:pPr>
      <w:r w:rsidRPr="004742AF"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  <w:t>Zelenina</w:t>
      </w:r>
    </w:p>
    <w:p w14:paraId="4FAAA73A" w14:textId="77777777" w:rsidR="00FC04EC" w:rsidRPr="005A1404" w:rsidRDefault="00FC04EC" w:rsidP="00645492">
      <w:pPr>
        <w:tabs>
          <w:tab w:val="right" w:pos="6096"/>
        </w:tabs>
        <w:spacing w:after="0" w:line="240" w:lineRule="auto"/>
        <w:jc w:val="both"/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</w:pPr>
    </w:p>
    <w:p w14:paraId="695E08E9" w14:textId="545A9A0D" w:rsidR="00736FAF" w:rsidRPr="009374E4" w:rsidRDefault="00736FAF" w:rsidP="00736FAF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9374E4">
        <w:rPr>
          <w:rFonts w:asciiTheme="minorHAnsi" w:hAnsiTheme="minorHAnsi" w:cstheme="minorHAnsi"/>
          <w:b/>
          <w:color w:val="336600"/>
          <w:sz w:val="24"/>
          <w:szCs w:val="24"/>
        </w:rPr>
        <w:t>Zelenina z domácej produkcie</w:t>
      </w:r>
    </w:p>
    <w:p w14:paraId="719600AA" w14:textId="16A9BDFD" w:rsidR="00697058" w:rsidRDefault="00D83393" w:rsidP="00697058">
      <w:pPr>
        <w:tabs>
          <w:tab w:val="right" w:pos="9781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BA6EB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Veľkoobchodná cena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kvasenej kapusty</w:t>
      </w:r>
      <w:r w:rsidRPr="00BA6EB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z</w:t>
      </w:r>
      <w:r w:rsidR="004F7AC6" w:rsidRPr="00BA6EB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Pr="00BA6EB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domá</w:t>
      </w:r>
      <w:r w:rsidR="00656A12" w:rsidRPr="00BA6EB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cej produkcie bola na úrovni</w:t>
      </w:r>
      <w:r w:rsidR="00656A12"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1,18</w:t>
      </w:r>
      <w:r w:rsidR="00D81680"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€/kg</w:t>
      </w:r>
      <w:r w:rsidR="00AA6E9D"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,</w:t>
      </w:r>
      <w:r w:rsidR="00D81680"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A7720F"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čo </w:t>
      </w:r>
      <w:r w:rsidR="00F0777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je v</w:t>
      </w:r>
      <w:r w:rsidRPr="00C4503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 porovnaní </w:t>
      </w:r>
      <w:r w:rsidR="00317FD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s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o 4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6</w:t>
      </w:r>
      <w:r w:rsidR="00317FDF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. týždňom 202</w:t>
      </w:r>
      <w:r w:rsidR="008728C1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5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nezmenená cena.</w:t>
      </w:r>
    </w:p>
    <w:p w14:paraId="180038E6" w14:textId="40DCC41F" w:rsidR="00BC19ED" w:rsidRDefault="00FB3EB6" w:rsidP="00BC19ED">
      <w:pPr>
        <w:tabs>
          <w:tab w:val="right" w:pos="9781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Rovnako, z</w:t>
      </w:r>
      <w:r w:rsidR="00BE4549">
        <w:rPr>
          <w:rFonts w:asciiTheme="minorHAnsi" w:hAnsiTheme="minorHAnsi" w:cstheme="minorHAnsi"/>
          <w:sz w:val="24"/>
          <w:szCs w:val="24"/>
        </w:rPr>
        <w:t>emiaky</w:t>
      </w:r>
      <w:r w:rsidR="008537E9">
        <w:rPr>
          <w:rFonts w:asciiTheme="minorHAnsi" w:hAnsiTheme="minorHAnsi" w:cstheme="minorHAnsi"/>
          <w:sz w:val="24"/>
          <w:szCs w:val="24"/>
        </w:rPr>
        <w:t xml:space="preserve"> sa v sledovanom </w:t>
      </w:r>
      <w:r w:rsidR="00BE4549">
        <w:rPr>
          <w:rFonts w:asciiTheme="minorHAnsi" w:hAnsiTheme="minorHAnsi" w:cstheme="minorHAnsi"/>
          <w:sz w:val="24"/>
          <w:szCs w:val="24"/>
        </w:rPr>
        <w:t>4</w:t>
      </w:r>
      <w:r>
        <w:rPr>
          <w:rFonts w:asciiTheme="minorHAnsi" w:hAnsiTheme="minorHAnsi" w:cstheme="minorHAnsi"/>
          <w:sz w:val="24"/>
          <w:szCs w:val="24"/>
        </w:rPr>
        <w:t>8</w:t>
      </w:r>
      <w:r w:rsidR="008537E9">
        <w:rPr>
          <w:rFonts w:asciiTheme="minorHAnsi" w:hAnsiTheme="minorHAnsi" w:cstheme="minorHAnsi"/>
          <w:sz w:val="24"/>
          <w:szCs w:val="24"/>
        </w:rPr>
        <w:t>. týždni 2025 predával</w:t>
      </w:r>
      <w:r w:rsidR="00BE4549">
        <w:rPr>
          <w:rFonts w:asciiTheme="minorHAnsi" w:hAnsiTheme="minorHAnsi" w:cstheme="minorHAnsi"/>
          <w:sz w:val="24"/>
          <w:szCs w:val="24"/>
        </w:rPr>
        <w:t>i</w:t>
      </w:r>
      <w:r w:rsidR="008537E9">
        <w:rPr>
          <w:rFonts w:asciiTheme="minorHAnsi" w:hAnsiTheme="minorHAnsi" w:cstheme="minorHAnsi"/>
          <w:sz w:val="24"/>
          <w:szCs w:val="24"/>
        </w:rPr>
        <w:t xml:space="preserve"> v priemernej cene </w:t>
      </w:r>
      <w:r w:rsidR="00BE4549">
        <w:rPr>
          <w:rFonts w:asciiTheme="minorHAnsi" w:hAnsiTheme="minorHAnsi" w:cstheme="minorHAnsi"/>
          <w:sz w:val="24"/>
          <w:szCs w:val="24"/>
        </w:rPr>
        <w:t>0,</w:t>
      </w:r>
      <w:r w:rsidR="00F60DA5">
        <w:rPr>
          <w:rFonts w:asciiTheme="minorHAnsi" w:hAnsiTheme="minorHAnsi" w:cstheme="minorHAnsi"/>
          <w:sz w:val="24"/>
          <w:szCs w:val="24"/>
        </w:rPr>
        <w:t>58</w:t>
      </w:r>
      <w:r w:rsidR="008537E9">
        <w:rPr>
          <w:rFonts w:asciiTheme="minorHAnsi" w:hAnsiTheme="minorHAnsi" w:cstheme="minorHAnsi"/>
          <w:sz w:val="24"/>
          <w:szCs w:val="24"/>
        </w:rPr>
        <w:t xml:space="preserve"> €/kg, čo je </w:t>
      </w:r>
      <w:r>
        <w:rPr>
          <w:rFonts w:asciiTheme="minorHAnsi" w:hAnsiTheme="minorHAnsi" w:cstheme="minorHAnsi"/>
          <w:sz w:val="24"/>
          <w:szCs w:val="24"/>
        </w:rPr>
        <w:t>rovnaká predajná cena</w:t>
      </w:r>
      <w:r w:rsidR="00AA5570">
        <w:rPr>
          <w:rFonts w:asciiTheme="minorHAnsi" w:hAnsiTheme="minorHAnsi" w:cstheme="minorHAnsi"/>
          <w:sz w:val="24"/>
          <w:szCs w:val="24"/>
        </w:rPr>
        <w:t xml:space="preserve"> ako v </w:t>
      </w:r>
      <w:r w:rsidR="00AA5570">
        <w:rPr>
          <w:rFonts w:asciiTheme="minorHAnsi" w:hAnsiTheme="minorHAnsi" w:cstheme="minorHAnsi"/>
          <w:sz w:val="24"/>
          <w:szCs w:val="24"/>
        </w:rPr>
        <w:t>46. týždňu</w:t>
      </w:r>
      <w:r w:rsidR="008537E9">
        <w:rPr>
          <w:rFonts w:asciiTheme="minorHAnsi" w:hAnsiTheme="minorHAnsi" w:cstheme="minorHAnsi"/>
          <w:sz w:val="24"/>
          <w:szCs w:val="24"/>
        </w:rPr>
        <w:t>.</w:t>
      </w:r>
    </w:p>
    <w:p w14:paraId="1C49CEFF" w14:textId="77777777" w:rsidR="008F5E45" w:rsidRDefault="008F5E45" w:rsidP="00E93FAE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</w:p>
    <w:p w14:paraId="5681C261" w14:textId="61CE335B" w:rsidR="00736FAF" w:rsidRPr="00C45035" w:rsidRDefault="00736FAF" w:rsidP="00E93FAE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C45035">
        <w:rPr>
          <w:rFonts w:asciiTheme="minorHAnsi" w:hAnsiTheme="minorHAnsi" w:cstheme="minorHAnsi"/>
          <w:b/>
          <w:color w:val="336600"/>
          <w:sz w:val="24"/>
          <w:szCs w:val="24"/>
        </w:rPr>
        <w:t>Zelenina z</w:t>
      </w:r>
      <w:r w:rsidR="00F36B92" w:rsidRPr="00C45035">
        <w:rPr>
          <w:rFonts w:asciiTheme="minorHAnsi" w:hAnsiTheme="minorHAnsi" w:cstheme="minorHAnsi"/>
          <w:b/>
          <w:color w:val="336600"/>
          <w:sz w:val="24"/>
          <w:szCs w:val="24"/>
        </w:rPr>
        <w:t> </w:t>
      </w:r>
      <w:r w:rsidRPr="00C45035">
        <w:rPr>
          <w:rFonts w:asciiTheme="minorHAnsi" w:hAnsiTheme="minorHAnsi" w:cstheme="minorHAnsi"/>
          <w:b/>
          <w:color w:val="336600"/>
          <w:sz w:val="24"/>
          <w:szCs w:val="24"/>
        </w:rPr>
        <w:t>importu</w:t>
      </w:r>
    </w:p>
    <w:p w14:paraId="716A8FB0" w14:textId="45C15090" w:rsidR="007A0E2C" w:rsidRDefault="00102990" w:rsidP="00067D99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>
        <w:rPr>
          <w:rFonts w:asciiTheme="minorHAnsi" w:hAnsiTheme="minorHAnsi" w:cstheme="minorHAnsi"/>
          <w:color w:val="0D0D0D" w:themeColor="text1" w:themeTint="F2"/>
          <w:sz w:val="24"/>
          <w:szCs w:val="24"/>
        </w:rPr>
        <w:t>Nárast odbytových cien v porovnaní s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o 4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6</w:t>
      </w:r>
      <w:r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. týždňom 2025 sme zaznamenali </w:t>
      </w:r>
      <w:r w:rsidR="00ED073B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pri 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paprike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červenej</w:t>
      </w:r>
      <w:r w:rsidR="000B7F6E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137AB8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na</w:t>
      </w:r>
      <w:r w:rsidR="00ED073B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3,52</w:t>
      </w:r>
      <w:r w:rsidR="00AB74F4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073B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€/kg (+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24,8</w:t>
      </w:r>
      <w:r w:rsidR="00AB74F4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073B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%), 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pri 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šalátových uhorkách</w:t>
      </w:r>
      <w:r w:rsidR="00AB74F4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061E83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n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a 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2,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4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0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€/kg (+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22,8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%), alebo pri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cukine 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na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1,88</w:t>
      </w:r>
      <w:r w:rsidR="00AB74F4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€/k</w:t>
      </w:r>
      <w:r w:rsidR="00A44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g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(+</w:t>
      </w:r>
      <w:r w:rsidR="00A44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3</w:t>
      </w:r>
      <w:r w:rsidR="00A44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,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1</w:t>
      </w:r>
      <w:r w:rsidR="00AB74F4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percenta</w:t>
      </w:r>
      <w:r w:rsidR="00086730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).</w:t>
      </w:r>
    </w:p>
    <w:p w14:paraId="314A75BC" w14:textId="42F54741" w:rsidR="0063447C" w:rsidRDefault="00102990" w:rsidP="00A9704E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r>
        <w:rPr>
          <w:rFonts w:asciiTheme="minorHAnsi" w:hAnsiTheme="minorHAnsi" w:cstheme="minorHAnsi"/>
          <w:color w:val="0D0D0D" w:themeColor="text1" w:themeTint="F2"/>
          <w:sz w:val="24"/>
          <w:szCs w:val="24"/>
        </w:rPr>
        <w:t>Pokles odbytových cien zeleniny z dovozu v porovnaní s</w:t>
      </w:r>
      <w:r w:rsidR="00F60DA5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o 4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6</w:t>
      </w:r>
      <w:r>
        <w:rPr>
          <w:rFonts w:asciiTheme="minorHAnsi" w:hAnsiTheme="minorHAnsi" w:cstheme="minorHAnsi"/>
          <w:color w:val="0D0D0D" w:themeColor="text1" w:themeTint="F2"/>
          <w:sz w:val="24"/>
          <w:szCs w:val="24"/>
        </w:rPr>
        <w:t>. týždňom 2025 nastal pri</w:t>
      </w:r>
      <w:r w:rsidR="00061E83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cibuli zväzkovej na 0,7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7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FB3EB6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€/kg (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-4,6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%), pri cesnaku 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na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3,68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€/kg (-3,8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%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), 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pri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reďkvi bielej na 1,53 €/kg (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-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3,4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%), pri zeleri na 0,83 €/kg (-3,3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%), alebo pri bielej hlávkovej kapuste na 0,60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€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/kg (-2,5</w:t>
      </w:r>
      <w:r w:rsidR="00283462">
        <w:rPr>
          <w:rFonts w:asciiTheme="minorHAnsi" w:hAnsiTheme="minorHAnsi" w:cstheme="minorHAnsi"/>
          <w:color w:val="0D0D0D" w:themeColor="text1" w:themeTint="F2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color w:val="0D0D0D" w:themeColor="text1" w:themeTint="F2"/>
          <w:sz w:val="24"/>
          <w:szCs w:val="24"/>
        </w:rPr>
        <w:t>%).</w:t>
      </w:r>
    </w:p>
    <w:p w14:paraId="003A2D06" w14:textId="77777777" w:rsidR="00996A9A" w:rsidRPr="00A9704E" w:rsidRDefault="00996A9A" w:rsidP="00A9704E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</w:p>
    <w:p w14:paraId="02F9F41D" w14:textId="400F9817" w:rsidR="00AE3537" w:rsidRDefault="00645492" w:rsidP="005A1404">
      <w:pPr>
        <w:tabs>
          <w:tab w:val="right" w:pos="9781"/>
        </w:tabs>
        <w:spacing w:before="200" w:after="0" w:line="240" w:lineRule="auto"/>
        <w:jc w:val="both"/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</w:pPr>
      <w:r w:rsidRPr="00C45035"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  <w:t>Ovocie</w:t>
      </w:r>
    </w:p>
    <w:p w14:paraId="30DDAF70" w14:textId="77777777" w:rsidR="00D972EA" w:rsidRPr="00D972EA" w:rsidRDefault="00D972EA" w:rsidP="005A1404">
      <w:pPr>
        <w:tabs>
          <w:tab w:val="right" w:pos="9781"/>
        </w:tabs>
        <w:spacing w:before="200" w:after="0" w:line="240" w:lineRule="auto"/>
        <w:jc w:val="both"/>
        <w:rPr>
          <w:rFonts w:asciiTheme="minorHAnsi" w:hAnsiTheme="minorHAnsi" w:cstheme="minorHAnsi"/>
          <w:b/>
          <w:color w:val="336600"/>
          <w:sz w:val="28"/>
          <w:szCs w:val="28"/>
          <w:u w:val="single"/>
        </w:rPr>
      </w:pPr>
    </w:p>
    <w:p w14:paraId="057FBB86" w14:textId="7542B1B7" w:rsidR="00DE02C6" w:rsidRPr="00C45035" w:rsidRDefault="000F4497" w:rsidP="0090290A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C45035">
        <w:rPr>
          <w:rFonts w:asciiTheme="minorHAnsi" w:hAnsiTheme="minorHAnsi" w:cstheme="minorHAnsi"/>
          <w:b/>
          <w:color w:val="336600"/>
          <w:sz w:val="24"/>
          <w:szCs w:val="24"/>
        </w:rPr>
        <w:t>Ovocie z domácej produkcie</w:t>
      </w:r>
    </w:p>
    <w:p w14:paraId="6990313C" w14:textId="67FF15C0" w:rsidR="000F4497" w:rsidRPr="00C45035" w:rsidRDefault="00645492" w:rsidP="00C513E3">
      <w:pPr>
        <w:spacing w:after="0" w:line="240" w:lineRule="auto"/>
        <w:ind w:right="57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45035">
        <w:rPr>
          <w:rFonts w:asciiTheme="minorHAnsi" w:hAnsiTheme="minorHAnsi" w:cstheme="minorHAnsi"/>
          <w:sz w:val="24"/>
          <w:szCs w:val="24"/>
        </w:rPr>
        <w:t>V</w:t>
      </w:r>
      <w:r w:rsidR="00C93E5E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="00B63FFE">
        <w:rPr>
          <w:rFonts w:asciiTheme="minorHAnsi" w:hAnsiTheme="minorHAnsi" w:cstheme="minorHAnsi"/>
          <w:sz w:val="24"/>
          <w:szCs w:val="24"/>
        </w:rPr>
        <w:t>4</w:t>
      </w:r>
      <w:r w:rsidR="00ED122A">
        <w:rPr>
          <w:rFonts w:asciiTheme="minorHAnsi" w:hAnsiTheme="minorHAnsi" w:cstheme="minorHAnsi"/>
          <w:sz w:val="24"/>
          <w:szCs w:val="24"/>
        </w:rPr>
        <w:t>8</w:t>
      </w:r>
      <w:r w:rsidR="00CA1BD8" w:rsidRPr="00C45035">
        <w:rPr>
          <w:rFonts w:asciiTheme="minorHAnsi" w:hAnsiTheme="minorHAnsi" w:cstheme="minorHAnsi"/>
          <w:sz w:val="24"/>
          <w:szCs w:val="24"/>
        </w:rPr>
        <w:t>. týždni 202</w:t>
      </w:r>
      <w:r w:rsidR="00F72923">
        <w:rPr>
          <w:rFonts w:asciiTheme="minorHAnsi" w:hAnsiTheme="minorHAnsi" w:cstheme="minorHAnsi"/>
          <w:sz w:val="24"/>
          <w:szCs w:val="24"/>
        </w:rPr>
        <w:t>5</w:t>
      </w:r>
      <w:r w:rsidR="00CA1BD8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Pr="00C45035">
        <w:rPr>
          <w:rFonts w:asciiTheme="minorHAnsi" w:hAnsiTheme="minorHAnsi" w:cstheme="minorHAnsi"/>
          <w:sz w:val="24"/>
          <w:szCs w:val="24"/>
        </w:rPr>
        <w:t xml:space="preserve">sa </w:t>
      </w:r>
      <w:r w:rsidR="00571251" w:rsidRPr="00C45035">
        <w:rPr>
          <w:rFonts w:asciiTheme="minorHAnsi" w:hAnsiTheme="minorHAnsi" w:cstheme="minorHAnsi"/>
          <w:sz w:val="24"/>
          <w:szCs w:val="24"/>
        </w:rPr>
        <w:t xml:space="preserve">vo veľkoobchodoch </w:t>
      </w:r>
      <w:r w:rsidRPr="00C45035">
        <w:rPr>
          <w:rFonts w:asciiTheme="minorHAnsi" w:hAnsiTheme="minorHAnsi" w:cstheme="minorHAnsi"/>
          <w:sz w:val="24"/>
          <w:szCs w:val="24"/>
        </w:rPr>
        <w:t xml:space="preserve">predávali </w:t>
      </w:r>
      <w:r w:rsidR="005F096E" w:rsidRPr="00C45035">
        <w:rPr>
          <w:rFonts w:asciiTheme="minorHAnsi" w:hAnsiTheme="minorHAnsi" w:cstheme="minorHAnsi"/>
          <w:sz w:val="24"/>
          <w:szCs w:val="24"/>
        </w:rPr>
        <w:t xml:space="preserve">z domácej produkcie </w:t>
      </w:r>
      <w:r w:rsidR="00A47815">
        <w:rPr>
          <w:rFonts w:asciiTheme="minorHAnsi" w:hAnsiTheme="minorHAnsi" w:cstheme="minorHAnsi"/>
          <w:sz w:val="24"/>
          <w:szCs w:val="24"/>
        </w:rPr>
        <w:t xml:space="preserve">hlavne </w:t>
      </w:r>
      <w:r w:rsidR="005F096E" w:rsidRPr="00C45035">
        <w:rPr>
          <w:rFonts w:asciiTheme="minorHAnsi" w:hAnsiTheme="minorHAnsi" w:cstheme="minorHAnsi"/>
          <w:sz w:val="24"/>
          <w:szCs w:val="24"/>
        </w:rPr>
        <w:t>jablká</w:t>
      </w:r>
      <w:r w:rsidR="00CC7BDD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="00F21BED" w:rsidRPr="00C45035">
        <w:rPr>
          <w:rFonts w:asciiTheme="minorHAnsi" w:hAnsiTheme="minorHAnsi" w:cstheme="minorHAnsi"/>
          <w:sz w:val="24"/>
          <w:szCs w:val="24"/>
        </w:rPr>
        <w:t xml:space="preserve">odrody </w:t>
      </w:r>
      <w:r w:rsidR="007E2B29" w:rsidRPr="00C45035">
        <w:rPr>
          <w:rFonts w:asciiTheme="minorHAnsi" w:hAnsiTheme="minorHAnsi" w:cstheme="minorHAnsi"/>
          <w:sz w:val="24"/>
          <w:szCs w:val="24"/>
        </w:rPr>
        <w:t>–</w:t>
      </w:r>
      <w:r w:rsidR="001E480C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="00ED122A">
        <w:rPr>
          <w:rFonts w:asciiTheme="minorHAnsi" w:hAnsiTheme="minorHAnsi" w:cstheme="minorHAnsi"/>
          <w:sz w:val="24"/>
          <w:szCs w:val="24"/>
        </w:rPr>
        <w:t>Gala</w:t>
      </w:r>
      <w:r w:rsidR="007520C7" w:rsidRPr="00C45035">
        <w:rPr>
          <w:rFonts w:asciiTheme="minorHAnsi" w:hAnsiTheme="minorHAnsi" w:cstheme="minorHAnsi"/>
          <w:sz w:val="24"/>
          <w:szCs w:val="24"/>
        </w:rPr>
        <w:t xml:space="preserve">, </w:t>
      </w:r>
      <w:r w:rsidR="004E6DE1" w:rsidRPr="00C4503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E6DE1" w:rsidRPr="00C45035">
        <w:rPr>
          <w:rFonts w:asciiTheme="minorHAnsi" w:hAnsiTheme="minorHAnsi" w:cstheme="minorHAnsi"/>
          <w:sz w:val="24"/>
          <w:szCs w:val="24"/>
        </w:rPr>
        <w:t>Golden</w:t>
      </w:r>
      <w:proofErr w:type="spellEnd"/>
      <w:r w:rsidR="004E6DE1" w:rsidRPr="00C4503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E6DE1" w:rsidRPr="00C45035">
        <w:rPr>
          <w:rFonts w:asciiTheme="minorHAnsi" w:hAnsiTheme="minorHAnsi" w:cstheme="minorHAnsi"/>
          <w:sz w:val="24"/>
          <w:szCs w:val="24"/>
        </w:rPr>
        <w:t>Delicious</w:t>
      </w:r>
      <w:proofErr w:type="spellEnd"/>
      <w:r w:rsidR="00966EB8">
        <w:rPr>
          <w:rFonts w:asciiTheme="minorHAnsi" w:hAnsiTheme="minorHAnsi" w:cstheme="minorHAnsi"/>
          <w:sz w:val="24"/>
          <w:szCs w:val="24"/>
        </w:rPr>
        <w:t>.</w:t>
      </w:r>
    </w:p>
    <w:p w14:paraId="36536563" w14:textId="28A22E0D" w:rsidR="00F72923" w:rsidRDefault="00C513E3" w:rsidP="00F72923">
      <w:pPr>
        <w:spacing w:after="0" w:line="240" w:lineRule="auto"/>
        <w:ind w:right="57"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45035">
        <w:rPr>
          <w:rFonts w:asciiTheme="minorHAnsi" w:hAnsiTheme="minorHAnsi" w:cstheme="minorHAnsi"/>
          <w:sz w:val="24"/>
          <w:szCs w:val="24"/>
        </w:rPr>
        <w:t>P</w:t>
      </w:r>
      <w:r w:rsidR="002E1159" w:rsidRPr="00C45035">
        <w:rPr>
          <w:rFonts w:asciiTheme="minorHAnsi" w:hAnsiTheme="minorHAnsi" w:cstheme="minorHAnsi"/>
          <w:sz w:val="24"/>
          <w:szCs w:val="24"/>
        </w:rPr>
        <w:t>riemern</w:t>
      </w:r>
      <w:r w:rsidR="005A1404">
        <w:rPr>
          <w:rFonts w:asciiTheme="minorHAnsi" w:hAnsiTheme="minorHAnsi" w:cstheme="minorHAnsi"/>
          <w:sz w:val="24"/>
          <w:szCs w:val="24"/>
        </w:rPr>
        <w:t>á</w:t>
      </w:r>
      <w:r w:rsidR="002E1159" w:rsidRPr="00C45035">
        <w:rPr>
          <w:rFonts w:asciiTheme="minorHAnsi" w:hAnsiTheme="minorHAnsi" w:cstheme="minorHAnsi"/>
          <w:sz w:val="24"/>
          <w:szCs w:val="24"/>
        </w:rPr>
        <w:t xml:space="preserve"> odbytov</w:t>
      </w:r>
      <w:r w:rsidR="005A1404">
        <w:rPr>
          <w:rFonts w:asciiTheme="minorHAnsi" w:hAnsiTheme="minorHAnsi" w:cstheme="minorHAnsi"/>
          <w:sz w:val="24"/>
          <w:szCs w:val="24"/>
        </w:rPr>
        <w:t>á</w:t>
      </w:r>
      <w:r w:rsidR="002E1159" w:rsidRPr="00C45035">
        <w:rPr>
          <w:rFonts w:asciiTheme="minorHAnsi" w:hAnsiTheme="minorHAnsi" w:cstheme="minorHAnsi"/>
          <w:sz w:val="24"/>
          <w:szCs w:val="24"/>
        </w:rPr>
        <w:t xml:space="preserve"> cen</w:t>
      </w:r>
      <w:r w:rsidR="002505E0">
        <w:rPr>
          <w:rFonts w:asciiTheme="minorHAnsi" w:hAnsiTheme="minorHAnsi" w:cstheme="minorHAnsi"/>
          <w:sz w:val="24"/>
          <w:szCs w:val="24"/>
        </w:rPr>
        <w:t>a</w:t>
      </w:r>
      <w:r w:rsidR="002E1159" w:rsidRPr="00C45035">
        <w:rPr>
          <w:rFonts w:asciiTheme="minorHAnsi" w:hAnsiTheme="minorHAnsi" w:cstheme="minorHAnsi"/>
          <w:sz w:val="24"/>
          <w:szCs w:val="24"/>
        </w:rPr>
        <w:t xml:space="preserve"> jabĺk</w:t>
      </w:r>
      <w:r w:rsidR="005A1404">
        <w:rPr>
          <w:rFonts w:asciiTheme="minorHAnsi" w:hAnsiTheme="minorHAnsi" w:cstheme="minorHAnsi"/>
          <w:sz w:val="24"/>
          <w:szCs w:val="24"/>
        </w:rPr>
        <w:t xml:space="preserve"> odrody </w:t>
      </w:r>
      <w:proofErr w:type="spellStart"/>
      <w:r w:rsidR="00996A9A">
        <w:rPr>
          <w:rFonts w:asciiTheme="minorHAnsi" w:hAnsiTheme="minorHAnsi" w:cstheme="minorHAnsi"/>
          <w:sz w:val="24"/>
          <w:szCs w:val="24"/>
        </w:rPr>
        <w:t>Golden</w:t>
      </w:r>
      <w:proofErr w:type="spellEnd"/>
      <w:r w:rsidR="00996A9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996A9A">
        <w:rPr>
          <w:rFonts w:asciiTheme="minorHAnsi" w:hAnsiTheme="minorHAnsi" w:cstheme="minorHAnsi"/>
          <w:sz w:val="24"/>
          <w:szCs w:val="24"/>
        </w:rPr>
        <w:t>Delicious</w:t>
      </w:r>
      <w:proofErr w:type="spellEnd"/>
      <w:r w:rsidR="00996A9A">
        <w:rPr>
          <w:rFonts w:asciiTheme="minorHAnsi" w:hAnsiTheme="minorHAnsi" w:cstheme="minorHAnsi"/>
          <w:sz w:val="24"/>
          <w:szCs w:val="24"/>
        </w:rPr>
        <w:t xml:space="preserve"> v 1. </w:t>
      </w:r>
      <w:proofErr w:type="spellStart"/>
      <w:r w:rsidR="00996A9A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FD1016">
        <w:rPr>
          <w:rFonts w:asciiTheme="minorHAnsi" w:hAnsiTheme="minorHAnsi" w:cstheme="minorHAnsi"/>
          <w:sz w:val="24"/>
          <w:szCs w:val="24"/>
        </w:rPr>
        <w:t>.</w:t>
      </w:r>
      <w:r w:rsidR="00B4550D">
        <w:rPr>
          <w:rFonts w:asciiTheme="minorHAnsi" w:hAnsiTheme="minorHAnsi" w:cstheme="minorHAnsi"/>
          <w:sz w:val="24"/>
          <w:szCs w:val="24"/>
        </w:rPr>
        <w:t xml:space="preserve"> a</w:t>
      </w:r>
      <w:r w:rsidR="005E59EA">
        <w:rPr>
          <w:rFonts w:asciiTheme="minorHAnsi" w:hAnsiTheme="minorHAnsi" w:cstheme="minorHAnsi"/>
          <w:sz w:val="24"/>
          <w:szCs w:val="24"/>
        </w:rPr>
        <w:t xml:space="preserve"> </w:t>
      </w:r>
      <w:r w:rsidR="00B4550D">
        <w:rPr>
          <w:rFonts w:asciiTheme="minorHAnsi" w:hAnsiTheme="minorHAnsi" w:cstheme="minorHAnsi"/>
          <w:sz w:val="24"/>
          <w:szCs w:val="24"/>
        </w:rPr>
        <w:t>Gal</w:t>
      </w:r>
      <w:r w:rsidR="005E59EA">
        <w:rPr>
          <w:rFonts w:asciiTheme="minorHAnsi" w:hAnsiTheme="minorHAnsi" w:cstheme="minorHAnsi"/>
          <w:sz w:val="24"/>
          <w:szCs w:val="24"/>
        </w:rPr>
        <w:t>a v 1.tr.</w:t>
      </w:r>
      <w:r w:rsidR="00B4550D">
        <w:rPr>
          <w:rFonts w:asciiTheme="minorHAnsi" w:hAnsiTheme="minorHAnsi" w:cstheme="minorHAnsi"/>
          <w:sz w:val="24"/>
          <w:szCs w:val="24"/>
        </w:rPr>
        <w:t xml:space="preserve"> </w:t>
      </w:r>
      <w:r w:rsidR="005A1404">
        <w:rPr>
          <w:rFonts w:asciiTheme="minorHAnsi" w:hAnsiTheme="minorHAnsi" w:cstheme="minorHAnsi"/>
          <w:sz w:val="24"/>
          <w:szCs w:val="24"/>
        </w:rPr>
        <w:t>v </w:t>
      </w:r>
      <w:r w:rsidR="00B63FFE">
        <w:rPr>
          <w:rFonts w:asciiTheme="minorHAnsi" w:hAnsiTheme="minorHAnsi" w:cstheme="minorHAnsi"/>
          <w:sz w:val="24"/>
          <w:szCs w:val="24"/>
        </w:rPr>
        <w:t>4</w:t>
      </w:r>
      <w:r w:rsidR="00ED122A">
        <w:rPr>
          <w:rFonts w:asciiTheme="minorHAnsi" w:hAnsiTheme="minorHAnsi" w:cstheme="minorHAnsi"/>
          <w:sz w:val="24"/>
          <w:szCs w:val="24"/>
        </w:rPr>
        <w:t>8</w:t>
      </w:r>
      <w:r w:rsidR="005A1404">
        <w:rPr>
          <w:rFonts w:asciiTheme="minorHAnsi" w:hAnsiTheme="minorHAnsi" w:cstheme="minorHAnsi"/>
          <w:sz w:val="24"/>
          <w:szCs w:val="24"/>
        </w:rPr>
        <w:t>. týždni 202</w:t>
      </w:r>
      <w:r w:rsidR="00F72923">
        <w:rPr>
          <w:rFonts w:asciiTheme="minorHAnsi" w:hAnsiTheme="minorHAnsi" w:cstheme="minorHAnsi"/>
          <w:sz w:val="24"/>
          <w:szCs w:val="24"/>
        </w:rPr>
        <w:t>5</w:t>
      </w:r>
      <w:r w:rsidR="005A1404">
        <w:rPr>
          <w:rFonts w:asciiTheme="minorHAnsi" w:hAnsiTheme="minorHAnsi" w:cstheme="minorHAnsi"/>
          <w:sz w:val="24"/>
          <w:szCs w:val="24"/>
        </w:rPr>
        <w:t xml:space="preserve"> bola na úrovni </w:t>
      </w:r>
      <w:r w:rsidR="00573B37">
        <w:rPr>
          <w:rFonts w:asciiTheme="minorHAnsi" w:hAnsiTheme="minorHAnsi" w:cstheme="minorHAnsi"/>
          <w:sz w:val="24"/>
          <w:szCs w:val="24"/>
        </w:rPr>
        <w:t>1,</w:t>
      </w:r>
      <w:r w:rsidR="005E59EA">
        <w:rPr>
          <w:rFonts w:asciiTheme="minorHAnsi" w:hAnsiTheme="minorHAnsi" w:cstheme="minorHAnsi"/>
          <w:sz w:val="24"/>
          <w:szCs w:val="24"/>
        </w:rPr>
        <w:t>0</w:t>
      </w:r>
      <w:r w:rsidR="00B4550D">
        <w:rPr>
          <w:rFonts w:asciiTheme="minorHAnsi" w:hAnsiTheme="minorHAnsi" w:cstheme="minorHAnsi"/>
          <w:sz w:val="24"/>
          <w:szCs w:val="24"/>
        </w:rPr>
        <w:t>6</w:t>
      </w:r>
      <w:r w:rsidR="005A1404">
        <w:rPr>
          <w:rFonts w:asciiTheme="minorHAnsi" w:hAnsiTheme="minorHAnsi" w:cstheme="minorHAnsi"/>
          <w:sz w:val="24"/>
          <w:szCs w:val="24"/>
        </w:rPr>
        <w:t xml:space="preserve"> €/kg</w:t>
      </w:r>
      <w:r w:rsidR="00B4550D">
        <w:rPr>
          <w:rFonts w:asciiTheme="minorHAnsi" w:hAnsiTheme="minorHAnsi" w:cstheme="minorHAnsi"/>
          <w:sz w:val="24"/>
          <w:szCs w:val="24"/>
        </w:rPr>
        <w:t>, resp. 1,0</w:t>
      </w:r>
      <w:r w:rsidR="00ED122A">
        <w:rPr>
          <w:rFonts w:asciiTheme="minorHAnsi" w:hAnsiTheme="minorHAnsi" w:cstheme="minorHAnsi"/>
          <w:sz w:val="24"/>
          <w:szCs w:val="24"/>
        </w:rPr>
        <w:t>9</w:t>
      </w:r>
      <w:r w:rsidR="00B4550D">
        <w:rPr>
          <w:rFonts w:asciiTheme="minorHAnsi" w:hAnsiTheme="minorHAnsi" w:cstheme="minorHAnsi"/>
          <w:sz w:val="24"/>
          <w:szCs w:val="24"/>
        </w:rPr>
        <w:t xml:space="preserve"> €/kg</w:t>
      </w:r>
      <w:r w:rsidR="00D42C6A">
        <w:rPr>
          <w:rFonts w:asciiTheme="minorHAnsi" w:hAnsiTheme="minorHAnsi" w:cstheme="minorHAnsi"/>
          <w:sz w:val="24"/>
          <w:szCs w:val="24"/>
        </w:rPr>
        <w:t xml:space="preserve">, čo je </w:t>
      </w:r>
      <w:r w:rsidR="00D81627">
        <w:rPr>
          <w:rFonts w:asciiTheme="minorHAnsi" w:hAnsiTheme="minorHAnsi" w:cstheme="minorHAnsi"/>
          <w:sz w:val="24"/>
          <w:szCs w:val="24"/>
        </w:rPr>
        <w:t>v porovnaní s</w:t>
      </w:r>
      <w:r w:rsidR="00B4550D">
        <w:rPr>
          <w:rFonts w:asciiTheme="minorHAnsi" w:hAnsiTheme="minorHAnsi" w:cstheme="minorHAnsi"/>
          <w:sz w:val="24"/>
          <w:szCs w:val="24"/>
        </w:rPr>
        <w:t>o</w:t>
      </w:r>
      <w:r w:rsidR="00D81627">
        <w:rPr>
          <w:rFonts w:asciiTheme="minorHAnsi" w:hAnsiTheme="minorHAnsi" w:cstheme="minorHAnsi"/>
          <w:sz w:val="24"/>
          <w:szCs w:val="24"/>
        </w:rPr>
        <w:t xml:space="preserve"> </w:t>
      </w:r>
      <w:r w:rsidR="005E59EA">
        <w:rPr>
          <w:rFonts w:asciiTheme="minorHAnsi" w:hAnsiTheme="minorHAnsi" w:cstheme="minorHAnsi"/>
          <w:sz w:val="24"/>
          <w:szCs w:val="24"/>
        </w:rPr>
        <w:t>4</w:t>
      </w:r>
      <w:r w:rsidR="00ED122A">
        <w:rPr>
          <w:rFonts w:asciiTheme="minorHAnsi" w:hAnsiTheme="minorHAnsi" w:cstheme="minorHAnsi"/>
          <w:sz w:val="24"/>
          <w:szCs w:val="24"/>
        </w:rPr>
        <w:t>6</w:t>
      </w:r>
      <w:r w:rsidR="00D81627">
        <w:rPr>
          <w:rFonts w:asciiTheme="minorHAnsi" w:hAnsiTheme="minorHAnsi" w:cstheme="minorHAnsi"/>
          <w:sz w:val="24"/>
          <w:szCs w:val="24"/>
        </w:rPr>
        <w:t xml:space="preserve">. týždňom </w:t>
      </w:r>
      <w:r w:rsidR="00B4550D">
        <w:rPr>
          <w:rFonts w:asciiTheme="minorHAnsi" w:hAnsiTheme="minorHAnsi" w:cstheme="minorHAnsi"/>
          <w:sz w:val="24"/>
          <w:szCs w:val="24"/>
        </w:rPr>
        <w:t>pokles</w:t>
      </w:r>
      <w:r w:rsidR="00D81627">
        <w:rPr>
          <w:rFonts w:asciiTheme="minorHAnsi" w:hAnsiTheme="minorHAnsi" w:cstheme="minorHAnsi"/>
          <w:sz w:val="24"/>
          <w:szCs w:val="24"/>
        </w:rPr>
        <w:t xml:space="preserve"> o</w:t>
      </w:r>
      <w:r w:rsidR="00ED122A">
        <w:rPr>
          <w:rFonts w:asciiTheme="minorHAnsi" w:hAnsiTheme="minorHAnsi" w:cstheme="minorHAnsi"/>
          <w:sz w:val="24"/>
          <w:szCs w:val="24"/>
        </w:rPr>
        <w:t> 1,9</w:t>
      </w:r>
      <w:r w:rsidR="005E59EA">
        <w:rPr>
          <w:rFonts w:asciiTheme="minorHAnsi" w:hAnsiTheme="minorHAnsi" w:cstheme="minorHAnsi"/>
          <w:sz w:val="24"/>
          <w:szCs w:val="24"/>
        </w:rPr>
        <w:t xml:space="preserve"> %</w:t>
      </w:r>
      <w:r w:rsidR="00ED122A">
        <w:rPr>
          <w:rFonts w:asciiTheme="minorHAnsi" w:hAnsiTheme="minorHAnsi" w:cstheme="minorHAnsi"/>
          <w:sz w:val="24"/>
          <w:szCs w:val="24"/>
        </w:rPr>
        <w:t xml:space="preserve"> pri odrode Gala a odroda G. </w:t>
      </w:r>
      <w:proofErr w:type="spellStart"/>
      <w:r w:rsidR="00ED122A">
        <w:rPr>
          <w:rFonts w:asciiTheme="minorHAnsi" w:hAnsiTheme="minorHAnsi" w:cstheme="minorHAnsi"/>
          <w:sz w:val="24"/>
          <w:szCs w:val="24"/>
        </w:rPr>
        <w:t>Delicous</w:t>
      </w:r>
      <w:proofErr w:type="spellEnd"/>
      <w:r w:rsidR="00ED122A">
        <w:rPr>
          <w:rFonts w:asciiTheme="minorHAnsi" w:hAnsiTheme="minorHAnsi" w:cstheme="minorHAnsi"/>
          <w:sz w:val="24"/>
          <w:szCs w:val="24"/>
        </w:rPr>
        <w:t xml:space="preserve"> v 1. </w:t>
      </w:r>
      <w:proofErr w:type="spellStart"/>
      <w:r w:rsidR="00ED122A">
        <w:rPr>
          <w:rFonts w:asciiTheme="minorHAnsi" w:hAnsiTheme="minorHAnsi" w:cstheme="minorHAnsi"/>
          <w:sz w:val="24"/>
          <w:szCs w:val="24"/>
        </w:rPr>
        <w:t>tr</w:t>
      </w:r>
      <w:proofErr w:type="spellEnd"/>
      <w:r w:rsidR="00ED122A">
        <w:rPr>
          <w:rFonts w:asciiTheme="minorHAnsi" w:hAnsiTheme="minorHAnsi" w:cstheme="minorHAnsi"/>
          <w:sz w:val="24"/>
          <w:szCs w:val="24"/>
        </w:rPr>
        <w:t>. si udržala nezmenenú cenu ako v 46. týždni</w:t>
      </w:r>
    </w:p>
    <w:p w14:paraId="46A4AA61" w14:textId="77777777" w:rsidR="00FC04EC" w:rsidRPr="00C45035" w:rsidRDefault="00FC04EC" w:rsidP="00FC04EC">
      <w:pPr>
        <w:spacing w:after="0" w:line="240" w:lineRule="auto"/>
        <w:ind w:right="57" w:firstLine="284"/>
        <w:jc w:val="both"/>
        <w:rPr>
          <w:rFonts w:asciiTheme="minorHAnsi" w:hAnsiTheme="minorHAnsi" w:cstheme="minorHAnsi"/>
        </w:rPr>
      </w:pPr>
    </w:p>
    <w:p w14:paraId="68313FA8" w14:textId="2DC4B75A" w:rsidR="00736FAF" w:rsidRDefault="00736FAF" w:rsidP="0090290A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C45035">
        <w:rPr>
          <w:rFonts w:asciiTheme="minorHAnsi" w:hAnsiTheme="minorHAnsi" w:cstheme="minorHAnsi"/>
          <w:b/>
          <w:color w:val="336600"/>
          <w:sz w:val="24"/>
          <w:szCs w:val="24"/>
        </w:rPr>
        <w:t>Ovocie z</w:t>
      </w:r>
      <w:r w:rsidR="005E59EA">
        <w:rPr>
          <w:rFonts w:asciiTheme="minorHAnsi" w:hAnsiTheme="minorHAnsi" w:cstheme="minorHAnsi"/>
          <w:b/>
          <w:color w:val="336600"/>
          <w:sz w:val="24"/>
          <w:szCs w:val="24"/>
        </w:rPr>
        <w:t> </w:t>
      </w:r>
      <w:r w:rsidRPr="00C45035">
        <w:rPr>
          <w:rFonts w:asciiTheme="minorHAnsi" w:hAnsiTheme="minorHAnsi" w:cstheme="minorHAnsi"/>
          <w:b/>
          <w:color w:val="336600"/>
          <w:sz w:val="24"/>
          <w:szCs w:val="24"/>
        </w:rPr>
        <w:t>importu</w:t>
      </w:r>
    </w:p>
    <w:p w14:paraId="663B93DA" w14:textId="77777777" w:rsidR="005E59EA" w:rsidRPr="00C45035" w:rsidRDefault="005E59EA" w:rsidP="0090290A">
      <w:pPr>
        <w:tabs>
          <w:tab w:val="right" w:pos="9781"/>
        </w:tabs>
        <w:spacing w:before="20" w:after="0" w:line="240" w:lineRule="auto"/>
        <w:jc w:val="both"/>
        <w:rPr>
          <w:rFonts w:asciiTheme="minorHAnsi" w:hAnsiTheme="minorHAnsi" w:cstheme="minorHAnsi"/>
          <w:b/>
          <w:color w:val="336600"/>
          <w:sz w:val="24"/>
          <w:szCs w:val="24"/>
        </w:rPr>
      </w:pPr>
    </w:p>
    <w:p w14:paraId="34D601E4" w14:textId="03898FBF" w:rsidR="006A3899" w:rsidRPr="00C45035" w:rsidRDefault="006A3899" w:rsidP="000A526C">
      <w:pPr>
        <w:tabs>
          <w:tab w:val="right" w:pos="9923"/>
        </w:tabs>
        <w:spacing w:after="0" w:line="240" w:lineRule="auto"/>
        <w:ind w:firstLine="284"/>
        <w:jc w:val="both"/>
        <w:rPr>
          <w:rFonts w:asciiTheme="minorHAnsi" w:hAnsiTheme="minorHAnsi" w:cstheme="minorHAnsi"/>
          <w:sz w:val="24"/>
          <w:szCs w:val="24"/>
        </w:rPr>
      </w:pPr>
      <w:r w:rsidRPr="00C45035">
        <w:rPr>
          <w:rFonts w:asciiTheme="minorHAnsi" w:hAnsiTheme="minorHAnsi" w:cstheme="minorHAnsi"/>
          <w:sz w:val="24"/>
          <w:szCs w:val="24"/>
        </w:rPr>
        <w:t>Ovocie z</w:t>
      </w:r>
      <w:r w:rsidR="004E075C" w:rsidRPr="00C45035">
        <w:rPr>
          <w:rFonts w:asciiTheme="minorHAnsi" w:hAnsiTheme="minorHAnsi" w:cstheme="minorHAnsi"/>
          <w:sz w:val="24"/>
          <w:szCs w:val="24"/>
        </w:rPr>
        <w:t> </w:t>
      </w:r>
      <w:r w:rsidRPr="00C45035">
        <w:rPr>
          <w:rFonts w:asciiTheme="minorHAnsi" w:hAnsiTheme="minorHAnsi" w:cstheme="minorHAnsi"/>
          <w:sz w:val="24"/>
          <w:szCs w:val="24"/>
        </w:rPr>
        <w:t>importu</w:t>
      </w:r>
      <w:r w:rsidR="004E075C" w:rsidRPr="00C45035">
        <w:rPr>
          <w:rFonts w:asciiTheme="minorHAnsi" w:hAnsiTheme="minorHAnsi" w:cstheme="minorHAnsi"/>
          <w:sz w:val="24"/>
          <w:szCs w:val="24"/>
        </w:rPr>
        <w:t xml:space="preserve"> bolo</w:t>
      </w:r>
      <w:r w:rsidRPr="00C45035">
        <w:rPr>
          <w:rFonts w:asciiTheme="minorHAnsi" w:hAnsiTheme="minorHAnsi" w:cstheme="minorHAnsi"/>
          <w:sz w:val="24"/>
          <w:szCs w:val="24"/>
        </w:rPr>
        <w:t xml:space="preserve"> okrem exotických druhov </w:t>
      </w:r>
      <w:r w:rsidR="00985EA0" w:rsidRPr="00C45035">
        <w:rPr>
          <w:rFonts w:asciiTheme="minorHAnsi" w:hAnsiTheme="minorHAnsi" w:cstheme="minorHAnsi"/>
          <w:sz w:val="24"/>
          <w:szCs w:val="24"/>
        </w:rPr>
        <w:t>ovocia a citrusov</w:t>
      </w:r>
      <w:r w:rsidRPr="00C45035">
        <w:rPr>
          <w:rFonts w:asciiTheme="minorHAnsi" w:hAnsiTheme="minorHAnsi" w:cstheme="minorHAnsi"/>
          <w:sz w:val="24"/>
          <w:szCs w:val="24"/>
        </w:rPr>
        <w:t xml:space="preserve"> zastúpené jablkami, hruškami, slivkami</w:t>
      </w:r>
      <w:r w:rsidR="00966EB8">
        <w:rPr>
          <w:rFonts w:asciiTheme="minorHAnsi" w:hAnsiTheme="minorHAnsi" w:cstheme="minorHAnsi"/>
          <w:sz w:val="24"/>
          <w:szCs w:val="24"/>
        </w:rPr>
        <w:t>,</w:t>
      </w:r>
      <w:r w:rsidRPr="00C45035">
        <w:rPr>
          <w:rFonts w:asciiTheme="minorHAnsi" w:hAnsiTheme="minorHAnsi" w:cstheme="minorHAnsi"/>
          <w:sz w:val="24"/>
          <w:szCs w:val="24"/>
        </w:rPr>
        <w:t xml:space="preserve"> jahodami</w:t>
      </w:r>
      <w:r w:rsidR="00F72923">
        <w:rPr>
          <w:rFonts w:asciiTheme="minorHAnsi" w:hAnsiTheme="minorHAnsi" w:cstheme="minorHAnsi"/>
          <w:sz w:val="24"/>
          <w:szCs w:val="24"/>
        </w:rPr>
        <w:t xml:space="preserve"> </w:t>
      </w:r>
      <w:r w:rsidR="00985EA0" w:rsidRPr="00C45035">
        <w:rPr>
          <w:rFonts w:asciiTheme="minorHAnsi" w:hAnsiTheme="minorHAnsi" w:cstheme="minorHAnsi"/>
          <w:sz w:val="24"/>
          <w:szCs w:val="24"/>
        </w:rPr>
        <w:t xml:space="preserve">a </w:t>
      </w:r>
      <w:r w:rsidRPr="00C45035">
        <w:rPr>
          <w:rFonts w:asciiTheme="minorHAnsi" w:hAnsiTheme="minorHAnsi" w:cstheme="minorHAnsi"/>
          <w:sz w:val="24"/>
          <w:szCs w:val="24"/>
        </w:rPr>
        <w:t>stolovým hroznom.</w:t>
      </w:r>
    </w:p>
    <w:p w14:paraId="2BE756A9" w14:textId="18410218" w:rsidR="00532939" w:rsidRDefault="002A62F6" w:rsidP="002A62F6">
      <w:pPr>
        <w:spacing w:after="0" w:line="240" w:lineRule="auto"/>
        <w:ind w:right="5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</w:t>
      </w:r>
      <w:r w:rsidR="00B63FFE">
        <w:rPr>
          <w:rFonts w:asciiTheme="minorHAnsi" w:hAnsiTheme="minorHAnsi" w:cstheme="minorHAnsi"/>
          <w:sz w:val="24"/>
          <w:szCs w:val="24"/>
        </w:rPr>
        <w:t>N</w:t>
      </w:r>
      <w:r w:rsidR="000A526C" w:rsidRPr="00C45035">
        <w:rPr>
          <w:rFonts w:asciiTheme="minorHAnsi" w:hAnsiTheme="minorHAnsi" w:cstheme="minorHAnsi"/>
          <w:sz w:val="24"/>
          <w:szCs w:val="24"/>
        </w:rPr>
        <w:t>árast odbytov</w:t>
      </w:r>
      <w:r w:rsidR="00D67C72" w:rsidRPr="00C45035">
        <w:rPr>
          <w:rFonts w:asciiTheme="minorHAnsi" w:hAnsiTheme="minorHAnsi" w:cstheme="minorHAnsi"/>
          <w:sz w:val="24"/>
          <w:szCs w:val="24"/>
        </w:rPr>
        <w:t>ej</w:t>
      </w:r>
      <w:r w:rsidR="000A526C" w:rsidRPr="00C45035">
        <w:rPr>
          <w:rFonts w:asciiTheme="minorHAnsi" w:hAnsiTheme="minorHAnsi" w:cstheme="minorHAnsi"/>
          <w:sz w:val="24"/>
          <w:szCs w:val="24"/>
        </w:rPr>
        <w:t xml:space="preserve"> c</w:t>
      </w:r>
      <w:r w:rsidR="00D67C72" w:rsidRPr="00C45035">
        <w:rPr>
          <w:rFonts w:asciiTheme="minorHAnsi" w:hAnsiTheme="minorHAnsi" w:cstheme="minorHAnsi"/>
          <w:sz w:val="24"/>
          <w:szCs w:val="24"/>
        </w:rPr>
        <w:t>eny</w:t>
      </w:r>
      <w:r w:rsidR="000A526C" w:rsidRPr="00C45035">
        <w:rPr>
          <w:rFonts w:asciiTheme="minorHAnsi" w:hAnsiTheme="minorHAnsi" w:cstheme="minorHAnsi"/>
          <w:sz w:val="24"/>
          <w:szCs w:val="24"/>
        </w:rPr>
        <w:t xml:space="preserve"> v porovnaní </w:t>
      </w:r>
      <w:r w:rsidR="0061382A">
        <w:rPr>
          <w:rFonts w:asciiTheme="minorHAnsi" w:hAnsiTheme="minorHAnsi" w:cstheme="minorHAnsi"/>
          <w:sz w:val="24"/>
          <w:szCs w:val="24"/>
        </w:rPr>
        <w:t xml:space="preserve">so </w:t>
      </w:r>
      <w:r w:rsidR="005E59EA">
        <w:rPr>
          <w:rFonts w:asciiTheme="minorHAnsi" w:hAnsiTheme="minorHAnsi" w:cstheme="minorHAnsi"/>
          <w:sz w:val="24"/>
          <w:szCs w:val="24"/>
        </w:rPr>
        <w:t>4</w:t>
      </w:r>
      <w:r w:rsidR="00ED122A">
        <w:rPr>
          <w:rFonts w:asciiTheme="minorHAnsi" w:hAnsiTheme="minorHAnsi" w:cstheme="minorHAnsi"/>
          <w:sz w:val="24"/>
          <w:szCs w:val="24"/>
        </w:rPr>
        <w:t>6</w:t>
      </w:r>
      <w:r w:rsidR="00415447" w:rsidRPr="00C45035">
        <w:rPr>
          <w:rFonts w:asciiTheme="minorHAnsi" w:hAnsiTheme="minorHAnsi" w:cstheme="minorHAnsi"/>
          <w:sz w:val="24"/>
          <w:szCs w:val="24"/>
        </w:rPr>
        <w:t>. týždňom</w:t>
      </w:r>
      <w:r w:rsidR="000A526C" w:rsidRPr="00C45035">
        <w:rPr>
          <w:rFonts w:asciiTheme="minorHAnsi" w:hAnsiTheme="minorHAnsi" w:cstheme="minorHAnsi"/>
          <w:sz w:val="24"/>
          <w:szCs w:val="24"/>
        </w:rPr>
        <w:t> </w:t>
      </w:r>
      <w:r w:rsidR="00403415">
        <w:rPr>
          <w:rFonts w:asciiTheme="minorHAnsi" w:hAnsiTheme="minorHAnsi" w:cstheme="minorHAnsi"/>
          <w:sz w:val="24"/>
          <w:szCs w:val="24"/>
        </w:rPr>
        <w:t>tohto</w:t>
      </w:r>
      <w:r w:rsidR="00415447" w:rsidRPr="00C45035">
        <w:rPr>
          <w:rFonts w:asciiTheme="minorHAnsi" w:hAnsiTheme="minorHAnsi" w:cstheme="minorHAnsi"/>
          <w:sz w:val="24"/>
          <w:szCs w:val="24"/>
        </w:rPr>
        <w:t xml:space="preserve"> roka</w:t>
      </w:r>
      <w:r w:rsidR="000A526C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="00D85DF7" w:rsidRPr="00C45035">
        <w:rPr>
          <w:rFonts w:asciiTheme="minorHAnsi" w:hAnsiTheme="minorHAnsi" w:cstheme="minorHAnsi"/>
          <w:sz w:val="24"/>
          <w:szCs w:val="24"/>
        </w:rPr>
        <w:t>sme zaznamenali</w:t>
      </w:r>
      <w:r w:rsidR="000A526C" w:rsidRPr="00C45035">
        <w:rPr>
          <w:rFonts w:asciiTheme="minorHAnsi" w:hAnsiTheme="minorHAnsi" w:cstheme="minorHAnsi"/>
          <w:sz w:val="24"/>
          <w:szCs w:val="24"/>
        </w:rPr>
        <w:t xml:space="preserve"> </w:t>
      </w:r>
      <w:r w:rsidR="008E479D">
        <w:rPr>
          <w:rFonts w:asciiTheme="minorHAnsi" w:hAnsiTheme="minorHAnsi" w:cstheme="minorHAnsi"/>
          <w:sz w:val="24"/>
          <w:szCs w:val="24"/>
        </w:rPr>
        <w:t xml:space="preserve">napríklad </w:t>
      </w:r>
      <w:r w:rsidR="000A526C" w:rsidRPr="00C45035">
        <w:rPr>
          <w:rFonts w:asciiTheme="minorHAnsi" w:hAnsiTheme="minorHAnsi" w:cstheme="minorHAnsi"/>
          <w:sz w:val="24"/>
          <w:szCs w:val="24"/>
        </w:rPr>
        <w:t>pri</w:t>
      </w:r>
      <w:r w:rsidR="00E7719E">
        <w:rPr>
          <w:rFonts w:asciiTheme="minorHAnsi" w:hAnsiTheme="minorHAnsi" w:cstheme="minorHAnsi"/>
          <w:sz w:val="24"/>
          <w:szCs w:val="24"/>
        </w:rPr>
        <w:t xml:space="preserve"> </w:t>
      </w:r>
      <w:r w:rsidR="0061382A">
        <w:rPr>
          <w:rFonts w:asciiTheme="minorHAnsi" w:hAnsiTheme="minorHAnsi" w:cstheme="minorHAnsi"/>
          <w:sz w:val="24"/>
          <w:szCs w:val="24"/>
        </w:rPr>
        <w:t xml:space="preserve">hrozne bielom a červenom na </w:t>
      </w:r>
      <w:r w:rsidR="00ED122A">
        <w:rPr>
          <w:rFonts w:asciiTheme="minorHAnsi" w:hAnsiTheme="minorHAnsi" w:cstheme="minorHAnsi"/>
          <w:sz w:val="24"/>
          <w:szCs w:val="24"/>
        </w:rPr>
        <w:t>3,37</w:t>
      </w:r>
      <w:r w:rsidR="0061382A">
        <w:rPr>
          <w:rFonts w:asciiTheme="minorHAnsi" w:hAnsiTheme="minorHAnsi" w:cstheme="minorHAnsi"/>
          <w:sz w:val="24"/>
          <w:szCs w:val="24"/>
        </w:rPr>
        <w:t xml:space="preserve"> €/kg, resp.</w:t>
      </w:r>
      <w:r w:rsidR="00733627">
        <w:rPr>
          <w:rFonts w:asciiTheme="minorHAnsi" w:hAnsiTheme="minorHAnsi" w:cstheme="minorHAnsi"/>
          <w:sz w:val="24"/>
          <w:szCs w:val="24"/>
        </w:rPr>
        <w:t xml:space="preserve"> na</w:t>
      </w:r>
      <w:r w:rsidR="0061382A">
        <w:rPr>
          <w:rFonts w:asciiTheme="minorHAnsi" w:hAnsiTheme="minorHAnsi" w:cstheme="minorHAnsi"/>
          <w:sz w:val="24"/>
          <w:szCs w:val="24"/>
        </w:rPr>
        <w:t xml:space="preserve"> 2,</w:t>
      </w:r>
      <w:r w:rsidR="00ED122A">
        <w:rPr>
          <w:rFonts w:asciiTheme="minorHAnsi" w:hAnsiTheme="minorHAnsi" w:cstheme="minorHAnsi"/>
          <w:sz w:val="24"/>
          <w:szCs w:val="24"/>
        </w:rPr>
        <w:t>75</w:t>
      </w:r>
      <w:r w:rsidR="0061382A">
        <w:rPr>
          <w:rFonts w:asciiTheme="minorHAnsi" w:hAnsiTheme="minorHAnsi" w:cstheme="minorHAnsi"/>
          <w:sz w:val="24"/>
          <w:szCs w:val="24"/>
        </w:rPr>
        <w:t xml:space="preserve"> </w:t>
      </w:r>
      <w:r w:rsidR="00F72923">
        <w:rPr>
          <w:rFonts w:asciiTheme="minorHAnsi" w:hAnsiTheme="minorHAnsi" w:cstheme="minorHAnsi"/>
          <w:sz w:val="24"/>
          <w:szCs w:val="24"/>
        </w:rPr>
        <w:t>€/</w:t>
      </w:r>
      <w:r w:rsidR="00D81627">
        <w:rPr>
          <w:rFonts w:asciiTheme="minorHAnsi" w:hAnsiTheme="minorHAnsi" w:cstheme="minorHAnsi"/>
          <w:sz w:val="24"/>
          <w:szCs w:val="24"/>
        </w:rPr>
        <w:t>kg</w:t>
      </w:r>
      <w:r w:rsidR="00F72923">
        <w:rPr>
          <w:rFonts w:asciiTheme="minorHAnsi" w:hAnsiTheme="minorHAnsi" w:cstheme="minorHAnsi"/>
          <w:sz w:val="24"/>
          <w:szCs w:val="24"/>
        </w:rPr>
        <w:t xml:space="preserve"> (+</w:t>
      </w:r>
      <w:r w:rsidR="00535F70">
        <w:rPr>
          <w:rFonts w:asciiTheme="minorHAnsi" w:hAnsiTheme="minorHAnsi" w:cstheme="minorHAnsi"/>
          <w:sz w:val="24"/>
          <w:szCs w:val="24"/>
        </w:rPr>
        <w:t>37,5</w:t>
      </w:r>
      <w:r w:rsidR="008E479D">
        <w:rPr>
          <w:rFonts w:asciiTheme="minorHAnsi" w:hAnsiTheme="minorHAnsi" w:cstheme="minorHAnsi"/>
          <w:sz w:val="24"/>
          <w:szCs w:val="24"/>
        </w:rPr>
        <w:t xml:space="preserve"> </w:t>
      </w:r>
      <w:r w:rsidR="0061382A">
        <w:rPr>
          <w:rFonts w:asciiTheme="minorHAnsi" w:hAnsiTheme="minorHAnsi" w:cstheme="minorHAnsi"/>
          <w:sz w:val="24"/>
          <w:szCs w:val="24"/>
        </w:rPr>
        <w:t xml:space="preserve">%, resp. </w:t>
      </w:r>
      <w:r w:rsidR="008E479D">
        <w:rPr>
          <w:rFonts w:asciiTheme="minorHAnsi" w:hAnsiTheme="minorHAnsi" w:cstheme="minorHAnsi"/>
          <w:sz w:val="24"/>
          <w:szCs w:val="24"/>
        </w:rPr>
        <w:t>+</w:t>
      </w:r>
      <w:r w:rsidR="0061382A">
        <w:rPr>
          <w:rFonts w:asciiTheme="minorHAnsi" w:hAnsiTheme="minorHAnsi" w:cstheme="minorHAnsi"/>
          <w:sz w:val="24"/>
          <w:szCs w:val="24"/>
        </w:rPr>
        <w:t>1</w:t>
      </w:r>
      <w:r w:rsidR="00535F70">
        <w:rPr>
          <w:rFonts w:asciiTheme="minorHAnsi" w:hAnsiTheme="minorHAnsi" w:cstheme="minorHAnsi"/>
          <w:sz w:val="24"/>
          <w:szCs w:val="24"/>
        </w:rPr>
        <w:t>4</w:t>
      </w:r>
      <w:r w:rsidR="0061382A">
        <w:rPr>
          <w:rFonts w:asciiTheme="minorHAnsi" w:hAnsiTheme="minorHAnsi" w:cstheme="minorHAnsi"/>
          <w:sz w:val="24"/>
          <w:szCs w:val="24"/>
        </w:rPr>
        <w:t>,</w:t>
      </w:r>
      <w:r w:rsidR="00535F70">
        <w:rPr>
          <w:rFonts w:asciiTheme="minorHAnsi" w:hAnsiTheme="minorHAnsi" w:cstheme="minorHAnsi"/>
          <w:sz w:val="24"/>
          <w:szCs w:val="24"/>
        </w:rPr>
        <w:t>6</w:t>
      </w:r>
      <w:r w:rsidR="0061382A">
        <w:rPr>
          <w:rFonts w:asciiTheme="minorHAnsi" w:hAnsiTheme="minorHAnsi" w:cstheme="minorHAnsi"/>
          <w:sz w:val="24"/>
          <w:szCs w:val="24"/>
        </w:rPr>
        <w:t xml:space="preserve"> </w:t>
      </w:r>
      <w:r w:rsidR="00F72923">
        <w:rPr>
          <w:rFonts w:asciiTheme="minorHAnsi" w:hAnsiTheme="minorHAnsi" w:cstheme="minorHAnsi"/>
          <w:sz w:val="24"/>
          <w:szCs w:val="24"/>
        </w:rPr>
        <w:t>%)</w:t>
      </w:r>
      <w:r w:rsidR="00733627">
        <w:rPr>
          <w:rFonts w:asciiTheme="minorHAnsi" w:hAnsiTheme="minorHAnsi" w:cstheme="minorHAnsi"/>
          <w:sz w:val="24"/>
          <w:szCs w:val="24"/>
        </w:rPr>
        <w:t>, či</w:t>
      </w:r>
      <w:r w:rsidR="008E479D">
        <w:rPr>
          <w:rFonts w:asciiTheme="minorHAnsi" w:hAnsiTheme="minorHAnsi" w:cstheme="minorHAnsi"/>
          <w:sz w:val="24"/>
          <w:szCs w:val="24"/>
        </w:rPr>
        <w:t xml:space="preserve"> </w:t>
      </w:r>
      <w:r w:rsidR="00D81627">
        <w:rPr>
          <w:rFonts w:asciiTheme="minorHAnsi" w:hAnsiTheme="minorHAnsi" w:cstheme="minorHAnsi"/>
          <w:sz w:val="24"/>
          <w:szCs w:val="24"/>
        </w:rPr>
        <w:t xml:space="preserve">pri </w:t>
      </w:r>
      <w:r w:rsidR="00535F70">
        <w:rPr>
          <w:rFonts w:asciiTheme="minorHAnsi" w:hAnsiTheme="minorHAnsi" w:cstheme="minorHAnsi"/>
          <w:sz w:val="24"/>
          <w:szCs w:val="24"/>
        </w:rPr>
        <w:t>hruškách</w:t>
      </w:r>
      <w:r w:rsidR="0061382A">
        <w:rPr>
          <w:rFonts w:asciiTheme="minorHAnsi" w:hAnsiTheme="minorHAnsi" w:cstheme="minorHAnsi"/>
          <w:sz w:val="24"/>
          <w:szCs w:val="24"/>
        </w:rPr>
        <w:t xml:space="preserve"> </w:t>
      </w:r>
      <w:r w:rsidR="006349A1">
        <w:rPr>
          <w:rFonts w:asciiTheme="minorHAnsi" w:hAnsiTheme="minorHAnsi" w:cstheme="minorHAnsi"/>
          <w:sz w:val="24"/>
          <w:szCs w:val="24"/>
        </w:rPr>
        <w:t>stúpl</w:t>
      </w:r>
      <w:r w:rsidR="0061382A">
        <w:rPr>
          <w:rFonts w:asciiTheme="minorHAnsi" w:hAnsiTheme="minorHAnsi" w:cstheme="minorHAnsi"/>
          <w:sz w:val="24"/>
          <w:szCs w:val="24"/>
        </w:rPr>
        <w:t>a</w:t>
      </w:r>
      <w:r w:rsidR="006349A1">
        <w:rPr>
          <w:rFonts w:asciiTheme="minorHAnsi" w:hAnsiTheme="minorHAnsi" w:cstheme="minorHAnsi"/>
          <w:sz w:val="24"/>
          <w:szCs w:val="24"/>
        </w:rPr>
        <w:t xml:space="preserve"> cen</w:t>
      </w:r>
      <w:r w:rsidR="0061382A">
        <w:rPr>
          <w:rFonts w:asciiTheme="minorHAnsi" w:hAnsiTheme="minorHAnsi" w:cstheme="minorHAnsi"/>
          <w:sz w:val="24"/>
          <w:szCs w:val="24"/>
        </w:rPr>
        <w:t>a</w:t>
      </w:r>
      <w:r w:rsidR="00E7719E">
        <w:rPr>
          <w:rFonts w:asciiTheme="minorHAnsi" w:hAnsiTheme="minorHAnsi" w:cstheme="minorHAnsi"/>
          <w:sz w:val="24"/>
          <w:szCs w:val="24"/>
        </w:rPr>
        <w:t xml:space="preserve"> </w:t>
      </w:r>
      <w:r w:rsidR="003421EE">
        <w:rPr>
          <w:rFonts w:asciiTheme="minorHAnsi" w:hAnsiTheme="minorHAnsi" w:cstheme="minorHAnsi"/>
          <w:sz w:val="24"/>
          <w:szCs w:val="24"/>
        </w:rPr>
        <w:t>na</w:t>
      </w:r>
      <w:r w:rsidR="00D81627">
        <w:rPr>
          <w:rFonts w:asciiTheme="minorHAnsi" w:hAnsiTheme="minorHAnsi" w:cstheme="minorHAnsi"/>
          <w:sz w:val="24"/>
          <w:szCs w:val="24"/>
        </w:rPr>
        <w:t xml:space="preserve"> </w:t>
      </w:r>
      <w:r w:rsidR="00535F70">
        <w:rPr>
          <w:rFonts w:asciiTheme="minorHAnsi" w:hAnsiTheme="minorHAnsi" w:cstheme="minorHAnsi"/>
          <w:sz w:val="24"/>
          <w:szCs w:val="24"/>
        </w:rPr>
        <w:t>1,68</w:t>
      </w:r>
      <w:r w:rsidR="003421EE">
        <w:rPr>
          <w:rFonts w:asciiTheme="minorHAnsi" w:hAnsiTheme="minorHAnsi" w:cstheme="minorHAnsi"/>
          <w:sz w:val="24"/>
          <w:szCs w:val="24"/>
        </w:rPr>
        <w:t xml:space="preserve"> </w:t>
      </w:r>
      <w:r w:rsidR="00D81627">
        <w:rPr>
          <w:rFonts w:asciiTheme="minorHAnsi" w:hAnsiTheme="minorHAnsi" w:cstheme="minorHAnsi"/>
          <w:sz w:val="24"/>
          <w:szCs w:val="24"/>
        </w:rPr>
        <w:t>€/kg</w:t>
      </w:r>
      <w:r w:rsidR="0061382A">
        <w:rPr>
          <w:rFonts w:asciiTheme="minorHAnsi" w:hAnsiTheme="minorHAnsi" w:cstheme="minorHAnsi"/>
          <w:sz w:val="24"/>
          <w:szCs w:val="24"/>
        </w:rPr>
        <w:t xml:space="preserve"> (+</w:t>
      </w:r>
      <w:r w:rsidR="00535F70">
        <w:rPr>
          <w:rFonts w:asciiTheme="minorHAnsi" w:hAnsiTheme="minorHAnsi" w:cstheme="minorHAnsi"/>
          <w:sz w:val="24"/>
          <w:szCs w:val="24"/>
        </w:rPr>
        <w:t>4,6</w:t>
      </w:r>
      <w:r w:rsidR="0061382A">
        <w:rPr>
          <w:rFonts w:asciiTheme="minorHAnsi" w:hAnsiTheme="minorHAnsi" w:cstheme="minorHAnsi"/>
          <w:sz w:val="24"/>
          <w:szCs w:val="24"/>
        </w:rPr>
        <w:t xml:space="preserve"> %).</w:t>
      </w:r>
      <w:r w:rsidR="00D8162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57B0384" w14:textId="3494D8BD" w:rsidR="006F6998" w:rsidRDefault="00B63FFE" w:rsidP="00F72923">
      <w:pPr>
        <w:spacing w:after="0" w:line="240" w:lineRule="auto"/>
        <w:ind w:right="57" w:firstLine="28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Najvýraznejší p</w:t>
      </w:r>
      <w:r w:rsidR="00944D72">
        <w:rPr>
          <w:rFonts w:asciiTheme="minorHAnsi" w:hAnsiTheme="minorHAnsi" w:cstheme="minorHAnsi"/>
          <w:sz w:val="24"/>
          <w:szCs w:val="24"/>
        </w:rPr>
        <w:t>okles cien bol zaznamenaný pri</w:t>
      </w:r>
      <w:r w:rsidR="00B602A4">
        <w:rPr>
          <w:rFonts w:asciiTheme="minorHAnsi" w:hAnsiTheme="minorHAnsi" w:cstheme="minorHAnsi"/>
          <w:sz w:val="24"/>
          <w:szCs w:val="24"/>
        </w:rPr>
        <w:t xml:space="preserve"> </w:t>
      </w:r>
      <w:r w:rsidR="00535F70">
        <w:rPr>
          <w:rFonts w:asciiTheme="minorHAnsi" w:hAnsiTheme="minorHAnsi" w:cstheme="minorHAnsi"/>
          <w:sz w:val="24"/>
          <w:szCs w:val="24"/>
        </w:rPr>
        <w:t>pomarančoch</w:t>
      </w:r>
      <w:r w:rsidR="00532939">
        <w:rPr>
          <w:rFonts w:asciiTheme="minorHAnsi" w:hAnsiTheme="minorHAnsi" w:cstheme="minorHAnsi"/>
          <w:sz w:val="24"/>
          <w:szCs w:val="24"/>
        </w:rPr>
        <w:t xml:space="preserve"> na</w:t>
      </w:r>
      <w:r w:rsidR="006349A1">
        <w:rPr>
          <w:rFonts w:asciiTheme="minorHAnsi" w:hAnsiTheme="minorHAnsi" w:cstheme="minorHAnsi"/>
          <w:sz w:val="24"/>
          <w:szCs w:val="24"/>
        </w:rPr>
        <w:t xml:space="preserve"> </w:t>
      </w:r>
      <w:r w:rsidR="0061382A">
        <w:rPr>
          <w:rFonts w:asciiTheme="minorHAnsi" w:hAnsiTheme="minorHAnsi" w:cstheme="minorHAnsi"/>
          <w:sz w:val="24"/>
          <w:szCs w:val="24"/>
        </w:rPr>
        <w:t>1,</w:t>
      </w:r>
      <w:r w:rsidR="00535F70">
        <w:rPr>
          <w:rFonts w:asciiTheme="minorHAnsi" w:hAnsiTheme="minorHAnsi" w:cstheme="minorHAnsi"/>
          <w:sz w:val="24"/>
          <w:szCs w:val="24"/>
        </w:rPr>
        <w:t>51</w:t>
      </w:r>
      <w:r w:rsidR="006349A1">
        <w:rPr>
          <w:rFonts w:asciiTheme="minorHAnsi" w:hAnsiTheme="minorHAnsi" w:cstheme="minorHAnsi"/>
          <w:sz w:val="24"/>
          <w:szCs w:val="24"/>
        </w:rPr>
        <w:t xml:space="preserve"> €/kg</w:t>
      </w:r>
      <w:r w:rsidR="00532939">
        <w:rPr>
          <w:rFonts w:asciiTheme="minorHAnsi" w:hAnsiTheme="minorHAnsi" w:cstheme="minorHAnsi"/>
          <w:sz w:val="24"/>
          <w:szCs w:val="24"/>
        </w:rPr>
        <w:t xml:space="preserve"> </w:t>
      </w:r>
      <w:r w:rsidR="00FA0B7C">
        <w:rPr>
          <w:rFonts w:asciiTheme="minorHAnsi" w:hAnsiTheme="minorHAnsi" w:cstheme="minorHAnsi"/>
          <w:sz w:val="24"/>
          <w:szCs w:val="24"/>
        </w:rPr>
        <w:t>(</w:t>
      </w:r>
      <w:r w:rsidR="006349A1">
        <w:rPr>
          <w:rFonts w:asciiTheme="minorHAnsi" w:hAnsiTheme="minorHAnsi" w:cstheme="minorHAnsi"/>
          <w:sz w:val="24"/>
          <w:szCs w:val="24"/>
        </w:rPr>
        <w:t>-</w:t>
      </w:r>
      <w:r w:rsidR="00535F70">
        <w:rPr>
          <w:rFonts w:asciiTheme="minorHAnsi" w:hAnsiTheme="minorHAnsi" w:cstheme="minorHAnsi"/>
          <w:sz w:val="24"/>
          <w:szCs w:val="24"/>
        </w:rPr>
        <w:t>6</w:t>
      </w:r>
      <w:r w:rsidR="0061382A">
        <w:rPr>
          <w:rFonts w:asciiTheme="minorHAnsi" w:hAnsiTheme="minorHAnsi" w:cstheme="minorHAnsi"/>
          <w:sz w:val="24"/>
          <w:szCs w:val="24"/>
        </w:rPr>
        <w:t>,1</w:t>
      </w:r>
      <w:r w:rsidR="00532939">
        <w:rPr>
          <w:rFonts w:asciiTheme="minorHAnsi" w:hAnsiTheme="minorHAnsi" w:cstheme="minorHAnsi"/>
          <w:sz w:val="24"/>
          <w:szCs w:val="24"/>
        </w:rPr>
        <w:t xml:space="preserve"> </w:t>
      </w:r>
      <w:r w:rsidR="006349A1">
        <w:rPr>
          <w:rFonts w:asciiTheme="minorHAnsi" w:hAnsiTheme="minorHAnsi" w:cstheme="minorHAnsi"/>
          <w:sz w:val="24"/>
          <w:szCs w:val="24"/>
        </w:rPr>
        <w:t>%</w:t>
      </w:r>
      <w:r w:rsidR="00FA0B7C">
        <w:rPr>
          <w:rFonts w:asciiTheme="minorHAnsi" w:hAnsiTheme="minorHAnsi" w:cstheme="minorHAnsi"/>
          <w:sz w:val="24"/>
          <w:szCs w:val="24"/>
        </w:rPr>
        <w:t xml:space="preserve">), </w:t>
      </w:r>
      <w:r w:rsidR="00B602A4">
        <w:rPr>
          <w:rFonts w:asciiTheme="minorHAnsi" w:hAnsiTheme="minorHAnsi" w:cstheme="minorHAnsi"/>
          <w:sz w:val="24"/>
          <w:szCs w:val="24"/>
        </w:rPr>
        <w:t xml:space="preserve">pri </w:t>
      </w:r>
      <w:r w:rsidR="0061382A">
        <w:rPr>
          <w:rFonts w:asciiTheme="minorHAnsi" w:hAnsiTheme="minorHAnsi" w:cstheme="minorHAnsi"/>
          <w:sz w:val="24"/>
          <w:szCs w:val="24"/>
        </w:rPr>
        <w:t>a</w:t>
      </w:r>
      <w:r w:rsidR="00535F70">
        <w:rPr>
          <w:rFonts w:asciiTheme="minorHAnsi" w:hAnsiTheme="minorHAnsi" w:cstheme="minorHAnsi"/>
          <w:sz w:val="24"/>
          <w:szCs w:val="24"/>
        </w:rPr>
        <w:t>nanáse</w:t>
      </w:r>
      <w:r w:rsidR="00E7719E">
        <w:rPr>
          <w:rFonts w:asciiTheme="minorHAnsi" w:hAnsiTheme="minorHAnsi" w:cstheme="minorHAnsi"/>
          <w:sz w:val="24"/>
          <w:szCs w:val="24"/>
        </w:rPr>
        <w:t xml:space="preserve"> </w:t>
      </w:r>
      <w:r w:rsidR="00B602A4">
        <w:rPr>
          <w:rFonts w:asciiTheme="minorHAnsi" w:hAnsiTheme="minorHAnsi" w:cstheme="minorHAnsi"/>
          <w:sz w:val="24"/>
          <w:szCs w:val="24"/>
        </w:rPr>
        <w:t xml:space="preserve">na </w:t>
      </w:r>
      <w:r w:rsidR="00535F70">
        <w:rPr>
          <w:rFonts w:asciiTheme="minorHAnsi" w:hAnsiTheme="minorHAnsi" w:cstheme="minorHAnsi"/>
          <w:sz w:val="24"/>
          <w:szCs w:val="24"/>
        </w:rPr>
        <w:t>2,00</w:t>
      </w:r>
      <w:r w:rsidR="003421EE">
        <w:rPr>
          <w:rFonts w:asciiTheme="minorHAnsi" w:hAnsiTheme="minorHAnsi" w:cstheme="minorHAnsi"/>
          <w:sz w:val="24"/>
          <w:szCs w:val="24"/>
        </w:rPr>
        <w:t xml:space="preserve"> </w:t>
      </w:r>
      <w:r w:rsidR="00B602A4">
        <w:rPr>
          <w:rFonts w:asciiTheme="minorHAnsi" w:hAnsiTheme="minorHAnsi" w:cstheme="minorHAnsi"/>
          <w:sz w:val="24"/>
          <w:szCs w:val="24"/>
        </w:rPr>
        <w:t>€/k</w:t>
      </w:r>
      <w:r w:rsidR="00966EB8">
        <w:rPr>
          <w:rFonts w:asciiTheme="minorHAnsi" w:hAnsiTheme="minorHAnsi" w:cstheme="minorHAnsi"/>
          <w:sz w:val="24"/>
          <w:szCs w:val="24"/>
        </w:rPr>
        <w:t>g</w:t>
      </w:r>
      <w:r w:rsidR="00B602A4">
        <w:rPr>
          <w:rFonts w:asciiTheme="minorHAnsi" w:hAnsiTheme="minorHAnsi" w:cstheme="minorHAnsi"/>
          <w:sz w:val="24"/>
          <w:szCs w:val="24"/>
        </w:rPr>
        <w:t xml:space="preserve"> </w:t>
      </w:r>
      <w:r w:rsidR="00EC26BE">
        <w:rPr>
          <w:rFonts w:asciiTheme="minorHAnsi" w:hAnsiTheme="minorHAnsi" w:cstheme="minorHAnsi"/>
          <w:sz w:val="24"/>
          <w:szCs w:val="24"/>
        </w:rPr>
        <w:t>(</w:t>
      </w:r>
      <w:r w:rsidR="00B602A4">
        <w:rPr>
          <w:rFonts w:asciiTheme="minorHAnsi" w:hAnsiTheme="minorHAnsi" w:cstheme="minorHAnsi"/>
          <w:sz w:val="24"/>
          <w:szCs w:val="24"/>
        </w:rPr>
        <w:t>-</w:t>
      </w:r>
      <w:r w:rsidR="00535F70">
        <w:rPr>
          <w:rFonts w:asciiTheme="minorHAnsi" w:hAnsiTheme="minorHAnsi" w:cstheme="minorHAnsi"/>
          <w:sz w:val="24"/>
          <w:szCs w:val="24"/>
        </w:rPr>
        <w:t>5,0</w:t>
      </w:r>
      <w:r w:rsidR="003421EE">
        <w:rPr>
          <w:rFonts w:asciiTheme="minorHAnsi" w:hAnsiTheme="minorHAnsi" w:cstheme="minorHAnsi"/>
          <w:sz w:val="24"/>
          <w:szCs w:val="24"/>
        </w:rPr>
        <w:t xml:space="preserve"> </w:t>
      </w:r>
      <w:r w:rsidR="00B602A4">
        <w:rPr>
          <w:rFonts w:asciiTheme="minorHAnsi" w:hAnsiTheme="minorHAnsi" w:cstheme="minorHAnsi"/>
          <w:sz w:val="24"/>
          <w:szCs w:val="24"/>
        </w:rPr>
        <w:t xml:space="preserve">%), pri </w:t>
      </w:r>
      <w:r w:rsidR="00535F70">
        <w:rPr>
          <w:rFonts w:asciiTheme="minorHAnsi" w:hAnsiTheme="minorHAnsi" w:cstheme="minorHAnsi"/>
          <w:sz w:val="24"/>
          <w:szCs w:val="24"/>
        </w:rPr>
        <w:t>banánoch</w:t>
      </w:r>
      <w:r w:rsidR="00B602A4">
        <w:rPr>
          <w:rFonts w:asciiTheme="minorHAnsi" w:hAnsiTheme="minorHAnsi" w:cstheme="minorHAnsi"/>
          <w:sz w:val="24"/>
          <w:szCs w:val="24"/>
        </w:rPr>
        <w:t xml:space="preserve"> na </w:t>
      </w:r>
      <w:r w:rsidR="00535F70">
        <w:rPr>
          <w:rFonts w:asciiTheme="minorHAnsi" w:hAnsiTheme="minorHAnsi" w:cstheme="minorHAnsi"/>
          <w:sz w:val="24"/>
          <w:szCs w:val="24"/>
        </w:rPr>
        <w:t>1,29</w:t>
      </w:r>
      <w:r w:rsidR="00B602A4">
        <w:rPr>
          <w:rFonts w:asciiTheme="minorHAnsi" w:hAnsiTheme="minorHAnsi" w:cstheme="minorHAnsi"/>
          <w:sz w:val="24"/>
          <w:szCs w:val="24"/>
        </w:rPr>
        <w:t xml:space="preserve"> €/kg (-</w:t>
      </w:r>
      <w:r w:rsidR="00535F70">
        <w:rPr>
          <w:rFonts w:asciiTheme="minorHAnsi" w:hAnsiTheme="minorHAnsi" w:cstheme="minorHAnsi"/>
          <w:sz w:val="24"/>
          <w:szCs w:val="24"/>
        </w:rPr>
        <w:t>3</w:t>
      </w:r>
      <w:r w:rsidR="0061382A">
        <w:rPr>
          <w:rFonts w:asciiTheme="minorHAnsi" w:hAnsiTheme="minorHAnsi" w:cstheme="minorHAnsi"/>
          <w:sz w:val="24"/>
          <w:szCs w:val="24"/>
        </w:rPr>
        <w:t>,</w:t>
      </w:r>
      <w:r w:rsidR="00535F70">
        <w:rPr>
          <w:rFonts w:asciiTheme="minorHAnsi" w:hAnsiTheme="minorHAnsi" w:cstheme="minorHAnsi"/>
          <w:sz w:val="24"/>
          <w:szCs w:val="24"/>
        </w:rPr>
        <w:t>5</w:t>
      </w:r>
      <w:r w:rsidR="003421EE">
        <w:rPr>
          <w:rFonts w:asciiTheme="minorHAnsi" w:hAnsiTheme="minorHAnsi" w:cstheme="minorHAnsi"/>
          <w:sz w:val="24"/>
          <w:szCs w:val="24"/>
        </w:rPr>
        <w:t xml:space="preserve"> </w:t>
      </w:r>
      <w:r w:rsidR="00B602A4">
        <w:rPr>
          <w:rFonts w:asciiTheme="minorHAnsi" w:hAnsiTheme="minorHAnsi" w:cstheme="minorHAnsi"/>
          <w:sz w:val="24"/>
          <w:szCs w:val="24"/>
        </w:rPr>
        <w:t xml:space="preserve">%), alebo pri </w:t>
      </w:r>
      <w:r w:rsidR="00535F70">
        <w:rPr>
          <w:rFonts w:asciiTheme="minorHAnsi" w:hAnsiTheme="minorHAnsi" w:cstheme="minorHAnsi"/>
          <w:sz w:val="24"/>
          <w:szCs w:val="24"/>
        </w:rPr>
        <w:t>slivkách</w:t>
      </w:r>
      <w:r w:rsidR="0061382A">
        <w:rPr>
          <w:rFonts w:asciiTheme="minorHAnsi" w:hAnsiTheme="minorHAnsi" w:cstheme="minorHAnsi"/>
          <w:sz w:val="24"/>
          <w:szCs w:val="24"/>
        </w:rPr>
        <w:t xml:space="preserve"> z dovoz</w:t>
      </w:r>
      <w:r w:rsidR="008E479D">
        <w:rPr>
          <w:rFonts w:asciiTheme="minorHAnsi" w:hAnsiTheme="minorHAnsi" w:cstheme="minorHAnsi"/>
          <w:sz w:val="24"/>
          <w:szCs w:val="24"/>
        </w:rPr>
        <w:t>u</w:t>
      </w:r>
      <w:r w:rsidR="00866F73">
        <w:rPr>
          <w:rFonts w:asciiTheme="minorHAnsi" w:hAnsiTheme="minorHAnsi" w:cstheme="minorHAnsi"/>
          <w:sz w:val="24"/>
          <w:szCs w:val="24"/>
        </w:rPr>
        <w:t xml:space="preserve"> </w:t>
      </w:r>
      <w:r w:rsidR="00B602A4">
        <w:rPr>
          <w:rFonts w:asciiTheme="minorHAnsi" w:hAnsiTheme="minorHAnsi" w:cstheme="minorHAnsi"/>
          <w:sz w:val="24"/>
          <w:szCs w:val="24"/>
        </w:rPr>
        <w:t xml:space="preserve">na </w:t>
      </w:r>
      <w:r w:rsidR="0061382A">
        <w:rPr>
          <w:rFonts w:asciiTheme="minorHAnsi" w:hAnsiTheme="minorHAnsi" w:cstheme="minorHAnsi"/>
          <w:sz w:val="24"/>
          <w:szCs w:val="24"/>
        </w:rPr>
        <w:t>1,9</w:t>
      </w:r>
      <w:r w:rsidR="00535F70">
        <w:rPr>
          <w:rFonts w:asciiTheme="minorHAnsi" w:hAnsiTheme="minorHAnsi" w:cstheme="minorHAnsi"/>
          <w:sz w:val="24"/>
          <w:szCs w:val="24"/>
        </w:rPr>
        <w:t>3</w:t>
      </w:r>
      <w:r w:rsidR="00B602A4">
        <w:rPr>
          <w:rFonts w:asciiTheme="minorHAnsi" w:hAnsiTheme="minorHAnsi" w:cstheme="minorHAnsi"/>
          <w:sz w:val="24"/>
          <w:szCs w:val="24"/>
        </w:rPr>
        <w:t xml:space="preserve"> €/kg (-</w:t>
      </w:r>
      <w:r w:rsidR="00535F70">
        <w:rPr>
          <w:rFonts w:asciiTheme="minorHAnsi" w:hAnsiTheme="minorHAnsi" w:cstheme="minorHAnsi"/>
          <w:sz w:val="24"/>
          <w:szCs w:val="24"/>
        </w:rPr>
        <w:t>3</w:t>
      </w:r>
      <w:r w:rsidR="0061382A">
        <w:rPr>
          <w:rFonts w:asciiTheme="minorHAnsi" w:hAnsiTheme="minorHAnsi" w:cstheme="minorHAnsi"/>
          <w:sz w:val="24"/>
          <w:szCs w:val="24"/>
        </w:rPr>
        <w:t>,3</w:t>
      </w:r>
      <w:r w:rsidR="003421EE">
        <w:rPr>
          <w:rFonts w:asciiTheme="minorHAnsi" w:hAnsiTheme="minorHAnsi" w:cstheme="minorHAnsi"/>
          <w:sz w:val="24"/>
          <w:szCs w:val="24"/>
        </w:rPr>
        <w:t xml:space="preserve"> </w:t>
      </w:r>
      <w:r w:rsidR="0061382A">
        <w:rPr>
          <w:rFonts w:asciiTheme="minorHAnsi" w:hAnsiTheme="minorHAnsi" w:cstheme="minorHAnsi"/>
          <w:sz w:val="24"/>
          <w:szCs w:val="24"/>
        </w:rPr>
        <w:t>%</w:t>
      </w:r>
      <w:r w:rsidR="00B602A4">
        <w:rPr>
          <w:rFonts w:asciiTheme="minorHAnsi" w:hAnsiTheme="minorHAnsi" w:cstheme="minorHAnsi"/>
          <w:sz w:val="24"/>
          <w:szCs w:val="24"/>
        </w:rPr>
        <w:t>).</w:t>
      </w:r>
    </w:p>
    <w:p w14:paraId="223822A5" w14:textId="7D2F3FA2" w:rsidR="006349A1" w:rsidRDefault="006349A1" w:rsidP="0061382A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18A93539" w14:textId="77777777" w:rsidR="0061382A" w:rsidRDefault="0061382A" w:rsidP="0061382A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5844F3A" w14:textId="77777777" w:rsidR="00CD050C" w:rsidRPr="009247B5" w:rsidRDefault="00CD050C" w:rsidP="0061382A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1164378" w14:textId="27C254A6" w:rsidR="009247B5" w:rsidRDefault="00E93FAE" w:rsidP="009247B5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  <w:r w:rsidRPr="00CD7FD8">
        <w:rPr>
          <w:rFonts w:asciiTheme="minorHAnsi" w:hAnsiTheme="minorHAnsi" w:cstheme="minorHAnsi"/>
          <w:color w:val="0D0D0D" w:themeColor="text1" w:themeTint="F2"/>
          <w:sz w:val="18"/>
          <w:szCs w:val="18"/>
        </w:rPr>
        <w:tab/>
      </w:r>
      <w:bookmarkStart w:id="4" w:name="_Odbytové_ceny_zeleniny"/>
      <w:bookmarkEnd w:id="4"/>
      <w:r w:rsidR="00796755" w:rsidRPr="003A60DA">
        <w:rPr>
          <w:rFonts w:asciiTheme="minorHAnsi" w:hAnsiTheme="minorHAnsi" w:cstheme="minorHAnsi"/>
          <w:sz w:val="18"/>
          <w:szCs w:val="18"/>
        </w:rPr>
        <w:sym w:font="Symbol" w:char="F0D3"/>
      </w:r>
      <w:r w:rsidR="00796755" w:rsidRPr="003A60DA">
        <w:rPr>
          <w:rFonts w:asciiTheme="minorHAnsi" w:hAnsiTheme="minorHAnsi" w:cstheme="minorHAnsi"/>
          <w:sz w:val="18"/>
          <w:szCs w:val="18"/>
        </w:rPr>
        <w:t xml:space="preserve"> </w:t>
      </w:r>
      <w:r w:rsidR="00796755" w:rsidRPr="003A60DA">
        <w:rPr>
          <w:rFonts w:asciiTheme="minorHAnsi" w:hAnsiTheme="minorHAnsi" w:cstheme="minorHAnsi"/>
          <w:i/>
          <w:sz w:val="18"/>
          <w:szCs w:val="18"/>
        </w:rPr>
        <w:t>PPA –</w:t>
      </w:r>
      <w:r w:rsidR="00796755" w:rsidRPr="006A389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796755" w:rsidRPr="00D27D3B">
        <w:rPr>
          <w:rFonts w:asciiTheme="minorHAnsi" w:hAnsiTheme="minorHAnsi" w:cstheme="minorHAnsi"/>
          <w:i/>
          <w:sz w:val="18"/>
          <w:szCs w:val="18"/>
        </w:rPr>
        <w:t>Odbor obchodných mechanizmov a ATIS</w:t>
      </w:r>
    </w:p>
    <w:p w14:paraId="67836A95" w14:textId="77777777" w:rsidR="00B602A4" w:rsidRDefault="00B602A4" w:rsidP="009247B5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</w:p>
    <w:p w14:paraId="7E982E9C" w14:textId="77777777" w:rsidR="009247B5" w:rsidRPr="009247B5" w:rsidRDefault="009247B5" w:rsidP="009247B5">
      <w:pPr>
        <w:tabs>
          <w:tab w:val="right" w:pos="9923"/>
        </w:tabs>
        <w:spacing w:after="0" w:line="24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78BDD64E" w14:textId="1883682D" w:rsidR="008170D9" w:rsidRDefault="008170D9" w:rsidP="0088389C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</w:t>
      </w:r>
      <w:r w:rsidRPr="00204E07">
        <w:rPr>
          <w:rFonts w:asciiTheme="minorHAnsi" w:hAnsiTheme="minorHAnsi" w:cstheme="minorHAnsi"/>
          <w:b/>
          <w:caps w:val="0"/>
          <w:color w:val="336600"/>
        </w:rPr>
        <w:t xml:space="preserve">veľkoobchodu za </w:t>
      </w:r>
      <w:r w:rsidR="003C7707">
        <w:rPr>
          <w:rFonts w:asciiTheme="minorHAnsi" w:hAnsiTheme="minorHAnsi" w:cstheme="minorHAnsi"/>
          <w:b/>
          <w:caps w:val="0"/>
          <w:color w:val="336600"/>
        </w:rPr>
        <w:t>4</w:t>
      </w:r>
      <w:r w:rsidR="00A30705">
        <w:rPr>
          <w:rFonts w:asciiTheme="minorHAnsi" w:hAnsiTheme="minorHAnsi" w:cstheme="minorHAnsi"/>
          <w:b/>
          <w:caps w:val="0"/>
          <w:color w:val="336600"/>
        </w:rPr>
        <w:t>8</w:t>
      </w:r>
      <w:r w:rsidR="00312129" w:rsidRPr="00204E07">
        <w:rPr>
          <w:rFonts w:asciiTheme="minorHAnsi" w:hAnsiTheme="minorHAnsi" w:cstheme="minorHAnsi"/>
          <w:b/>
          <w:caps w:val="0"/>
          <w:color w:val="336600"/>
        </w:rPr>
        <w:t>.</w:t>
      </w:r>
      <w:r w:rsidR="00E3556B" w:rsidRPr="00204E07">
        <w:rPr>
          <w:rFonts w:asciiTheme="minorHAnsi" w:hAnsiTheme="minorHAnsi" w:cstheme="minorHAnsi"/>
          <w:b/>
          <w:caps w:val="0"/>
          <w:color w:val="336600"/>
        </w:rPr>
        <w:t xml:space="preserve"> týždeň 202</w:t>
      </w:r>
      <w:r w:rsidR="00855ABD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25D3682C" w14:textId="306714C6" w:rsidR="00950F68" w:rsidRPr="00807B64" w:rsidRDefault="00F97E97" w:rsidP="008170D9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>Ceny za</w:t>
      </w:r>
      <w:r w:rsidR="000D51C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3C7707">
        <w:rPr>
          <w:rFonts w:asciiTheme="minorHAnsi" w:hAnsiTheme="minorHAnsi" w:cstheme="minorHAnsi"/>
          <w:i/>
          <w:sz w:val="18"/>
          <w:szCs w:val="18"/>
        </w:rPr>
        <w:t>4</w:t>
      </w:r>
      <w:r w:rsidR="00A30705">
        <w:rPr>
          <w:rFonts w:asciiTheme="minorHAnsi" w:hAnsiTheme="minorHAnsi" w:cstheme="minorHAnsi"/>
          <w:i/>
          <w:sz w:val="18"/>
          <w:szCs w:val="18"/>
        </w:rPr>
        <w:t>8</w:t>
      </w:r>
      <w:r w:rsidR="00312129">
        <w:rPr>
          <w:rFonts w:asciiTheme="minorHAnsi" w:hAnsiTheme="minorHAnsi" w:cstheme="minorHAnsi"/>
          <w:i/>
          <w:sz w:val="18"/>
          <w:szCs w:val="18"/>
        </w:rPr>
        <w:t>.</w:t>
      </w:r>
      <w:r w:rsidRPr="005318B3">
        <w:rPr>
          <w:rFonts w:asciiTheme="minorHAnsi" w:hAnsiTheme="minorHAnsi" w:cstheme="minorHAnsi"/>
          <w:i/>
          <w:sz w:val="18"/>
          <w:szCs w:val="18"/>
        </w:rPr>
        <w:t xml:space="preserve">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Pr="005318B3">
        <w:rPr>
          <w:rFonts w:asciiTheme="minorHAnsi" w:hAnsiTheme="minorHAnsi" w:cstheme="minorHAnsi"/>
          <w:i/>
          <w:sz w:val="18"/>
          <w:szCs w:val="18"/>
        </w:rPr>
        <w:t xml:space="preserve"> sa </w:t>
      </w:r>
      <w:r w:rsidRPr="00C31F24">
        <w:rPr>
          <w:rFonts w:asciiTheme="minorHAnsi" w:hAnsiTheme="minorHAnsi" w:cstheme="minorHAnsi"/>
          <w:i/>
          <w:sz w:val="18"/>
          <w:szCs w:val="18"/>
        </w:rPr>
        <w:t xml:space="preserve">zisťovali v dňoch </w:t>
      </w:r>
      <w:r w:rsidR="00A30705">
        <w:rPr>
          <w:rFonts w:asciiTheme="minorHAnsi" w:hAnsiTheme="minorHAnsi" w:cstheme="minorHAnsi"/>
          <w:i/>
          <w:sz w:val="18"/>
          <w:szCs w:val="18"/>
        </w:rPr>
        <w:t>24</w:t>
      </w:r>
      <w:r w:rsidR="001B02F2" w:rsidRPr="00866F73">
        <w:rPr>
          <w:rFonts w:asciiTheme="minorHAnsi" w:hAnsiTheme="minorHAnsi" w:cstheme="minorHAnsi"/>
          <w:i/>
          <w:sz w:val="18"/>
          <w:szCs w:val="18"/>
        </w:rPr>
        <w:t>.</w:t>
      </w:r>
      <w:r w:rsidR="00797353" w:rsidRPr="00866F73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1B02F2" w:rsidRPr="00866F73">
        <w:rPr>
          <w:rFonts w:asciiTheme="minorHAnsi" w:hAnsiTheme="minorHAnsi" w:cstheme="minorHAnsi"/>
          <w:i/>
          <w:sz w:val="18"/>
          <w:szCs w:val="18"/>
        </w:rPr>
        <w:t>. 2025</w:t>
      </w:r>
      <w:r w:rsidR="001B02F2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255E12">
        <w:rPr>
          <w:rFonts w:asciiTheme="minorHAnsi" w:hAnsiTheme="minorHAnsi" w:cstheme="minorHAnsi"/>
          <w:i/>
          <w:sz w:val="18"/>
          <w:szCs w:val="18"/>
        </w:rPr>
        <w:t>-</w:t>
      </w:r>
      <w:r w:rsidR="001B02F2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1B02F2" w:rsidRPr="00BF04DB">
        <w:rPr>
          <w:rFonts w:asciiTheme="minorHAnsi" w:hAnsiTheme="minorHAnsi" w:cstheme="minorHAnsi"/>
          <w:i/>
          <w:sz w:val="18"/>
          <w:szCs w:val="18"/>
        </w:rPr>
        <w:t>.</w:t>
      </w:r>
      <w:r w:rsidR="00797353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CD050C">
        <w:rPr>
          <w:rFonts w:asciiTheme="minorHAnsi" w:hAnsiTheme="minorHAnsi" w:cstheme="minorHAnsi"/>
          <w:i/>
          <w:sz w:val="18"/>
          <w:szCs w:val="18"/>
        </w:rPr>
        <w:t>1</w:t>
      </w:r>
      <w:r w:rsidR="00A30705">
        <w:rPr>
          <w:rFonts w:asciiTheme="minorHAnsi" w:hAnsiTheme="minorHAnsi" w:cstheme="minorHAnsi"/>
          <w:i/>
          <w:sz w:val="18"/>
          <w:szCs w:val="18"/>
        </w:rPr>
        <w:t>2</w:t>
      </w:r>
      <w:r w:rsidR="00CD050C">
        <w:rPr>
          <w:rFonts w:asciiTheme="minorHAnsi" w:hAnsiTheme="minorHAnsi" w:cstheme="minorHAnsi"/>
          <w:i/>
          <w:sz w:val="18"/>
          <w:szCs w:val="18"/>
        </w:rPr>
        <w:t>.</w:t>
      </w:r>
      <w:r w:rsidR="001B02F2" w:rsidRPr="00BF04DB">
        <w:rPr>
          <w:rFonts w:asciiTheme="minorHAnsi" w:hAnsiTheme="minorHAnsi" w:cstheme="minorHAnsi"/>
          <w:i/>
          <w:sz w:val="18"/>
          <w:szCs w:val="18"/>
        </w:rPr>
        <w:t>202</w:t>
      </w:r>
      <w:r w:rsidR="001B02F2">
        <w:rPr>
          <w:rFonts w:asciiTheme="minorHAnsi" w:hAnsiTheme="minorHAnsi" w:cstheme="minorHAnsi"/>
          <w:i/>
          <w:sz w:val="18"/>
          <w:szCs w:val="18"/>
        </w:rPr>
        <w:t>5</w:t>
      </w:r>
      <w:r w:rsidR="00950F68" w:rsidRPr="00807B64">
        <w:rPr>
          <w:rFonts w:asciiTheme="minorHAnsi" w:hAnsiTheme="minorHAnsi" w:cstheme="minorHAnsi"/>
          <w:i/>
          <w:sz w:val="18"/>
          <w:szCs w:val="18"/>
        </w:rPr>
        <w:tab/>
        <w:t xml:space="preserve">Ceny 1. triedy sa uvádzajú za </w:t>
      </w:r>
      <w:r w:rsidR="00204F36" w:rsidRPr="00807B64">
        <w:rPr>
          <w:rFonts w:asciiTheme="minorHAnsi" w:hAnsiTheme="minorHAnsi" w:cstheme="minorHAnsi"/>
          <w:i/>
          <w:sz w:val="18"/>
          <w:szCs w:val="18"/>
        </w:rPr>
        <w:t>MJ</w:t>
      </w:r>
      <w:r w:rsidR="00950F68" w:rsidRPr="00807B64">
        <w:rPr>
          <w:rFonts w:asciiTheme="minorHAnsi" w:hAnsiTheme="minorHAnsi" w:cstheme="minorHAnsi"/>
          <w:i/>
          <w:sz w:val="18"/>
          <w:szCs w:val="18"/>
        </w:rPr>
        <w:t xml:space="preserve"> bez DPH</w:t>
      </w:r>
    </w:p>
    <w:tbl>
      <w:tblPr>
        <w:tblW w:w="5066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4"/>
        <w:gridCol w:w="1935"/>
        <w:gridCol w:w="884"/>
        <w:gridCol w:w="768"/>
        <w:gridCol w:w="862"/>
        <w:gridCol w:w="811"/>
        <w:gridCol w:w="920"/>
        <w:gridCol w:w="924"/>
        <w:gridCol w:w="970"/>
        <w:gridCol w:w="971"/>
      </w:tblGrid>
      <w:tr w:rsidR="007B15E8" w:rsidRPr="007B15E8" w14:paraId="3032F2AB" w14:textId="77777777" w:rsidTr="002D1DF1">
        <w:trPr>
          <w:trHeight w:val="199"/>
        </w:trPr>
        <w:tc>
          <w:tcPr>
            <w:tcW w:w="1004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A5020F3" w14:textId="77777777" w:rsidR="00950F68" w:rsidRPr="007B15E8" w:rsidRDefault="00950F68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2F0CD043" w14:textId="77777777" w:rsidR="00950F68" w:rsidRPr="007B15E8" w:rsidRDefault="00950F68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199E66D8" w14:textId="77777777" w:rsidR="00950F68" w:rsidRPr="007B15E8" w:rsidRDefault="00950F68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6CDC3166" w14:textId="77777777" w:rsidR="00950F68" w:rsidRPr="007B15E8" w:rsidRDefault="00950F68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5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6601A74" w14:textId="77777777" w:rsidR="00950F68" w:rsidRPr="007B15E8" w:rsidRDefault="00950F68" w:rsidP="00D85F3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FE3AC7B" w14:textId="77777777" w:rsidR="00950F68" w:rsidRPr="007B15E8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768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C5CCA72" w14:textId="77777777" w:rsidR="00950F68" w:rsidRPr="007B15E8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62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ECF3023" w14:textId="77777777" w:rsidR="00950F68" w:rsidRPr="007B15E8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11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D767572" w14:textId="77777777" w:rsidR="00950F68" w:rsidRPr="00204E07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204E07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44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484823D" w14:textId="77777777" w:rsidR="00950F68" w:rsidRPr="00204E07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204E07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1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A852040" w14:textId="77777777" w:rsidR="00950F68" w:rsidRPr="00204E07" w:rsidRDefault="00950F68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204E07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010A0F" w:rsidRPr="007B15E8" w14:paraId="45C58B2D" w14:textId="77777777" w:rsidTr="002D1DF1">
        <w:trPr>
          <w:trHeight w:val="199"/>
        </w:trPr>
        <w:tc>
          <w:tcPr>
            <w:tcW w:w="1004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2D946589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5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1080353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B7456BB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68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92FF3A9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62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FA38F49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1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0BCA4C8" w14:textId="77777777" w:rsidR="00010A0F" w:rsidRPr="00204E07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AA6D62D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6B3E79F8" w14:textId="3D732C01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4F9C81D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0606F9C8" w14:textId="2D7F0862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4A919DD" w14:textId="002BBAFE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76521391" w14:textId="0A6FCD69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AF1B50" w:rsidRPr="00C11417" w14:paraId="3023DCBD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threeDEmboss" w:sz="6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6790D99" w14:textId="4B807251" w:rsidR="00AF1B50" w:rsidRPr="00C11417" w:rsidRDefault="00AF1B50" w:rsidP="00AF1B50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threeDEmboss" w:sz="6" w:space="0" w:color="00000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D0B6EAA" w14:textId="1841549D" w:rsidR="00AF1B50" w:rsidRPr="00C11417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</w:t>
            </w:r>
            <w:r w:rsidRPr="00C11417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</w:tcPr>
          <w:p w14:paraId="2AA13F8F" w14:textId="00D15C92" w:rsidR="00AF1B50" w:rsidRPr="00C11417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11417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101596" w14:textId="46F32CDA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18DDA8" w14:textId="4C68CBD2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FC386B" w14:textId="60B462B1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0D382A" w14:textId="0AD9EEE3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306E30" w14:textId="690AFDD9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CFFF37E" w14:textId="13AB58DF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threeDEmboss" w:sz="6" w:space="0" w:color="00000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22CEA43" w14:textId="6C087443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F1B50" w:rsidRPr="00C11417" w14:paraId="5CFF18A2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AD814AD" w14:textId="77777777" w:rsidR="00AF1B50" w:rsidRPr="00C11417" w:rsidRDefault="00AF1B50" w:rsidP="00AF1B50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9E1EC4" w14:textId="77777777" w:rsidR="00AF1B50" w:rsidRPr="00C11417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30F3107" w14:textId="13C4A745" w:rsidR="00AF1B50" w:rsidRPr="00C11417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C11417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D89BB4" w14:textId="4A48BE16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DA3124" w14:textId="77777777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9C095F" w14:textId="77777777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204C70" w14:textId="066B2AFD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21571A" w14:textId="585CD425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217685E" w14:textId="7C437E08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70BDBE1" w14:textId="4446FD01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F1B50" w:rsidRPr="00C11417" w14:paraId="1F7EB985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160ED25" w14:textId="77777777" w:rsidR="00AF1B50" w:rsidRPr="00C11417" w:rsidRDefault="00AF1B50" w:rsidP="00AF1B50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E768CAB" w14:textId="77777777" w:rsidR="00AF1B50" w:rsidRPr="00C11417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4FF48FF" w14:textId="0C366F61" w:rsidR="00AF1B50" w:rsidRPr="00C11417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C11417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0A0466A" w14:textId="7F75EEFC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FBA19F1" w14:textId="77777777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81E653" w14:textId="77777777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F6DEBB3" w14:textId="7264F231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F7FB15" w14:textId="25AC320C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268324B" w14:textId="5A08ADBB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725E1CAB" w14:textId="19FDC1B1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F1B50" w:rsidRPr="00C11417" w14:paraId="4E770C05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B9FF55D" w14:textId="19244FBF" w:rsidR="00AF1B50" w:rsidRPr="002668D2" w:rsidRDefault="00ED1904" w:rsidP="00AF1B50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94C6A8" w14:textId="439E02D0" w:rsidR="00AF1B50" w:rsidRPr="002668D2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praná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095D4A7" w14:textId="22259936" w:rsidR="00AF1B50" w:rsidRPr="002668D2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0BD84B" w14:textId="5FAC082C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7595FB" w14:textId="6CD192C1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0784C3" w14:textId="488F004F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7D3118" w14:textId="29A8827C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D109C3" w14:textId="3AC5C32E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703F7B" w14:textId="03C4A821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6D40151E" w14:textId="0DAED1CF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-12,2</w:t>
            </w:r>
          </w:p>
        </w:tc>
      </w:tr>
      <w:tr w:rsidR="00AF1B50" w:rsidRPr="00C11417" w14:paraId="03AB8686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8150564" w14:textId="77777777" w:rsidR="00AF1B50" w:rsidRPr="002668D2" w:rsidRDefault="00AF1B50" w:rsidP="00AF1B50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97CA48B" w14:textId="77777777" w:rsidR="00AF1B50" w:rsidRPr="002668D2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DC152D1" w14:textId="17A24E08" w:rsidR="00AF1B50" w:rsidRPr="002668D2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931277" w14:textId="1229B62A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38207F" w14:textId="3682BD07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4363A2" w14:textId="52566CF9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51F9DF" w14:textId="790CC1C8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EBA673" w14:textId="500EBF9A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B5D3EDD" w14:textId="0B2E0A02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3418582" w14:textId="15BD48EE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-1,0</w:t>
            </w:r>
          </w:p>
        </w:tc>
      </w:tr>
      <w:tr w:rsidR="00AF1B50" w:rsidRPr="00C11417" w14:paraId="15D39DC2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654824B" w14:textId="77777777" w:rsidR="00AF1B50" w:rsidRPr="002668D2" w:rsidRDefault="00AF1B50" w:rsidP="00AF1B50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317703F" w14:textId="77777777" w:rsidR="00AF1B50" w:rsidRPr="002668D2" w:rsidRDefault="00AF1B50" w:rsidP="00AF1B5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539F8DA" w14:textId="4205AB61" w:rsidR="00AF1B50" w:rsidRPr="002668D2" w:rsidRDefault="00AF1B50" w:rsidP="00AF1B50">
            <w:pPr>
              <w:spacing w:after="0" w:line="240" w:lineRule="auto"/>
              <w:rPr>
                <w:rFonts w:asciiTheme="minorHAnsi" w:hAnsiTheme="minorHAnsi" w:cstheme="minorHAnsi"/>
                <w:b/>
                <w:color w:val="FF0000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0CA679" w14:textId="22B1FD9F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5B63A5" w14:textId="32BA9831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90A9C2B" w14:textId="6E0702FB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715CE65" w14:textId="0D4E8826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9C026A" w14:textId="0F0089E9" w:rsidR="00AF1B50" w:rsidRPr="00010A0F" w:rsidRDefault="00AF1B50" w:rsidP="00AF1B5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E154A96" w14:textId="733F6CF4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41DB5188" w14:textId="38C346E9" w:rsidR="00AF1B50" w:rsidRPr="00733627" w:rsidRDefault="00AF1B50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-14,8</w:t>
            </w:r>
          </w:p>
        </w:tc>
      </w:tr>
      <w:tr w:rsidR="00091BA7" w:rsidRPr="00C11417" w14:paraId="070A4ED7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257DCA9" w14:textId="319F372D" w:rsidR="00091BA7" w:rsidRPr="00C11417" w:rsidRDefault="007A67E8" w:rsidP="00091BA7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FB940A6" w14:textId="119F466E" w:rsidR="00091BA7" w:rsidRPr="00C11417" w:rsidRDefault="00091BA7" w:rsidP="00091BA7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Petržlen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0F1E084" w14:textId="61EF397A" w:rsidR="00091BA7" w:rsidRPr="00C11417" w:rsidRDefault="00091BA7" w:rsidP="00091BA7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3F1B59" w14:textId="1B42349D" w:rsidR="00091BA7" w:rsidRPr="0013624E" w:rsidRDefault="00091BA7" w:rsidP="00091BA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08CE52" w14:textId="6D35A2E3" w:rsidR="00091BA7" w:rsidRPr="0013624E" w:rsidRDefault="00091BA7" w:rsidP="00091BA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DFE0FB" w14:textId="281C5F64" w:rsidR="00091BA7" w:rsidRPr="0013624E" w:rsidRDefault="00091BA7" w:rsidP="00091BA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C6B1B6" w14:textId="624772E0" w:rsidR="00091BA7" w:rsidRPr="0013624E" w:rsidRDefault="00091BA7" w:rsidP="00091BA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9C5341" w14:textId="59D3A596" w:rsidR="00091BA7" w:rsidRPr="0013624E" w:rsidRDefault="00091BA7" w:rsidP="00091BA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232D109" w14:textId="19A3B133" w:rsidR="00091BA7" w:rsidRPr="00733627" w:rsidRDefault="00091BA7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28A19BE" w14:textId="0112C4C6" w:rsidR="00091BA7" w:rsidRPr="00733627" w:rsidRDefault="00091BA7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7551C2" w:rsidRPr="00C11417" w14:paraId="5B18DC45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17F4628" w14:textId="77777777" w:rsidR="007551C2" w:rsidRPr="00C11417" w:rsidRDefault="007551C2" w:rsidP="007551C2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AB331E7" w14:textId="77777777" w:rsidR="007551C2" w:rsidRPr="00C11417" w:rsidRDefault="007551C2" w:rsidP="007551C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78E6384" w14:textId="3DFCD001" w:rsidR="007551C2" w:rsidRPr="00C11417" w:rsidRDefault="007551C2" w:rsidP="007551C2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8C9319" w14:textId="453B1F97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F3FF3E" w14:textId="77777777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93F391" w14:textId="77777777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F4003B" w14:textId="5E46C0E8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B9A942" w14:textId="64FD15AD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9F09F2" w14:textId="5BDBAD22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04D2888" w14:textId="1018862D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7551C2" w:rsidRPr="00C11417" w14:paraId="0060F14E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3C739FA" w14:textId="77777777" w:rsidR="007551C2" w:rsidRPr="00C11417" w:rsidRDefault="007551C2" w:rsidP="007551C2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D080FC6" w14:textId="77777777" w:rsidR="007551C2" w:rsidRPr="00C11417" w:rsidRDefault="007551C2" w:rsidP="007551C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952049B" w14:textId="08B87CF1" w:rsidR="007551C2" w:rsidRPr="00C11417" w:rsidRDefault="007551C2" w:rsidP="007551C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A879AE2" w14:textId="1DCDBF4D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F4D8B26" w14:textId="77777777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CDFE961" w14:textId="77777777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08E709" w14:textId="17E022F9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9411F8" w14:textId="5C358D99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823ECC" w14:textId="158DC80C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7AFDA93" w14:textId="0146AFF4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13624E" w:rsidRPr="00C11417" w14:paraId="377569B8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215DDC8" w14:textId="366E5AC2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BEA0E16" w14:textId="4EBFE10F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Petržlen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D2B2E59" w14:textId="0A25A586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9DC355" w14:textId="0E2D957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5B53CA" w14:textId="20F01E9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AA6A44" w14:textId="2B2C043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BB6C2D" w14:textId="1F4B339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31BA09" w14:textId="398EA8D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CBAD43E" w14:textId="735CE2B0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66D3ACB" w14:textId="12794AA8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-24,0</w:t>
            </w:r>
          </w:p>
        </w:tc>
      </w:tr>
      <w:tr w:rsidR="0013624E" w:rsidRPr="00C11417" w14:paraId="524E3CD5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E6587DE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1A2931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EAAF299" w14:textId="30D9FC69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29C175" w14:textId="7090BB8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EF724E" w14:textId="5C3BCD2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00FB25" w14:textId="4A93F07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AF87FE" w14:textId="7E21619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00F509" w14:textId="6286FC0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4C54B56" w14:textId="21861D8F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FE7FFD5" w14:textId="0246D071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2,6</w:t>
            </w:r>
          </w:p>
        </w:tc>
      </w:tr>
      <w:tr w:rsidR="0013624E" w:rsidRPr="00C11417" w14:paraId="1B1A8F7D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E80A8E6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8DC3A26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3AF9F4B" w14:textId="27F2DEB6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37ED1C5" w14:textId="0998371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3423E04" w14:textId="1E30DEA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F521C48" w14:textId="10674E1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13E7AD" w14:textId="5DEFFB0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2AB9271" w14:textId="3D7B1E5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B1DD48A" w14:textId="772DC555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26F83A7" w14:textId="1DD84D61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-11,8</w:t>
            </w:r>
          </w:p>
        </w:tc>
      </w:tr>
      <w:tr w:rsidR="0013624E" w:rsidRPr="00C11417" w14:paraId="00C7E4BC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222224D" w14:textId="0DA618C6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8ADFFB" w14:textId="5DFF021A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Zeler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4BF6B56" w14:textId="7FB4CF19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85A332" w14:textId="68E29B1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D2B703" w14:textId="31A0C03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C3E60D" w14:textId="08700A17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5D5326" w14:textId="2189179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4B84CA" w14:textId="5153F26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A3204C2" w14:textId="2FFF046D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-10,9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BED7C57" w14:textId="36FD3E1B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-44,9</w:t>
            </w:r>
          </w:p>
        </w:tc>
      </w:tr>
      <w:tr w:rsidR="0013624E" w:rsidRPr="00C11417" w14:paraId="7EED18D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F9EAC95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4F9104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87B3755" w14:textId="7ABE8508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069730" w14:textId="7E036C4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E2E813" w14:textId="58C886A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EE005D" w14:textId="3148161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90B2FE" w14:textId="088A6E3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2FB7DA" w14:textId="76AB45DE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0AD1084" w14:textId="72C35AD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-11,8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A5F8E91" w14:textId="239127C4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-41,7</w:t>
            </w:r>
          </w:p>
        </w:tc>
      </w:tr>
      <w:tr w:rsidR="0013624E" w:rsidRPr="00C11417" w14:paraId="727F2680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8DE7A25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A00C478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A7E0011" w14:textId="2E657C36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ED56929" w14:textId="74123E4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3033B2" w14:textId="6C7B78B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03BF96D" w14:textId="65B82355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7DC8232" w14:textId="315541A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17B8977" w14:textId="2D838E1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B5550C8" w14:textId="132A0A09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3308C520" w14:textId="0F3C14E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-35,4</w:t>
            </w:r>
          </w:p>
        </w:tc>
      </w:tr>
      <w:tr w:rsidR="0013624E" w:rsidRPr="00C11417" w14:paraId="330E44AB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4FF5E83" w14:textId="11B06DF4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3D9B8F5" w14:textId="07C9C2DC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Červená repa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2996206" w14:textId="147E8BC9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5263EA" w14:textId="5B8FC39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CFB26B" w14:textId="2AD6337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FC855E" w14:textId="662C881C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954077" w14:textId="0BC10D9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D6DC7E" w14:textId="430AA23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9D57749" w14:textId="12BC7223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-7,1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D4DF71E" w14:textId="01287882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-20,4</w:t>
            </w:r>
          </w:p>
        </w:tc>
      </w:tr>
      <w:tr w:rsidR="0013624E" w:rsidRPr="00C11417" w14:paraId="2A013DA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6D16E2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513AFE0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F4EDAB2" w14:textId="5ED25AC2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28D2F3" w14:textId="50ED427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31B0E3" w14:textId="0D9D7DF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5BAAA3" w14:textId="612983A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AE1590" w14:textId="2F5E118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7E3A29" w14:textId="6054B24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E8A12AF" w14:textId="4E54A155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1FB8A9C" w14:textId="5C4631A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13624E" w:rsidRPr="00C11417" w14:paraId="6032093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CA6948D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D9D92C7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114C6EA" w14:textId="4F767AE7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1FEB22" w14:textId="47D3AC6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8C2EF3" w14:textId="689206B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0F1F194" w14:textId="4E0E0BA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CCD714F" w14:textId="05C39BA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080ECE4" w14:textId="14DCAC20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0CD726" w14:textId="2842F49A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-2,5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10A68B13" w14:textId="633E1C23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-10,0</w:t>
            </w:r>
          </w:p>
        </w:tc>
      </w:tr>
      <w:tr w:rsidR="0013624E" w:rsidRPr="00C11417" w14:paraId="029C1DCA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EA418BD" w14:textId="5352CA3C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55EBFF" w14:textId="4D7462C2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Reďkev biela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34B52B4" w14:textId="0CA3A846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B09EA7" w14:textId="03269BA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C34FA7" w14:textId="27E6A0E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D36B1F" w14:textId="0CA824F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C1599B" w14:textId="798E3415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9764E0" w14:textId="0FC9742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C05CFDA" w14:textId="6C18148C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-13,9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60395F0" w14:textId="11C58C77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-9,2</w:t>
            </w:r>
          </w:p>
        </w:tc>
      </w:tr>
      <w:tr w:rsidR="0013624E" w:rsidRPr="00C11417" w14:paraId="6B6ECBD5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A2F7CC4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AD22F64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C70E50B" w14:textId="4A3C589C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0FCF69" w14:textId="29596BB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949EBA" w14:textId="4853201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9A0628" w14:textId="511E8E8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EB1C66" w14:textId="3D734A9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AD563C" w14:textId="5B71130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CD22C45" w14:textId="6F1BA850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5F8F8D4" w14:textId="240B4668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-8,7</w:t>
            </w:r>
          </w:p>
        </w:tc>
      </w:tr>
      <w:tr w:rsidR="0013624E" w:rsidRPr="00C11417" w14:paraId="11638859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48E9D19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E2D7F28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273E869" w14:textId="5BBC563B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3A7FDE7" w14:textId="75F07E3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C46734" w14:textId="5A32FE5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FB7F908" w14:textId="6D228FE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FD951CB" w14:textId="03926FE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F23A0D3" w14:textId="6925A330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4DDB4D0" w14:textId="623E346F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-3,4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86E7AA4" w14:textId="3382795E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-1,0</w:t>
            </w:r>
          </w:p>
        </w:tc>
      </w:tr>
      <w:tr w:rsidR="0013624E" w:rsidRPr="00C11417" w14:paraId="0A7D7573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A97FDA8" w14:textId="17294CDC" w:rsidR="0013624E" w:rsidRPr="00C11417" w:rsidRDefault="00ED1904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3EB1A35" w14:textId="515F7388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Reďkovka červená / zv.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D59269D" w14:textId="116652A9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2B3A30" w14:textId="04D4085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642585" w14:textId="6FD9EFE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00303C" w14:textId="0B63371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477497" w14:textId="303D3EA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50BC5E" w14:textId="55398F3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C57311F" w14:textId="27BCE8BF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68045D55" w14:textId="60B4426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34,1</w:t>
            </w:r>
          </w:p>
        </w:tc>
      </w:tr>
      <w:tr w:rsidR="0013624E" w:rsidRPr="00C11417" w14:paraId="134B2632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A0F8204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FFB80A3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E82B4FF" w14:textId="2956DFEC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6674ED" w14:textId="00677F6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A07D37" w14:textId="53703EEE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F08E01" w14:textId="662D5B6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84B346" w14:textId="321864C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DE6862" w14:textId="3CEAA58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A575D48" w14:textId="758E6EBB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4A2595C" w14:textId="13DC7400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13624E" w:rsidRPr="00C11417" w14:paraId="22CD32CD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50504BC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C937F74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18D7934" w14:textId="2CAFE07A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B6FA7AA" w14:textId="71FFD291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8014A0" w14:textId="10414937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DA41F3B" w14:textId="3B30C52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4F03DC" w14:textId="1D24AC0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53D847" w14:textId="296BBC56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19CEEF7" w14:textId="148A6DF7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4C884508" w14:textId="04D58327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3,6</w:t>
            </w:r>
          </w:p>
        </w:tc>
      </w:tr>
      <w:tr w:rsidR="0013624E" w:rsidRPr="00C11417" w14:paraId="74344E7D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42FA3B5" w14:textId="4F40A268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A8317F" w14:textId="4175417B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97F8757" w14:textId="0E4F61F6" w:rsidR="0013624E" w:rsidRPr="00C11417" w:rsidRDefault="0013624E" w:rsidP="0013624E">
            <w:pPr>
              <w:spacing w:after="0" w:line="240" w:lineRule="auto"/>
              <w:rPr>
                <w:sz w:val="16"/>
                <w:szCs w:val="16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77E2E8" w14:textId="40919FF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48B101" w14:textId="294DC4EC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BB3B39" w14:textId="37AAB70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DBB499" w14:textId="586DAF1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AC48F1" w14:textId="59C3975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1772D07" w14:textId="5E50DBDA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4073977" w14:textId="617A83B0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13624E" w:rsidRPr="00C11417" w14:paraId="1668ABD0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5B3FD76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0F48A6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662C54C" w14:textId="66C80D66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37C8E8" w14:textId="7F342F50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232D06" w14:textId="6DB40CD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82F043" w14:textId="54FBD38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47ECD8" w14:textId="3D4CF525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55DE48" w14:textId="21CA2EF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23D3DE6" w14:textId="342EEC19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27C5229" w14:textId="0724576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13624E" w:rsidRPr="00C11417" w14:paraId="7CD1080E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89417E3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654AAF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CEF1900" w14:textId="19D83EAE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B9F17E7" w14:textId="4704C52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164B8FC" w14:textId="3241003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0195AA3" w14:textId="09D2432F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7B6F6CE" w14:textId="18398F24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12723A3" w14:textId="64781D7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58F0625" w14:textId="21645AA0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3AEBA2CB" w14:textId="21F56346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C11417" w14:paraId="330D3ADF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A2EF7C5" w14:textId="0DC7E5E6" w:rsidR="00A817EF" w:rsidRPr="00C11417" w:rsidRDefault="00A817EF" w:rsidP="00A817E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E435FA" w14:textId="066AD74D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Kapusta hlávková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červená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BF7A9F0" w14:textId="5DFFD7D0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3F283D" w14:textId="419775B4" w:rsidR="00A817EF" w:rsidRPr="0013624E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F79403" w14:textId="7EAC8748" w:rsidR="00A817EF" w:rsidRPr="0013624E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F6077D" w14:textId="09BF1208" w:rsidR="00A817EF" w:rsidRPr="0013624E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8A1C6D" w14:textId="23D4DA33" w:rsidR="00A817EF" w:rsidRPr="0013624E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716F84" w14:textId="65DF7686" w:rsidR="00A817EF" w:rsidRPr="0013624E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13624E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4D006B4" w14:textId="5E2FEB9E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B9DE2A9" w14:textId="112F4E09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7551C2" w:rsidRPr="00C11417" w14:paraId="567B407D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984FCF" w14:textId="77777777" w:rsidR="007551C2" w:rsidRPr="00C11417" w:rsidRDefault="007551C2" w:rsidP="007551C2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73A8705" w14:textId="77777777" w:rsidR="007551C2" w:rsidRPr="00C11417" w:rsidRDefault="007551C2" w:rsidP="007551C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B5ACE51" w14:textId="0701282E" w:rsidR="007551C2" w:rsidRPr="00C11417" w:rsidRDefault="007551C2" w:rsidP="007551C2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A9CAE0" w14:textId="526F1219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D8B7DC" w14:textId="0A163B6D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124D82" w14:textId="11F27F1F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46537" w14:textId="1F03766B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1BEBE4" w14:textId="62E2BC83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2353584" w14:textId="2F66DF08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E52B875" w14:textId="18870FE6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7551C2" w:rsidRPr="00C11417" w14:paraId="5701E32C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165E00A" w14:textId="77777777" w:rsidR="007551C2" w:rsidRPr="00C11417" w:rsidRDefault="007551C2" w:rsidP="007551C2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C50B74C" w14:textId="77777777" w:rsidR="007551C2" w:rsidRPr="00C11417" w:rsidRDefault="007551C2" w:rsidP="007551C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F94CC61" w14:textId="258DC09F" w:rsidR="007551C2" w:rsidRPr="00C11417" w:rsidRDefault="007551C2" w:rsidP="007551C2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71830D" w14:textId="4A2362BC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FBD4D16" w14:textId="4A8FB15E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4303C8" w14:textId="059452A5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F4F1BC" w14:textId="26334235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EAB0A9" w14:textId="177FC2EC" w:rsidR="007551C2" w:rsidRPr="00010A0F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88046F" w14:textId="1B659F25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71EE346" w14:textId="249705E4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045FAD" w:rsidRPr="00C11417" w14:paraId="000214C0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E74FAA7" w14:textId="4A031B74" w:rsidR="00045FAD" w:rsidRPr="00C11417" w:rsidRDefault="00045FAD" w:rsidP="00045FAD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C0D98B" w14:textId="66B8799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biela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9669385" w14:textId="5B8F031C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62FFA" w14:textId="2C8F7C9C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DB81C7" w14:textId="428AD5C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0EA826" w14:textId="6A92C1D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55B97C" w14:textId="297D544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B9914E" w14:textId="26782460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2082D36" w14:textId="3D6541A0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-7,7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EBB3C38" w14:textId="61E61679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-44,6</w:t>
            </w:r>
          </w:p>
        </w:tc>
      </w:tr>
      <w:tr w:rsidR="00045FAD" w:rsidRPr="00C11417" w14:paraId="2E1AD947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AE2CC82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9CC915D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7F1610B" w14:textId="39CEEFD1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24CF0A" w14:textId="05F9E626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27AFFD" w14:textId="7186EFC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975254" w14:textId="3590CD67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3E3D0D" w14:textId="0D910E6E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B90213" w14:textId="7D1C06A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C917164" w14:textId="5CD61072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2B7BEAE" w14:textId="489A2103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-20,2</w:t>
            </w:r>
          </w:p>
        </w:tc>
      </w:tr>
      <w:tr w:rsidR="00045FAD" w:rsidRPr="00C11417" w14:paraId="5D8D95D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70E37E2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782B0B1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BC15D1A" w14:textId="5871C84F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1D9060" w14:textId="00EC3659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D389C3A" w14:textId="2C03320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FCE1F62" w14:textId="53071D1F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96C2ED" w14:textId="210D5389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FC0CD25" w14:textId="202E487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28AF67C" w14:textId="0671A08D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-2,5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481EB835" w14:textId="4C2C80A0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-24,0</w:t>
            </w:r>
          </w:p>
        </w:tc>
      </w:tr>
      <w:tr w:rsidR="00045FAD" w:rsidRPr="00C11417" w14:paraId="6F5B34A9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BB9D849" w14:textId="143685FF" w:rsidR="00045FAD" w:rsidRPr="00C11417" w:rsidRDefault="00045FAD" w:rsidP="00045FAD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3AB1C12" w14:textId="6F6E4AD8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hlávková červená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660B72F" w14:textId="550F6C68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6034FB" w14:textId="4405B75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DD4FC8" w14:textId="6AF8FE60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4A9A41" w14:textId="527EB247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0C66FC" w14:textId="0D727444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D7B44E" w14:textId="748989B0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62CD73F" w14:textId="10A234C3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14A6D99" w14:textId="4D992AEB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-38,9</w:t>
            </w:r>
          </w:p>
        </w:tc>
      </w:tr>
      <w:tr w:rsidR="00045FAD" w:rsidRPr="00C11417" w14:paraId="2B2D1EA1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9002C6F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B56DAD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93D4708" w14:textId="7140739E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DAFF28" w14:textId="11527AFF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7B8808" w14:textId="744F7C0E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1E8754" w14:textId="30E2895B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3A74FD" w14:textId="367BB14B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A6CEBA" w14:textId="2CA6C17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9556D9F" w14:textId="0BA5274C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D5B1B24" w14:textId="30B9E2CA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-15,2</w:t>
            </w:r>
          </w:p>
        </w:tc>
      </w:tr>
      <w:tr w:rsidR="00045FAD" w:rsidRPr="00C11417" w14:paraId="77AFAAAC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CFCC55A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2BF6C0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9A5CA57" w14:textId="59D223D9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85033FD" w14:textId="072766C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7E73639" w14:textId="77B3C497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C17DCDB" w14:textId="2E07D17F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A80A795" w14:textId="04D1B5B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4A9D9CB" w14:textId="1897AFC6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3151258" w14:textId="2413A159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1A6D8C64" w14:textId="4165C310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-22,1</w:t>
            </w:r>
          </w:p>
        </w:tc>
      </w:tr>
      <w:tr w:rsidR="00045FAD" w:rsidRPr="00C11417" w14:paraId="66A7C128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9337A3A" w14:textId="48E846B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E4D2B8" w14:textId="50DCB25C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Kel hlávkový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/ks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374B9E9" w14:textId="2137E591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0CC3B0" w14:textId="62196086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BBF892" w14:textId="3C0C4C6B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3BFDBC" w14:textId="2C2F723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820983" w14:textId="4BE325A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B3B5DE" w14:textId="6D1E6BE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E54BFDE" w14:textId="053CAE38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45186A9" w14:textId="4FE9D0FC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045FAD" w:rsidRPr="00C11417" w14:paraId="5E645E02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CAA0B79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2870909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1725D37" w14:textId="012921D7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6EAA46" w14:textId="20D7002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87081C" w14:textId="732DD09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4F06DA" w14:textId="3FA793A2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C6D859" w14:textId="1AD78DFD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66B19D" w14:textId="5A6ED81C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DB8A15C" w14:textId="696582A9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F1331A5" w14:textId="76527B16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045FAD" w:rsidRPr="00C11417" w14:paraId="6029278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B774F1D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B22E3F3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48FC801" w14:textId="4352CDD2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F8A953" w14:textId="5548F832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084C2A0" w14:textId="6B668415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02B3610" w14:textId="56E60560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4C5D7A9" w14:textId="5169158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4EF2BAF" w14:textId="476AE9B4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6BC8BD" w14:textId="6B94712F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2000F7A5" w14:textId="38C70D43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045FAD" w:rsidRPr="00C11417" w14:paraId="42EFDBC0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5DDE419" w14:textId="45A9A336" w:rsidR="00045FAD" w:rsidRPr="00C11417" w:rsidRDefault="00ED1904" w:rsidP="00045FAD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C845132" w14:textId="32C364DF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Kel hlávkový import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/kg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B2BDB43" w14:textId="0CD6C879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8742A0" w14:textId="155DDB5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13D12F" w14:textId="25F24F7D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4CE8D6" w14:textId="4327349E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8D681B" w14:textId="587A2CE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DFB224" w14:textId="6E4DB61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3C20338" w14:textId="0CBB6BF5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50243CE" w14:textId="0595929B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-14,1</w:t>
            </w:r>
          </w:p>
        </w:tc>
      </w:tr>
      <w:tr w:rsidR="00045FAD" w:rsidRPr="00C11417" w14:paraId="3547C023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6CE2B25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E59EE7A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B1E9576" w14:textId="53B3658D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58B338" w14:textId="7B19B99F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E06601" w14:textId="0BFE306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B5F52E" w14:textId="536DBD72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8B9DC2" w14:textId="0D113550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2FF038" w14:textId="20611B59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B1F7EE4" w14:textId="15F00EAC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253D60F" w14:textId="15543223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</w:tr>
      <w:tr w:rsidR="00045FAD" w:rsidRPr="00C11417" w14:paraId="4B623332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CA2CB85" w14:textId="77777777" w:rsidR="00045FAD" w:rsidRPr="00C11417" w:rsidRDefault="00045FAD" w:rsidP="00045FAD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C6667C3" w14:textId="77777777" w:rsidR="00045FAD" w:rsidRPr="00C11417" w:rsidRDefault="00045FAD" w:rsidP="00045FA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FA77163" w14:textId="77F1D2DE" w:rsidR="00045FAD" w:rsidRPr="00C11417" w:rsidRDefault="00045FAD" w:rsidP="00045FAD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5B5E319" w14:textId="2CDEC33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D5DA93" w14:textId="4F3FC458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02EFE7E" w14:textId="49479103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E5C705" w14:textId="5BB3093D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B10DAD7" w14:textId="1B0BFC21" w:rsidR="00045FAD" w:rsidRPr="00010A0F" w:rsidRDefault="00045FAD" w:rsidP="00045FAD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0A85208" w14:textId="2BC1CE24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2,9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645FD458" w14:textId="4617A622" w:rsidR="00045FAD" w:rsidRPr="00733627" w:rsidRDefault="00045FAD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-9,9</w:t>
            </w:r>
          </w:p>
        </w:tc>
      </w:tr>
      <w:tr w:rsidR="007551C2" w:rsidRPr="00BF17F6" w14:paraId="02C25FC5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36616FC" w14:textId="01F4EAB8" w:rsidR="007551C2" w:rsidRPr="00C11417" w:rsidRDefault="007551C2" w:rsidP="007551C2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8C849B" w14:textId="6CEB2756" w:rsidR="007551C2" w:rsidRPr="00CD1EA6" w:rsidRDefault="007551C2" w:rsidP="007551C2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el 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hlávkový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/kg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FC81DF3" w14:textId="77777777" w:rsidR="007551C2" w:rsidRPr="00C11417" w:rsidRDefault="007551C2" w:rsidP="007551C2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31E5FE" w14:textId="4079A100" w:rsidR="007551C2" w:rsidRPr="00045FAD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511EB5" w14:textId="6102CC6E" w:rsidR="007551C2" w:rsidRPr="00045FAD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13F312" w14:textId="442A9E80" w:rsidR="007551C2" w:rsidRPr="00045FAD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60FA58" w14:textId="14ACD56B" w:rsidR="007551C2" w:rsidRPr="00045FAD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70BEA9" w14:textId="7AD954CF" w:rsidR="007551C2" w:rsidRPr="00045FAD" w:rsidRDefault="007551C2" w:rsidP="007551C2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24F382F" w14:textId="1406A29F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42B0DF0" w14:textId="5F14BFC3" w:rsidR="007551C2" w:rsidRPr="00733627" w:rsidRDefault="007551C2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0D531E" w:rsidRPr="00BF17F6" w14:paraId="57BE8B43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5E0C927" w14:textId="77777777" w:rsidR="000D531E" w:rsidRPr="00C11417" w:rsidRDefault="000D531E" w:rsidP="000D531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B91CD0A" w14:textId="77777777" w:rsidR="000D531E" w:rsidRPr="00C11417" w:rsidRDefault="000D531E" w:rsidP="000D531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373CA61" w14:textId="77777777" w:rsidR="000D531E" w:rsidRPr="00C11417" w:rsidRDefault="000D531E" w:rsidP="000D531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27CB98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BA76B0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680A24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59D680" w14:textId="6DE0901C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86DB05" w14:textId="5B057A48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88D2596" w14:textId="7C30FC96" w:rsidR="000D531E" w:rsidRPr="00733627" w:rsidRDefault="000D531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9E7AC01" w14:textId="7E56FDED" w:rsidR="000D531E" w:rsidRPr="00733627" w:rsidRDefault="000D531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0D531E" w:rsidRPr="00BF17F6" w14:paraId="74DB0A3E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3F16E91" w14:textId="77777777" w:rsidR="000D531E" w:rsidRPr="00C11417" w:rsidRDefault="000D531E" w:rsidP="000D531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02B99BA" w14:textId="77777777" w:rsidR="000D531E" w:rsidRPr="00C11417" w:rsidRDefault="000D531E" w:rsidP="000D531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3B5415F" w14:textId="77777777" w:rsidR="000D531E" w:rsidRPr="00C11417" w:rsidRDefault="000D531E" w:rsidP="000D531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B99BA52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38DA956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A6485F" w14:textId="77777777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2332F5E" w14:textId="6A585B9D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0ACEE3B" w14:textId="5ABF933D" w:rsidR="000D531E" w:rsidRPr="00010A0F" w:rsidRDefault="000D531E" w:rsidP="000D531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3C3968" w14:textId="02807902" w:rsidR="000D531E" w:rsidRPr="00733627" w:rsidRDefault="000D531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62731AE1" w14:textId="15AF0025" w:rsidR="000D531E" w:rsidRPr="00733627" w:rsidRDefault="000D531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13624E" w:rsidRPr="00C11417" w14:paraId="18CCE0C5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152EF57" w14:textId="21FF4B14" w:rsidR="0013624E" w:rsidRPr="00C11417" w:rsidRDefault="0013624E" w:rsidP="0013624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B49ED8" w14:textId="0ADD859C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kvasená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D3E8DD2" w14:textId="1E41ABA1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D3AAD3" w14:textId="47BBD015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4D2C1B" w14:textId="7B363B9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A1DE47" w14:textId="24BB105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D914CD" w14:textId="0D56B9A0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FFA921" w14:textId="6F8922D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2083AB8" w14:textId="693B2389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0C175B2" w14:textId="55482CC9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3,3</w:t>
            </w:r>
          </w:p>
        </w:tc>
      </w:tr>
      <w:tr w:rsidR="0013624E" w:rsidRPr="00C11417" w14:paraId="72ED2F65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6D79467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764E031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3F96C71" w14:textId="4D5B8D8A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C1E275" w14:textId="153C237B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199BED" w14:textId="5AE1D5E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7FA72B" w14:textId="6BEBB72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3CEED1" w14:textId="1354B4F8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A2ABBC" w14:textId="68F1477D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BA2FCAD" w14:textId="28DF0284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6C44739" w14:textId="023A2913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-6,9</w:t>
            </w:r>
          </w:p>
        </w:tc>
      </w:tr>
      <w:tr w:rsidR="0013624E" w:rsidRPr="00C11417" w14:paraId="00EE33F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0401FCB" w14:textId="77777777" w:rsidR="0013624E" w:rsidRPr="00C11417" w:rsidRDefault="0013624E" w:rsidP="0013624E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7106A05" w14:textId="77777777" w:rsidR="0013624E" w:rsidRPr="00C11417" w:rsidRDefault="0013624E" w:rsidP="0013624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BBFE8EE" w14:textId="4AFF9C84" w:rsidR="0013624E" w:rsidRPr="00C11417" w:rsidRDefault="0013624E" w:rsidP="0013624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C57C542" w14:textId="53FE522A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3743CD" w14:textId="66B8AC03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30EC9B" w14:textId="0797AF79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4F1EE0C" w14:textId="0DDD8D22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045FFE1" w14:textId="3E5E8D55" w:rsidR="0013624E" w:rsidRPr="00010A0F" w:rsidRDefault="0013624E" w:rsidP="0013624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1,18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8761316" w14:textId="36C611C5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24C6FD40" w14:textId="2D7D7109" w:rsidR="0013624E" w:rsidRPr="00733627" w:rsidRDefault="0013624E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1,9</w:t>
            </w:r>
          </w:p>
        </w:tc>
      </w:tr>
      <w:tr w:rsidR="00FA506C" w:rsidRPr="00C11417" w14:paraId="641199E8" w14:textId="77777777" w:rsidTr="00733627">
        <w:trPr>
          <w:trHeight w:hRule="exact" w:val="215"/>
        </w:trPr>
        <w:tc>
          <w:tcPr>
            <w:tcW w:w="1004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964B509" w14:textId="1327CE74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5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781D205" w14:textId="10FFF852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kvasená import</w:t>
            </w:r>
          </w:p>
        </w:tc>
        <w:tc>
          <w:tcPr>
            <w:tcW w:w="88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A62C2AF" w14:textId="46E620F4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6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D3AE9B" w14:textId="6B2D410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DE53E3" w14:textId="3E13AC8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4514AB" w14:textId="56CF4DE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36987E" w14:textId="23C1B1F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8518B3" w14:textId="1EBC2A1A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3117FB2" w14:textId="493E84A4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15C7C19" w14:textId="298D0D24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-1,2</w:t>
            </w:r>
          </w:p>
        </w:tc>
      </w:tr>
      <w:tr w:rsidR="00FA506C" w:rsidRPr="00C11417" w14:paraId="097C7904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24A4D6C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788F08A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B80C2D6" w14:textId="244B5C46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BF6A60" w14:textId="70850B5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60CE99" w14:textId="43EEA88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E2A8BD" w14:textId="37025BB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701661" w14:textId="1AF548B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175829" w14:textId="540863E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E9DFD53" w14:textId="7E23A4E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E0C5097" w14:textId="67D2B786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9,1</w:t>
            </w:r>
          </w:p>
        </w:tc>
      </w:tr>
      <w:tr w:rsidR="00FA506C" w:rsidRPr="00C11417" w14:paraId="0EB1BE5C" w14:textId="77777777" w:rsidTr="00733627">
        <w:trPr>
          <w:trHeight w:hRule="exact" w:val="215"/>
        </w:trPr>
        <w:tc>
          <w:tcPr>
            <w:tcW w:w="1004" w:type="dxa"/>
            <w:vMerge/>
            <w:tcBorders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FFFF99"/>
            <w:vAlign w:val="center"/>
          </w:tcPr>
          <w:p w14:paraId="073B3EDC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5" w:type="dxa"/>
            <w:vMerge/>
            <w:tcBorders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06E73E70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</w:tcPr>
          <w:p w14:paraId="70531139" w14:textId="015A8FBF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68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DC89CF0" w14:textId="682B0AEF" w:rsidR="00FA506C" w:rsidRPr="003C7707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543965F3" w14:textId="34B100E1" w:rsidR="00FA506C" w:rsidRPr="003C7707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1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908EF0C" w14:textId="2764FC2D" w:rsidR="00FA506C" w:rsidRPr="003C7707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26C77C0C" w14:textId="7C4A9332" w:rsidR="00FA506C" w:rsidRPr="003C7707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4DEEA649" w14:textId="4C35D16A" w:rsidR="00FA506C" w:rsidRPr="003C7707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70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576E14C3" w14:textId="3703C3E5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71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center"/>
          </w:tcPr>
          <w:p w14:paraId="351F594D" w14:textId="71809E72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1,1</w:t>
            </w:r>
          </w:p>
        </w:tc>
      </w:tr>
    </w:tbl>
    <w:p w14:paraId="53E08BAA" w14:textId="7DA9A8B9" w:rsidR="0028021E" w:rsidRPr="00C11417" w:rsidRDefault="00796755" w:rsidP="0024336E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; vysvetlivky: SR - Slovensko spolu, </w:t>
      </w:r>
      <w:proofErr w:type="spellStart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>Zso</w:t>
      </w:r>
      <w:proofErr w:type="spellEnd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západoslovenská oblasť (Bratislavský, Trnavský, Trenčiansky a Nitriansky kraj), </w:t>
      </w:r>
      <w:proofErr w:type="spellStart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>Sso</w:t>
      </w:r>
      <w:proofErr w:type="spellEnd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stredoslovenská oblasť (Žilinský a Banskobystrický kraj), </w:t>
      </w:r>
      <w:proofErr w:type="spellStart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>Vso</w:t>
      </w:r>
      <w:proofErr w:type="spellEnd"/>
      <w:r w:rsidR="00950F68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východoslovenská oblasť (Košický a Prešovský kraj), *1 - cenu, resp. vývoj nezverejňujeme (menej ako 3 údaje).</w:t>
      </w:r>
      <w:r w:rsidR="0028021E" w:rsidRPr="00C11417">
        <w:rPr>
          <w:rFonts w:asciiTheme="minorHAnsi" w:hAnsiTheme="minorHAnsi" w:cstheme="minorHAnsi"/>
          <w:i/>
          <w:sz w:val="18"/>
          <w:szCs w:val="18"/>
        </w:rPr>
        <w:br w:type="page"/>
      </w:r>
    </w:p>
    <w:p w14:paraId="1F9503AE" w14:textId="7E13319E" w:rsidR="00312129" w:rsidRDefault="00312129" w:rsidP="00312129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</w:t>
      </w:r>
      <w:r w:rsidRPr="00204E07">
        <w:rPr>
          <w:rFonts w:asciiTheme="minorHAnsi" w:hAnsiTheme="minorHAnsi" w:cstheme="minorHAnsi"/>
          <w:b/>
          <w:caps w:val="0"/>
          <w:color w:val="336600"/>
        </w:rPr>
        <w:t xml:space="preserve">veľkoobchodu za </w:t>
      </w:r>
      <w:r w:rsidR="003C7707">
        <w:rPr>
          <w:rFonts w:asciiTheme="minorHAnsi" w:hAnsiTheme="minorHAnsi" w:cstheme="minorHAnsi"/>
          <w:b/>
          <w:caps w:val="0"/>
          <w:color w:val="336600"/>
        </w:rPr>
        <w:t>4</w:t>
      </w:r>
      <w:r w:rsidR="00A30705">
        <w:rPr>
          <w:rFonts w:asciiTheme="minorHAnsi" w:hAnsiTheme="minorHAnsi" w:cstheme="minorHAnsi"/>
          <w:b/>
          <w:caps w:val="0"/>
          <w:color w:val="336600"/>
        </w:rPr>
        <w:t>8</w:t>
      </w:r>
      <w:r w:rsidRPr="00204E07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855ABD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7F8786AA" w14:textId="2107103F" w:rsidR="002F54B0" w:rsidRPr="00823305" w:rsidRDefault="00312129" w:rsidP="00312129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3C7707">
        <w:rPr>
          <w:rFonts w:asciiTheme="minorHAnsi" w:hAnsiTheme="minorHAnsi" w:cstheme="minorHAnsi"/>
          <w:i/>
          <w:sz w:val="18"/>
          <w:szCs w:val="18"/>
        </w:rPr>
        <w:t>4</w:t>
      </w:r>
      <w:r w:rsidR="00A30705">
        <w:rPr>
          <w:rFonts w:asciiTheme="minorHAnsi" w:hAnsiTheme="minorHAnsi" w:cstheme="minorHAnsi"/>
          <w:i/>
          <w:sz w:val="18"/>
          <w:szCs w:val="18"/>
        </w:rPr>
        <w:t>8</w:t>
      </w:r>
      <w:r w:rsidR="00855ABD">
        <w:rPr>
          <w:rFonts w:asciiTheme="minorHAnsi" w:hAnsiTheme="minorHAnsi" w:cstheme="minorHAnsi"/>
          <w:i/>
          <w:sz w:val="18"/>
          <w:szCs w:val="18"/>
        </w:rPr>
        <w:t>.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sa </w:t>
      </w:r>
      <w:r w:rsidR="00855ABD" w:rsidRPr="00C31F24">
        <w:rPr>
          <w:rFonts w:asciiTheme="minorHAnsi" w:hAnsiTheme="minorHAnsi" w:cstheme="minorHAnsi"/>
          <w:i/>
          <w:sz w:val="18"/>
          <w:szCs w:val="18"/>
        </w:rPr>
        <w:t xml:space="preserve">zisťovali v dňoch </w:t>
      </w:r>
      <w:r w:rsidR="00E1104D" w:rsidRPr="00C31F24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24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 xml:space="preserve">.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>. 2025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-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.</w:t>
      </w:r>
      <w:r w:rsidR="00A30705">
        <w:rPr>
          <w:rFonts w:asciiTheme="minorHAnsi" w:hAnsiTheme="minorHAnsi" w:cstheme="minorHAnsi"/>
          <w:i/>
          <w:sz w:val="18"/>
          <w:szCs w:val="18"/>
        </w:rPr>
        <w:t xml:space="preserve"> 12.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202</w:t>
      </w:r>
      <w:r w:rsidR="00A30705">
        <w:rPr>
          <w:rFonts w:asciiTheme="minorHAnsi" w:hAnsiTheme="minorHAnsi" w:cstheme="minorHAnsi"/>
          <w:i/>
          <w:sz w:val="18"/>
          <w:szCs w:val="18"/>
        </w:rPr>
        <w:t>5</w:t>
      </w:r>
      <w:r w:rsidR="002F54B0" w:rsidRPr="00823305">
        <w:rPr>
          <w:rFonts w:asciiTheme="minorHAnsi" w:hAnsiTheme="minorHAnsi" w:cstheme="minorHAnsi"/>
          <w:i/>
          <w:sz w:val="18"/>
          <w:szCs w:val="18"/>
        </w:rPr>
        <w:tab/>
        <w:t>Ceny 1. triedy sa uvádz</w:t>
      </w:r>
      <w:r w:rsidR="00204F36">
        <w:rPr>
          <w:rFonts w:asciiTheme="minorHAnsi" w:hAnsiTheme="minorHAnsi" w:cstheme="minorHAnsi"/>
          <w:i/>
          <w:sz w:val="18"/>
          <w:szCs w:val="18"/>
        </w:rPr>
        <w:t>ajú za MJ</w:t>
      </w:r>
      <w:r w:rsidR="002F54B0" w:rsidRPr="00823305">
        <w:rPr>
          <w:rFonts w:asciiTheme="minorHAnsi" w:hAnsiTheme="minorHAnsi" w:cstheme="minorHAnsi"/>
          <w:i/>
          <w:sz w:val="18"/>
          <w:szCs w:val="18"/>
        </w:rPr>
        <w:t xml:space="preserve"> bez DPH</w:t>
      </w:r>
    </w:p>
    <w:tbl>
      <w:tblPr>
        <w:tblW w:w="5075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8"/>
        <w:gridCol w:w="1937"/>
        <w:gridCol w:w="886"/>
        <w:gridCol w:w="770"/>
        <w:gridCol w:w="864"/>
        <w:gridCol w:w="813"/>
        <w:gridCol w:w="922"/>
        <w:gridCol w:w="924"/>
        <w:gridCol w:w="951"/>
        <w:gridCol w:w="992"/>
      </w:tblGrid>
      <w:tr w:rsidR="007B15E8" w:rsidRPr="007B15E8" w14:paraId="725D48E5" w14:textId="77777777" w:rsidTr="002D1DF1">
        <w:trPr>
          <w:trHeight w:val="210"/>
        </w:trPr>
        <w:tc>
          <w:tcPr>
            <w:tcW w:w="1008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D4621D2" w14:textId="77777777" w:rsidR="002F54B0" w:rsidRPr="007B15E8" w:rsidRDefault="002F54B0" w:rsidP="007303E7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568C24B8" w14:textId="77777777" w:rsidR="002F54B0" w:rsidRPr="007B15E8" w:rsidRDefault="002F54B0" w:rsidP="007303E7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59697FDB" w14:textId="77777777" w:rsidR="002F54B0" w:rsidRPr="007B15E8" w:rsidRDefault="002F54B0" w:rsidP="007303E7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3F5AECAB" w14:textId="77777777" w:rsidR="002F54B0" w:rsidRPr="007B15E8" w:rsidRDefault="002F54B0" w:rsidP="007303E7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E363C7B" w14:textId="77777777" w:rsidR="002F54B0" w:rsidRPr="007B15E8" w:rsidRDefault="002F54B0" w:rsidP="007303E7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6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1BB04CA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770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EB38583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6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815BB0B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13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4B587A3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46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3214E9B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3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FD17AB6" w14:textId="77777777" w:rsidR="002F54B0" w:rsidRPr="007B15E8" w:rsidRDefault="002F54B0" w:rsidP="007303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010A0F" w:rsidRPr="007B15E8" w14:paraId="6C1F3596" w14:textId="77777777" w:rsidTr="002D1DF1">
        <w:trPr>
          <w:trHeight w:val="210"/>
        </w:trPr>
        <w:tc>
          <w:tcPr>
            <w:tcW w:w="1008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7FC25C8B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E653B4D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6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CA0EE15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70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4DA9828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6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10C328B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3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BFBA349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18E1685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08B61747" w14:textId="5302CE19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BBFFAFC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55FC2EEE" w14:textId="6F0C8C4E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46A149E3" w14:textId="04DCC26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349C52BF" w14:textId="0AF39C20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FA506C" w:rsidRPr="00C11417" w14:paraId="168308AC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0DD3603" w14:textId="15D95B82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16E0B4D" w14:textId="0A6AB826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Kaleráb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import/ kg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5B44644" w14:textId="09CD1DF0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F86882" w14:textId="6161FFE3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CE19D8" w14:textId="0377BA4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C24C68" w14:textId="5551ABB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FA22EC" w14:textId="48392BA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1A9C5D" w14:textId="0A8FB0F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2ED7374" w14:textId="13EE9EC8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A72F08D" w14:textId="0384A3B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-14,5</w:t>
            </w:r>
          </w:p>
        </w:tc>
      </w:tr>
      <w:tr w:rsidR="00FA506C" w:rsidRPr="00C11417" w14:paraId="19D08FFC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BF071D8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24C50A0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4BDC5D9" w14:textId="454B51FB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5BC064" w14:textId="45EB45BF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F09CC4" w14:textId="6DDF998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BAB5E9" w14:textId="36110A5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E19A04" w14:textId="53739FD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DE5448" w14:textId="0664A4B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8543D46" w14:textId="00A74483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2BF8EA7" w14:textId="7C26032D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FA506C" w:rsidRPr="00C11417" w14:paraId="1EB5E41A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1307EED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C8235C4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A55A127" w14:textId="2F2456D6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14463D" w14:textId="139CC37A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ED7494E" w14:textId="0003E16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424298D" w14:textId="2FEB349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5AD593" w14:textId="27649A81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9C02997" w14:textId="52B5351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C0860BE" w14:textId="23DCAD38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78743F86" w14:textId="3CEB7B0D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-0,5</w:t>
            </w:r>
          </w:p>
        </w:tc>
      </w:tr>
      <w:tr w:rsidR="00FA506C" w:rsidRPr="00C11417" w14:paraId="26987730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2FC8CFE" w14:textId="44B44F55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DB9B40D" w14:textId="6E963B4B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Kaleráb import / ks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83D5761" w14:textId="19078E5E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4DD312" w14:textId="3D49537A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A7212C" w14:textId="3FF1967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B06156" w14:textId="7F84873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92FD9A" w14:textId="52A56F7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17E33A" w14:textId="0A37BEA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074D93A" w14:textId="09041A2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DBE3F8B" w14:textId="5FD58F70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-24,6</w:t>
            </w:r>
          </w:p>
        </w:tc>
      </w:tr>
      <w:tr w:rsidR="00FA506C" w:rsidRPr="00C11417" w14:paraId="785A90A3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2213A8D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FD007B5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AC469B2" w14:textId="11AF90DD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179B52" w14:textId="1F25CB10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AE6178" w14:textId="778CD28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DE19C6" w14:textId="0C7C69E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8FB152" w14:textId="771FB31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928250" w14:textId="64C61BFA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D9E03B6" w14:textId="7D87A86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201565A" w14:textId="1719A3B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3,7</w:t>
            </w:r>
          </w:p>
        </w:tc>
      </w:tr>
      <w:tr w:rsidR="00FA506C" w:rsidRPr="00C11417" w14:paraId="3C47FA9B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56BA42B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D85CF46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16D9F7A" w14:textId="01D4DB00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58BC625" w14:textId="46B78014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E3D1D1B" w14:textId="34BE3C5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928054" w14:textId="4F161A2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4520975" w14:textId="1CFD5E7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A419968" w14:textId="5797896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1A704B2" w14:textId="5B17A688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F6BF94F" w14:textId="3C996A13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-15,2</w:t>
            </w:r>
          </w:p>
        </w:tc>
      </w:tr>
      <w:tr w:rsidR="00FA506C" w:rsidRPr="00C11417" w14:paraId="7F0B484B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065DAE9" w14:textId="63677E13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E8BE4E0" w14:textId="12076950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Karfiol / ks import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7D8431C" w14:textId="415FCECC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936BED" w14:textId="69BD46BC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A04C60" w14:textId="10ECDD6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9EBA4B" w14:textId="51FFFE7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5DAAA8" w14:textId="5DC340A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68DFF2" w14:textId="0FD1959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1,30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2643CED" w14:textId="158647D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-0,8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A822D29" w14:textId="0882251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-18,9</w:t>
            </w:r>
          </w:p>
        </w:tc>
      </w:tr>
      <w:tr w:rsidR="00FA506C" w:rsidRPr="00C11417" w14:paraId="44EFABF7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EE1739B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A1D0601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67C4894" w14:textId="49D09647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F9250B" w14:textId="79948129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0ED137" w14:textId="64B24A8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7D09FE" w14:textId="6AB4648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F51509" w14:textId="11E3B8B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34EA36" w14:textId="5EE2D09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10A01B2" w14:textId="79FE271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7EFC89A" w14:textId="7B4A4C40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FA506C" w:rsidRPr="00C11417" w14:paraId="654C012B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9A4F707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A58849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16A0999" w14:textId="6CF7E562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FF0B72" w14:textId="24B5E73E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266FE97" w14:textId="2534FD3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441A92B" w14:textId="47598AC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603A6F1" w14:textId="701143D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2860F6" w14:textId="114F950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91CAF68" w14:textId="5302128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7,0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3C821427" w14:textId="29B7E1B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-7,1</w:t>
            </w:r>
          </w:p>
        </w:tc>
      </w:tr>
      <w:tr w:rsidR="00FA506C" w:rsidRPr="00C11417" w14:paraId="6DB0FBE9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FD5C921" w14:textId="1841B69D" w:rsidR="00FA506C" w:rsidRPr="00C11417" w:rsidRDefault="00ED1904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791D027" w14:textId="0AE81DD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Brokolica / ks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FEB47D9" w14:textId="05CD8478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304E50" w14:textId="06880784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391DEA" w14:textId="114F42A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3D8574" w14:textId="0E4EC2E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359F1D" w14:textId="08E821CA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25EB8F" w14:textId="55F9E47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2CAA67E" w14:textId="14EF4059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361E592" w14:textId="2304DC64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9,2</w:t>
            </w:r>
          </w:p>
        </w:tc>
      </w:tr>
      <w:tr w:rsidR="00FA506C" w:rsidRPr="00C11417" w14:paraId="79F50AE6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9BD0CBC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49E6223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B27AA62" w14:textId="2E5A1B46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C0715A" w14:textId="04464281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C97E5C" w14:textId="667E884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016237" w14:textId="4BD823D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21CD2C" w14:textId="5B21420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C8C7C2" w14:textId="46D268B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1A42ED9" w14:textId="5E3F14D9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2A61EB6" w14:textId="34EEA600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9,4</w:t>
            </w:r>
          </w:p>
        </w:tc>
      </w:tr>
      <w:tr w:rsidR="00FA506C" w:rsidRPr="00C11417" w14:paraId="327005B4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8B01124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58E6806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3396EC4" w14:textId="45304295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5B4513" w14:textId="7A6F7BB5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175A4A6" w14:textId="4EB8F3E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3A375E" w14:textId="705B3C0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96ADA6F" w14:textId="4AC06F8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34A7A29" w14:textId="6776620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B3D6CAF" w14:textId="5E5D1EE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4,1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3E7F3DBB" w14:textId="5A13B918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10,8</w:t>
            </w:r>
          </w:p>
        </w:tc>
      </w:tr>
      <w:tr w:rsidR="00FA506C" w:rsidRPr="00C11417" w14:paraId="37F623F6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E978AE8" w14:textId="710697C2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6B8A8D1" w14:textId="7D91BC2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rýchlená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5313F27" w14:textId="7AE2F37A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50A437" w14:textId="2D59B02C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B8C524" w14:textId="758BD6C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6FFD40" w14:textId="6EAA1DE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534DCE" w14:textId="3DF6655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DC8B3C" w14:textId="1E24D51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0D66DDE" w14:textId="3EF0C0BD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D4194CB" w14:textId="7B477FF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A817EF" w:rsidRPr="00C11417" w14:paraId="5B0E7B6F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8CE63A3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0D16B2A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D08E2FB" w14:textId="08A7332D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F87DEA" w14:textId="3B90F23C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0365D4" w14:textId="42A9C216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665E8A" w14:textId="4C472243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45BCF5" w14:textId="78F9A758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6EE143" w14:textId="4B899A84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1C4B4A9" w14:textId="5B64F7F7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25391D6" w14:textId="0B9482A7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C11417" w14:paraId="2DE3056C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5A2301C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A1C8A66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3F637EE" w14:textId="11630CFB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7CC8D3C" w14:textId="31A03FD3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D532697" w14:textId="6BBD486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9FC48FE" w14:textId="57DD0A88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8925D2" w14:textId="777B62B8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E7CB232" w14:textId="65AEA1A0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0CCF7E4" w14:textId="5FA55B5B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24EA37E" w14:textId="3D256BCD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A506C" w:rsidRPr="00C11417" w14:paraId="61B24A19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953CDB5" w14:textId="30A1EDD9" w:rsidR="00FA506C" w:rsidRPr="00C11417" w:rsidRDefault="00ED1904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F0791EA" w14:textId="1B018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Rajčiaky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0758CE9" w14:textId="709A3643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AB8463" w14:textId="44423E48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029738" w14:textId="367370E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7008B3" w14:textId="399D7FE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0A8E33" w14:textId="4CA8C8B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FE05D5" w14:textId="5F3E667A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93284E9" w14:textId="0838F7E2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30,3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221B1E5" w14:textId="30D0D9A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11,5</w:t>
            </w:r>
          </w:p>
        </w:tc>
      </w:tr>
      <w:tr w:rsidR="00FA506C" w:rsidRPr="00C11417" w14:paraId="136C9C90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FD18BDC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EF3B2E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8BE3FC3" w14:textId="553AF531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A0CC9E" w14:textId="1644CE66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D6ACC2" w14:textId="5CDCBD5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AE3C69" w14:textId="1FD132B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5048E2" w14:textId="27C5967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08DD8A" w14:textId="0E7EC79A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727F65D" w14:textId="3963932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32311BF" w14:textId="242DEABC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1,5</w:t>
            </w:r>
          </w:p>
        </w:tc>
      </w:tr>
      <w:tr w:rsidR="00FA506C" w:rsidRPr="00C11417" w14:paraId="78CF4DCE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8BF016D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2A68684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9836094" w14:textId="7BB10589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01CD373" w14:textId="1A4470AB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E8B9C5" w14:textId="70D798F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1,73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72B8FFC" w14:textId="2121C94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2,21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D3F9316" w14:textId="43DABEE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FA72FB" w14:textId="6535440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519E5AB" w14:textId="00368E1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D8CACD5" w14:textId="666B434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-3,9</w:t>
            </w:r>
          </w:p>
        </w:tc>
      </w:tr>
      <w:tr w:rsidR="00FA506C" w:rsidRPr="00C11417" w14:paraId="4BE2B611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3E8BD4A" w14:textId="457B0A1A" w:rsidR="00FA506C" w:rsidRPr="00C11417" w:rsidRDefault="00ED1904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B2979F" w14:textId="6695084E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zelená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86FA380" w14:textId="7E6C8E6B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E03F30" w14:textId="35F3AC4C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E4FE88" w14:textId="21D267C1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05AF67" w14:textId="665BDA8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26CFF9" w14:textId="3B42614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0536DC" w14:textId="00430ED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616609F" w14:textId="74EFBA8A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385B7A2" w14:textId="0522DE1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-21,8</w:t>
            </w:r>
          </w:p>
        </w:tc>
      </w:tr>
      <w:tr w:rsidR="00FA506C" w:rsidRPr="00C11417" w14:paraId="45F746AB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36F7973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93115B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30DD56F" w14:textId="711CB4A9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C1C317" w14:textId="5A80E71A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6612F0" w14:textId="67F276B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3,89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F159E7" w14:textId="782867B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12CF27" w14:textId="20CFF11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A1FC03" w14:textId="527BB54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94DC7D8" w14:textId="1DADF7E6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67F8919E" w14:textId="027607B8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8,1</w:t>
            </w:r>
          </w:p>
        </w:tc>
      </w:tr>
      <w:tr w:rsidR="00FA506C" w:rsidRPr="00C11417" w14:paraId="5F25BB37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A5EFA05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AA5ADF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A6CFAAB" w14:textId="6383AE04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D97445" w14:textId="05403C29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E4E6876" w14:textId="3DC14AC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2,63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0A5833" w14:textId="49BDDAD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2,58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4E6747E" w14:textId="5CCB7E1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2,60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80FE90D" w14:textId="1E12A1A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56C8B6A" w14:textId="296B7AE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18,1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02D265F" w14:textId="460EB8B5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-6,3</w:t>
            </w:r>
          </w:p>
        </w:tc>
      </w:tr>
      <w:tr w:rsidR="00FA506C" w:rsidRPr="00C11417" w14:paraId="11E69A76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8C095E" w14:textId="4935E027" w:rsidR="00FA506C" w:rsidRPr="00C11417" w:rsidRDefault="00ED1904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85041F4" w14:textId="2A718592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PCR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9FEE936" w14:textId="601DEC42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457F9B" w14:textId="3CB7DD6F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3D1FA0" w14:textId="2238339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F2E716" w14:textId="504DDC3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98060B" w14:textId="64EC756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2C9FAD" w14:textId="4CE11D0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5F674DC" w14:textId="4F13BF1C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-8,7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AEDDA8F" w14:textId="270B6F6A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-12,6</w:t>
            </w:r>
          </w:p>
        </w:tc>
      </w:tr>
      <w:tr w:rsidR="00FA506C" w:rsidRPr="00C11417" w14:paraId="47AD1B41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6C053BE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B5986AD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4906ED8" w14:textId="41136085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F91FB2" w14:textId="3A6DFE9E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41D798" w14:textId="1F577DE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F89339" w14:textId="19BF799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34C39C" w14:textId="183EB56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40D93E" w14:textId="05D425E1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BDAE162" w14:textId="2B968896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70576D9" w14:textId="07732C67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-3,5</w:t>
            </w:r>
          </w:p>
        </w:tc>
      </w:tr>
      <w:tr w:rsidR="00FA506C" w:rsidRPr="00C11417" w14:paraId="50CF70C8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6FB5DD6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44BB0B0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6C61086" w14:textId="160EA5EC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774D48C" w14:textId="00859915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80ADFF8" w14:textId="5549154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2,63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43EF028" w14:textId="06D8AA9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2,73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D8FF7D0" w14:textId="0054A3F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2,68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722B2C4" w14:textId="6431889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930D8A0" w14:textId="58E69C05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-1,5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61F360A4" w14:textId="6A02A1E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-8,1</w:t>
            </w:r>
          </w:p>
        </w:tc>
      </w:tr>
      <w:tr w:rsidR="00FA506C" w:rsidRPr="00C11417" w14:paraId="71399EAC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22A10A6" w14:textId="0CA102DC" w:rsidR="00FA506C" w:rsidRPr="00C11417" w:rsidRDefault="00ED1904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2CD62BB" w14:textId="4024FC7B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Paprika červená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C518323" w14:textId="65F6E05C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20C270" w14:textId="040ED4B0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D00BAC" w14:textId="144BC38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5C75D1" w14:textId="4DB4B2E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3,58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208C79" w14:textId="587CFFB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B9C49E" w14:textId="79D89A2D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7B89FE4" w14:textId="5B5E964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0DAB409" w14:textId="05EDF41F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10,3</w:t>
            </w:r>
          </w:p>
        </w:tc>
      </w:tr>
      <w:tr w:rsidR="00FA506C" w:rsidRPr="00C11417" w14:paraId="10E9C053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A8931C8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C47A4E5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38D9380" w14:textId="778350C0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6052B7" w14:textId="5B6E6059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521FAE" w14:textId="14BAEF2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9630F2" w14:textId="7376A80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E0B2D7" w14:textId="47146A4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4,09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39D6EB" w14:textId="723AD4A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3,85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8F6D608" w14:textId="4A8D6D32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6,2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07DB086" w14:textId="3BCDE77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7,6</w:t>
            </w:r>
          </w:p>
        </w:tc>
      </w:tr>
      <w:tr w:rsidR="00FA506C" w:rsidRPr="00C11417" w14:paraId="654B944F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283FA1B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C1EC25D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3133AA2" w14:textId="454EFF1E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BD3251" w14:textId="612CC0D6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C40229F" w14:textId="6536A7BC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37CF565" w14:textId="7D027B8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3,82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BDEF00B" w14:textId="7C881E7B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3,52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2ABB35C" w14:textId="459789E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2,82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00C9056" w14:textId="72322747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24,8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D0A0AC2" w14:textId="3CC54E37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28,9</w:t>
            </w:r>
          </w:p>
        </w:tc>
      </w:tr>
      <w:tr w:rsidR="00FA506C" w:rsidRPr="00C11417" w14:paraId="7133899D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696525F" w14:textId="76098F21" w:rsidR="00FA506C" w:rsidRPr="00C11417" w:rsidRDefault="00FA506C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FE2C47A" w14:textId="72E036CD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Uhorky šalátové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rýchlené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9985E79" w14:textId="1EA35DCC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6D465D" w14:textId="20AE4070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3121AC" w14:textId="65ED8A2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E58CB1" w14:textId="105448AF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532789" w14:textId="017933A0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208650" w14:textId="17D5568E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FCD9936" w14:textId="62D47A7A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D7B608B" w14:textId="161123F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FA506C" w:rsidRPr="00C11417" w14:paraId="7BBA8842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133330F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43ABD5D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C7F5660" w14:textId="51113D0C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21868E" w14:textId="02D0A8EA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33BBB8" w14:textId="220C686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B55C48" w14:textId="7D0A3E08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A21936" w14:textId="510E2C7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AE0B68" w14:textId="27CC53B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CF83FA5" w14:textId="64B3FA01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AAE4C86" w14:textId="678ADB7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A506C" w:rsidRPr="00C11417" w14:paraId="7CA7CBCD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E0A49E5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BC1A671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F1B0522" w14:textId="692924F7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AA0B927" w14:textId="4B1F7DF1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2EBD1CD" w14:textId="5513568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BDC8E00" w14:textId="68A08C0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7405864" w14:textId="61EB462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8BA542" w14:textId="19EECFC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A4F9FE7" w14:textId="79A528E7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5BB65355" w14:textId="501F278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FA506C" w:rsidRPr="00C11417" w14:paraId="091FC69F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A1EC37B" w14:textId="17F75B23" w:rsidR="00FA506C" w:rsidRPr="00C11417" w:rsidRDefault="00ED1904" w:rsidP="00FA506C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  <w:r w:rsidR="00FA506C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93E260B" w14:textId="2EB156C0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Uhorky šalátové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0463E1A" w14:textId="6459CD67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C93793" w14:textId="375DCC07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65CADB" w14:textId="6CE06C0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242633" w14:textId="2A09CF84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DA48EC" w14:textId="7E5B427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2C49C5" w14:textId="44707A05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316E1B5" w14:textId="3D965B94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6,7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FDDC01C" w14:textId="6A01B70A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</w:tr>
      <w:tr w:rsidR="00FA506C" w:rsidRPr="00C11417" w14:paraId="1E4239AF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3136A13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AD92A1A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831010F" w14:textId="24EFF443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027F94" w14:textId="31FAA7FE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E53685" w14:textId="1DD02027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2,75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69596B" w14:textId="546E27F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983430" w14:textId="242E5DC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16F8DD" w14:textId="5C2C1A53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F5637E9" w14:textId="07CB93CB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31,4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9ABC8C7" w14:textId="79BC7319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3,2</w:t>
            </w:r>
          </w:p>
        </w:tc>
      </w:tr>
      <w:tr w:rsidR="00FA506C" w:rsidRPr="00C11417" w14:paraId="6F3BAE44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DABBBAC" w14:textId="77777777" w:rsidR="00FA506C" w:rsidRPr="00C11417" w:rsidRDefault="00FA506C" w:rsidP="00FA506C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04BB22A" w14:textId="77777777" w:rsidR="00FA506C" w:rsidRPr="00C11417" w:rsidRDefault="00FA506C" w:rsidP="00FA506C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2FED8B1" w14:textId="4594A40E" w:rsidR="00FA506C" w:rsidRPr="00C11417" w:rsidRDefault="00FA506C" w:rsidP="00FA506C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CBB347" w14:textId="28A32FE4" w:rsidR="00FA506C" w:rsidRPr="00FE00CA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2A96E62" w14:textId="6D64C74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8FC52F0" w14:textId="4E3E2086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2,37</w:t>
            </w: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306708B" w14:textId="04F7DFD2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18568B" w14:textId="50B91CC9" w:rsidR="00FA506C" w:rsidRPr="00010A0F" w:rsidRDefault="00FA506C" w:rsidP="00FA506C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5BCE85C" w14:textId="4D1DB53E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22,8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6B2B17C4" w14:textId="44299329" w:rsidR="00FA506C" w:rsidRPr="00733627" w:rsidRDefault="00FA506C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26,0</w:t>
            </w:r>
          </w:p>
        </w:tc>
      </w:tr>
      <w:tr w:rsidR="00147A5A" w:rsidRPr="00C11417" w14:paraId="19D90FF7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1269680" w14:textId="5CD995AD" w:rsidR="00147A5A" w:rsidRPr="00C11417" w:rsidRDefault="00147A5A" w:rsidP="00147A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0689148" w14:textId="606AECD5" w:rsidR="00147A5A" w:rsidRPr="00C11417" w:rsidRDefault="00147A5A" w:rsidP="00147A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69A3665" w14:textId="010C98D3" w:rsidR="00147A5A" w:rsidRPr="00C11417" w:rsidRDefault="00147A5A" w:rsidP="00147A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25A639" w14:textId="72D9F0B2" w:rsidR="00147A5A" w:rsidRPr="00FE00CA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669F4A" w14:textId="7F3384FA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F9B7C4" w14:textId="5FC821EB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0BCAE5" w14:textId="3669C76C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739439" w14:textId="0B830A41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60A312B" w14:textId="051FAC95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00CE5CF" w14:textId="6759D09D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A817EF" w:rsidRPr="00C11417" w14:paraId="558CB433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746416F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491CD6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8E40B98" w14:textId="17D407A6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9D957D" w14:textId="1B8A2CFB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7CE35B" w14:textId="55D0F6DF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2AF924" w14:textId="539D54F4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A4C72C" w14:textId="767DDBDF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79CECE" w14:textId="5270EFEB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FFF9D48" w14:textId="6993A09F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C41DB74" w14:textId="5F85E86C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C11417" w14:paraId="609E8A2D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1E9F82C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7E27C2F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6C30CDD" w14:textId="6AC1CA23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3D14271" w14:textId="7B65DC7E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EEBFD2" w14:textId="2879D22F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B419BCE" w14:textId="11F96A90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F02F05F" w14:textId="2F32705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ECC51BE" w14:textId="51B0FEA9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F68A8B6" w14:textId="27774D87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7D1D1AEA" w14:textId="26E5F515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147A5A" w:rsidRPr="00C11417" w14:paraId="4DFA1688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D27D443" w14:textId="5DC7466D" w:rsidR="00147A5A" w:rsidRPr="00C11417" w:rsidRDefault="00147A5A" w:rsidP="00147A5A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C06E81B" w14:textId="4B15B829" w:rsidR="00147A5A" w:rsidRPr="00C11417" w:rsidRDefault="00147A5A" w:rsidP="00147A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0031E82" w14:textId="1B46E738" w:rsidR="00147A5A" w:rsidRPr="00C11417" w:rsidRDefault="00147A5A" w:rsidP="00147A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B6651A" w14:textId="4C2197B4" w:rsidR="00147A5A" w:rsidRPr="00FE00CA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51644B" w14:textId="1D49C427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8186E2" w14:textId="632882D8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206CAF" w14:textId="72D76446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F65495" w14:textId="37085565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217BE42" w14:textId="62F11CB9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3EAB3A2" w14:textId="169E3E3F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147A5A" w:rsidRPr="00C11417" w14:paraId="1C8858EF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E3F4097" w14:textId="77777777" w:rsidR="00147A5A" w:rsidRPr="00C11417" w:rsidRDefault="00147A5A" w:rsidP="00147A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B9DAAE3" w14:textId="77777777" w:rsidR="00147A5A" w:rsidRPr="00C11417" w:rsidRDefault="00147A5A" w:rsidP="00147A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AB18B9F" w14:textId="1284BFF7" w:rsidR="00147A5A" w:rsidRPr="00C11417" w:rsidRDefault="00147A5A" w:rsidP="00147A5A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4645B3" w14:textId="5B3F9B4A" w:rsidR="00147A5A" w:rsidRPr="00FE00CA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ECD64A" w14:textId="4FC6ADE2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E5D52A" w14:textId="0E0BDC1F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2F5E88" w14:textId="4FE769C1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4A8309" w14:textId="19B859F8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2,49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791E563" w14:textId="17CB4255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5319B6D8" w14:textId="36B631D1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55,6</w:t>
            </w:r>
          </w:p>
        </w:tc>
      </w:tr>
      <w:tr w:rsidR="00147A5A" w:rsidRPr="00C11417" w14:paraId="676B17DF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5C881D8" w14:textId="77777777" w:rsidR="00147A5A" w:rsidRPr="00C11417" w:rsidRDefault="00147A5A" w:rsidP="00147A5A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2A1E12" w14:textId="77777777" w:rsidR="00147A5A" w:rsidRPr="00C11417" w:rsidRDefault="00147A5A" w:rsidP="00147A5A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2D09A3E" w14:textId="5CC2A685" w:rsidR="00147A5A" w:rsidRPr="00C11417" w:rsidRDefault="00147A5A" w:rsidP="00147A5A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7BA001D" w14:textId="0D21AFBD" w:rsidR="00147A5A" w:rsidRPr="00FE00CA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5A305DF" w14:textId="06A1F52C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A24EB5D" w14:textId="2CADEC06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5664732" w14:textId="60B1B803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FC61F08" w14:textId="51FEE100" w:rsidR="00147A5A" w:rsidRPr="00010A0F" w:rsidRDefault="00147A5A" w:rsidP="00147A5A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1,32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A155E3" w14:textId="45B38BF9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6,8</w:t>
            </w: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0E68D975" w14:textId="6A868164" w:rsidR="00147A5A" w:rsidRPr="00733627" w:rsidRDefault="00147A5A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8,7</w:t>
            </w:r>
          </w:p>
        </w:tc>
      </w:tr>
      <w:tr w:rsidR="00225CCB" w:rsidRPr="00C11417" w14:paraId="5E6231F9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27FB2F6" w14:textId="71B3F75C" w:rsidR="00225CCB" w:rsidRPr="00C1141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8013EE4" w14:textId="7596E997" w:rsidR="00225CCB" w:rsidRPr="00C11417" w:rsidRDefault="00225CCB" w:rsidP="00225CCB">
            <w:pPr>
              <w:spacing w:after="0" w:line="240" w:lineRule="auto"/>
              <w:ind w:left="720" w:hanging="66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Dyňa červená import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2D67B27" w14:textId="398C2C48" w:rsidR="00225CCB" w:rsidRPr="00C1141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3F8E91" w14:textId="64D5121A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4D0CD9" w14:textId="570D654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F28ED6" w14:textId="3468C72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5E95CF" w14:textId="2F0BE31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A61FE2" w14:textId="5812B13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045FA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321FA58" w14:textId="4535799F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98DC242" w14:textId="7EB29F6E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A817EF" w:rsidRPr="00C11417" w14:paraId="3D9B199A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823FFAF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814E1CD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74272772" w14:textId="3EBE85FA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21468A" w14:textId="1DDD4ED3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9BD501" w14:textId="1B6E34F6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475C09" w14:textId="29B0ACB6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A2827C" w14:textId="63A02A39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74B840" w14:textId="02431AD5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ECD23A0" w14:textId="5FE23E38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EDC89B2" w14:textId="0579E3A8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C11417" w14:paraId="4726DF4A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231FBAC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9096FA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FFCD615" w14:textId="131112D7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1ADA543" w14:textId="1DF3658E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DAA000A" w14:textId="780850F6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DD04D7B" w14:textId="3FB8D32C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395D52" w14:textId="301F5A6E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2BDF386" w14:textId="63691533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C342257" w14:textId="7BEDB90B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17162219" w14:textId="69E0DD38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BF17F6" w14:paraId="6096CB8F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48E869E" w14:textId="53D29E3B" w:rsidR="00225CCB" w:rsidRPr="00C1141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bookmarkStart w:id="5" w:name="_Hlk158187110"/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ACF3E14" w14:textId="0250E66F" w:rsidR="00225CCB" w:rsidRPr="000D531E" w:rsidRDefault="00225CCB" w:rsidP="00225CCB">
            <w:pPr>
              <w:spacing w:after="0" w:line="240" w:lineRule="auto"/>
              <w:ind w:left="720" w:hanging="66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D531E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Dyňa červená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B8D6792" w14:textId="1A35838B" w:rsidR="00225CCB" w:rsidRPr="00C1141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CB31DE" w14:textId="6380282E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44E5B8" w14:textId="77F67AD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2D960B" w14:textId="0A01E00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E1E170" w14:textId="732411E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925D6D" w14:textId="5DD6E8B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B171356" w14:textId="7DBF1372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7F4DA3EE" w14:textId="644E75CD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817EF" w:rsidRPr="00BF17F6" w14:paraId="5AD2DA32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40C0E95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D98379B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39A081B" w14:textId="120419A8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35C2A3" w14:textId="57E583FE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789DFD" w14:textId="7777777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51C449" w14:textId="7777777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E3E209" w14:textId="3ECA83D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6351FA" w14:textId="7A2FBE9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74CD46F" w14:textId="14AEB21F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097EA6D4" w14:textId="609D45D0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BF17F6" w14:paraId="37814801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6099F6E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A36350D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C9DF164" w14:textId="4258F150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2424F9C" w14:textId="48765348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4F4FC0D" w14:textId="7777777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76332C" w14:textId="7777777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295FE84" w14:textId="0CF4030A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F51FE7F" w14:textId="08255DD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79D213B" w14:textId="1C8CE3D5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6210BF21" w14:textId="26D21EC0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C11417" w14:paraId="3869542F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950FB4A" w14:textId="6E5ACCF0" w:rsidR="00225CCB" w:rsidRPr="00C11417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2C524D0" w14:textId="736EB6B6" w:rsidR="00225CCB" w:rsidRPr="00C1141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Melón cukrový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0224517" w14:textId="79644FB6" w:rsidR="00225CCB" w:rsidRPr="00C1141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C12AD9" w14:textId="0AA303F5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956FBE" w14:textId="417C036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ECAC9B" w14:textId="0AFD217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A69552" w14:textId="2F7CDF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BB2A8E" w14:textId="4386021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75C532B" w14:textId="6A5C0B63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4BEF5A55" w14:textId="40914D37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C11417" w14:paraId="42E8577D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BCF58BB" w14:textId="77777777" w:rsidR="00225CCB" w:rsidRPr="00C1141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C8BC69E" w14:textId="77777777" w:rsidR="00225CCB" w:rsidRPr="00C1141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94F5638" w14:textId="189EF1C0" w:rsidR="00225CCB" w:rsidRPr="00C1141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AB6C60" w14:textId="0279DFBE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696408" w14:textId="6E90F10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2F79D9" w14:textId="5B9C8E0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6245BC" w14:textId="214C202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1A1736" w14:textId="1809975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CF94B42" w14:textId="42FFD945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12C8F83F" w14:textId="6C3F0A49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C11417" w14:paraId="2E9C66ED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6711EA4" w14:textId="77777777" w:rsidR="00225CCB" w:rsidRPr="00C1141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CB15751" w14:textId="77777777" w:rsidR="00225CCB" w:rsidRPr="00C1141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A6F7AD1" w14:textId="3EFF4C5F" w:rsidR="00225CCB" w:rsidRPr="00C1141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1C78D34" w14:textId="01628759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F80BF3B" w14:textId="13A9467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35353E" w14:textId="2176B9C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487134" w14:textId="497A8F5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B2B9E06" w14:textId="381077C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1,91</w:t>
            </w: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35A269E" w14:textId="6AD05C05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74885E73" w14:textId="56670B46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bookmarkEnd w:id="5"/>
      <w:tr w:rsidR="00A817EF" w:rsidRPr="00C11417" w14:paraId="299ED222" w14:textId="77777777" w:rsidTr="00733627">
        <w:trPr>
          <w:cantSplit/>
          <w:trHeight w:hRule="exact" w:val="215"/>
        </w:trPr>
        <w:tc>
          <w:tcPr>
            <w:tcW w:w="1008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46DAFD8" w14:textId="1E933EA9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EFFC95D" w14:textId="2DC207AF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9F4F4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Cukina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5DCC1BC" w14:textId="1F0E2E8B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77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01380B" w14:textId="3BCBEBBC" w:rsidR="00A817EF" w:rsidRPr="00091BA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091BA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6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CFC375" w14:textId="6294D71D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8A2197" w14:textId="3091EB38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377FA3" w14:textId="4B607921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286BA1" w14:textId="4260C7A1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1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AB5CA0B" w14:textId="7EE4952D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3B14D792" w14:textId="6C04EC86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A817EF" w:rsidRPr="00C11417" w14:paraId="5C980111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CF030E0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8FE900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CEA86DB" w14:textId="7E1C4B28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4461F0" w14:textId="200E9A3B" w:rsidR="00A817EF" w:rsidRPr="00FE00CA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6E210E" w14:textId="59622DC0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F71371" w14:textId="293F476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B1AB79" w14:textId="66B4D198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0BF721" w14:textId="24081FB3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B149358" w14:textId="38D0242A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F654F17" w14:textId="375451BA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C11417" w14:paraId="25192B40" w14:textId="77777777" w:rsidTr="00733627">
        <w:trPr>
          <w:cantSplit/>
          <w:trHeight w:hRule="exact" w:val="215"/>
        </w:trPr>
        <w:tc>
          <w:tcPr>
            <w:tcW w:w="1008" w:type="dxa"/>
            <w:vMerge/>
            <w:tcBorders>
              <w:left w:val="threeDEmboss" w:sz="12" w:space="0" w:color="00000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FFFF99"/>
            <w:vAlign w:val="center"/>
          </w:tcPr>
          <w:p w14:paraId="4E6DCF9A" w14:textId="77777777" w:rsidR="00A817EF" w:rsidRPr="00C11417" w:rsidRDefault="00A817EF" w:rsidP="00A817EF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65C22C65" w14:textId="77777777" w:rsidR="00A817EF" w:rsidRPr="00C1141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</w:tcPr>
          <w:p w14:paraId="652E1CA5" w14:textId="1E7C345F" w:rsidR="00A817EF" w:rsidRPr="00C1141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770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350DCCBE" w14:textId="1B3569A9" w:rsidR="00A817EF" w:rsidRPr="008408F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6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6D7476F4" w14:textId="26F7DA51" w:rsidR="00A817EF" w:rsidRPr="00091BA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3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280457FE" w14:textId="01BF85D0" w:rsidR="00A817EF" w:rsidRPr="00091BA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49B06DBC" w14:textId="78877753" w:rsidR="00A817EF" w:rsidRPr="00091BA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bottom"/>
          </w:tcPr>
          <w:p w14:paraId="106EA38F" w14:textId="0B7A93DF" w:rsidR="00A817EF" w:rsidRPr="00091BA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1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single" w:sz="6" w:space="0" w:color="808080"/>
            </w:tcBorders>
            <w:shd w:val="clear" w:color="auto" w:fill="CCFF99"/>
            <w:vAlign w:val="center"/>
          </w:tcPr>
          <w:p w14:paraId="7F856BC1" w14:textId="1AA6C905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/>
              <w:bottom w:val="threeDEngrave" w:sz="12" w:space="0" w:color="A6A6A6" w:themeColor="background1" w:themeShade="A6"/>
              <w:right w:val="threeDEmboss" w:sz="12" w:space="0" w:color="000000"/>
            </w:tcBorders>
            <w:shd w:val="clear" w:color="auto" w:fill="CCFF99"/>
            <w:vAlign w:val="center"/>
          </w:tcPr>
          <w:p w14:paraId="3C83BDE7" w14:textId="547EAC5A" w:rsidR="00A817EF" w:rsidRPr="00733627" w:rsidRDefault="00A817EF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</w:tbl>
    <w:p w14:paraId="519CF20B" w14:textId="0BC65439" w:rsidR="002F54B0" w:rsidRPr="00C11417" w:rsidRDefault="00796755" w:rsidP="002F54B0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; vysvetlivky: SR - Slovensko spolu, </w:t>
      </w:r>
      <w:proofErr w:type="spellStart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>Zso</w:t>
      </w:r>
      <w:proofErr w:type="spellEnd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západoslovenská oblasť (Bratislavský, Trnavský, Trenčiansky a Nitriansky kraj), </w:t>
      </w:r>
      <w:proofErr w:type="spellStart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>Sso</w:t>
      </w:r>
      <w:proofErr w:type="spellEnd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stredoslovenská oblasť (Žilinský a Banskobystrický kraj), </w:t>
      </w:r>
      <w:proofErr w:type="spellStart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>Vso</w:t>
      </w:r>
      <w:proofErr w:type="spellEnd"/>
      <w:r w:rsidR="002F54B0" w:rsidRPr="00C11417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východoslovenská oblasť (Košický a Prešovský kraj), *1 - cenu, resp. vývoj nezverejňujeme (menej ako 3 údaje).</w:t>
      </w:r>
      <w:r w:rsidR="002F54B0" w:rsidRPr="00C11417">
        <w:rPr>
          <w:rFonts w:asciiTheme="minorHAnsi" w:hAnsiTheme="minorHAnsi" w:cstheme="minorHAnsi"/>
          <w:i/>
          <w:sz w:val="18"/>
          <w:szCs w:val="18"/>
        </w:rPr>
        <w:br w:type="page"/>
      </w:r>
    </w:p>
    <w:p w14:paraId="21E170CD" w14:textId="55D2CC2A" w:rsidR="00312129" w:rsidRDefault="00312129" w:rsidP="00312129">
      <w:pPr>
        <w:pStyle w:val="Nadpis1"/>
        <w:spacing w:before="40"/>
        <w:rPr>
          <w:rFonts w:asciiTheme="minorHAnsi" w:hAnsiTheme="minorHAnsi" w:cstheme="minorHAnsi"/>
          <w:b/>
          <w:caps w:val="0"/>
          <w:color w:val="336600"/>
        </w:rPr>
      </w:pPr>
      <w:r w:rsidRPr="006F629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zeleniny z </w:t>
      </w:r>
      <w:r w:rsidRPr="00204E07">
        <w:rPr>
          <w:rFonts w:asciiTheme="minorHAnsi" w:hAnsiTheme="minorHAnsi" w:cstheme="minorHAnsi"/>
          <w:b/>
          <w:caps w:val="0"/>
          <w:color w:val="336600"/>
        </w:rPr>
        <w:t xml:space="preserve">veľkoobchodu za </w:t>
      </w:r>
      <w:r w:rsidR="003C7707">
        <w:rPr>
          <w:rFonts w:asciiTheme="minorHAnsi" w:hAnsiTheme="minorHAnsi" w:cstheme="minorHAnsi"/>
          <w:b/>
          <w:caps w:val="0"/>
          <w:color w:val="336600"/>
        </w:rPr>
        <w:t>4</w:t>
      </w:r>
      <w:r w:rsidR="00A30705">
        <w:rPr>
          <w:rFonts w:asciiTheme="minorHAnsi" w:hAnsiTheme="minorHAnsi" w:cstheme="minorHAnsi"/>
          <w:b/>
          <w:caps w:val="0"/>
          <w:color w:val="336600"/>
        </w:rPr>
        <w:t>8</w:t>
      </w:r>
      <w:r w:rsidRPr="00204E07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855ABD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16E44BC8" w14:textId="176C42A9" w:rsidR="007B46F9" w:rsidRPr="00823305" w:rsidRDefault="00312129" w:rsidP="00312129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3C7707">
        <w:rPr>
          <w:rFonts w:asciiTheme="minorHAnsi" w:hAnsiTheme="minorHAnsi" w:cstheme="minorHAnsi"/>
          <w:i/>
          <w:sz w:val="18"/>
          <w:szCs w:val="18"/>
        </w:rPr>
        <w:t>4</w:t>
      </w:r>
      <w:r w:rsidR="00A30705">
        <w:rPr>
          <w:rFonts w:asciiTheme="minorHAnsi" w:hAnsiTheme="minorHAnsi" w:cstheme="minorHAnsi"/>
          <w:i/>
          <w:sz w:val="18"/>
          <w:szCs w:val="18"/>
        </w:rPr>
        <w:t>8</w:t>
      </w:r>
      <w:r w:rsidR="00855ABD">
        <w:rPr>
          <w:rFonts w:asciiTheme="minorHAnsi" w:hAnsiTheme="minorHAnsi" w:cstheme="minorHAnsi"/>
          <w:i/>
          <w:sz w:val="18"/>
          <w:szCs w:val="18"/>
        </w:rPr>
        <w:t>.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sa </w:t>
      </w:r>
      <w:r w:rsidR="00855ABD" w:rsidRPr="00C31F24">
        <w:rPr>
          <w:rFonts w:asciiTheme="minorHAnsi" w:hAnsiTheme="minorHAnsi" w:cstheme="minorHAnsi"/>
          <w:i/>
          <w:sz w:val="18"/>
          <w:szCs w:val="18"/>
        </w:rPr>
        <w:t xml:space="preserve">zisťovali v dňoch </w:t>
      </w:r>
      <w:r w:rsidR="00E1104D" w:rsidRPr="00C31F24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24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 xml:space="preserve">.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>. 2025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-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.</w:t>
      </w:r>
      <w:r w:rsidR="00A30705">
        <w:rPr>
          <w:rFonts w:asciiTheme="minorHAnsi" w:hAnsiTheme="minorHAnsi" w:cstheme="minorHAnsi"/>
          <w:i/>
          <w:sz w:val="18"/>
          <w:szCs w:val="18"/>
        </w:rPr>
        <w:t xml:space="preserve"> 12.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202</w:t>
      </w:r>
      <w:r w:rsidR="00A30705">
        <w:rPr>
          <w:rFonts w:asciiTheme="minorHAnsi" w:hAnsiTheme="minorHAnsi" w:cstheme="minorHAnsi"/>
          <w:i/>
          <w:sz w:val="18"/>
          <w:szCs w:val="18"/>
        </w:rPr>
        <w:t>5</w:t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ab/>
        <w:t xml:space="preserve">Ceny 1. triedy sa uvádzajú za </w:t>
      </w:r>
      <w:r w:rsidR="00204F36">
        <w:rPr>
          <w:rFonts w:asciiTheme="minorHAnsi" w:hAnsiTheme="minorHAnsi" w:cstheme="minorHAnsi"/>
          <w:i/>
          <w:sz w:val="18"/>
          <w:szCs w:val="18"/>
        </w:rPr>
        <w:t>MJ</w:t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 xml:space="preserve"> bez DPH</w:t>
      </w:r>
    </w:p>
    <w:tbl>
      <w:tblPr>
        <w:tblW w:w="5061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3"/>
        <w:gridCol w:w="1937"/>
        <w:gridCol w:w="886"/>
        <w:gridCol w:w="853"/>
        <w:gridCol w:w="780"/>
        <w:gridCol w:w="814"/>
        <w:gridCol w:w="923"/>
        <w:gridCol w:w="925"/>
        <w:gridCol w:w="952"/>
        <w:gridCol w:w="966"/>
      </w:tblGrid>
      <w:tr w:rsidR="000E7196" w:rsidRPr="00823305" w14:paraId="1986C94E" w14:textId="77777777" w:rsidTr="002D1DF1">
        <w:trPr>
          <w:trHeight w:val="210"/>
        </w:trPr>
        <w:tc>
          <w:tcPr>
            <w:tcW w:w="1003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F3BE2BD" w14:textId="77777777" w:rsidR="007B46F9" w:rsidRPr="00823305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47765782" w14:textId="77777777" w:rsidR="007B46F9" w:rsidRPr="00823305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2207F0D1" w14:textId="77777777" w:rsidR="007B46F9" w:rsidRPr="00823305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25AE4C8E" w14:textId="77777777" w:rsidR="007B46F9" w:rsidRPr="00823305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ABBBA21" w14:textId="77777777" w:rsidR="007B46F9" w:rsidRPr="00823305" w:rsidRDefault="007B46F9" w:rsidP="00D85F3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6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EE055F5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53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F4E8D43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780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38E4DE3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054EAB66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48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1228CB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18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center"/>
          </w:tcPr>
          <w:p w14:paraId="71B3CB2F" w14:textId="77777777" w:rsidR="007B46F9" w:rsidRPr="00823305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823305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010A0F" w:rsidRPr="00823305" w14:paraId="2DF5A9B6" w14:textId="77777777" w:rsidTr="002D1DF1">
        <w:trPr>
          <w:trHeight w:val="210"/>
        </w:trPr>
        <w:tc>
          <w:tcPr>
            <w:tcW w:w="1003" w:type="dxa"/>
            <w:vMerge/>
            <w:tcBorders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62E5794B" w14:textId="77777777" w:rsidR="00010A0F" w:rsidRPr="00823305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86B28C9" w14:textId="77777777" w:rsidR="00010A0F" w:rsidRPr="00823305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6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62086821" w14:textId="77777777" w:rsidR="00010A0F" w:rsidRPr="00823305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53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778FB445" w14:textId="77777777" w:rsidR="00010A0F" w:rsidRPr="00823305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780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5F03A5B0" w14:textId="77777777" w:rsidR="00010A0F" w:rsidRPr="00823305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threeDEmboss" w:sz="6" w:space="0" w:color="00000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9F83D10" w14:textId="77777777" w:rsidR="00010A0F" w:rsidRPr="00823305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555D7CC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69D8FB71" w14:textId="39448F44" w:rsidR="00010A0F" w:rsidRPr="00823305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2318D288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72D29232" w14:textId="0A517CDB" w:rsidR="00010A0F" w:rsidRPr="00823305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133F7869" w14:textId="05685A97" w:rsidR="00010A0F" w:rsidRPr="00823305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04FB0B85" w14:textId="0B5BD414" w:rsidR="00010A0F" w:rsidRPr="00823305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823305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225CCB" w:rsidRPr="008214C7" w14:paraId="2A11AB5F" w14:textId="77777777" w:rsidTr="00733627">
        <w:trPr>
          <w:trHeight w:hRule="exact" w:val="307"/>
        </w:trPr>
        <w:tc>
          <w:tcPr>
            <w:tcW w:w="1003" w:type="dxa"/>
            <w:vMerge w:val="restart"/>
            <w:tcBorders>
              <w:top w:val="threeDEmboss" w:sz="6" w:space="0" w:color="00000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47C6E07" w14:textId="3D6750A6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threeDEmboss" w:sz="6" w:space="0" w:color="00000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495E43F" w14:textId="186C7E01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Cukina import</w:t>
            </w:r>
          </w:p>
        </w:tc>
        <w:tc>
          <w:tcPr>
            <w:tcW w:w="886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</w:tcPr>
          <w:p w14:paraId="35623FB2" w14:textId="1FD8460E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5325E6B" w14:textId="4D523851" w:rsidR="00225CCB" w:rsidRPr="00010A0F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85CDEAD" w14:textId="5B063335" w:rsidR="00225CCB" w:rsidRPr="00010A0F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814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DD76858" w14:textId="237E2F47" w:rsidR="00225CCB" w:rsidRPr="00010A0F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3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BCAB51C" w14:textId="022A8044" w:rsidR="00225CCB" w:rsidRPr="00010A0F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5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A92D567" w14:textId="6DC1975F" w:rsidR="00225CCB" w:rsidRPr="00010A0F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2" w:type="dxa"/>
            <w:tcBorders>
              <w:top w:val="threeDEmboss" w:sz="6" w:space="0" w:color="00000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E11AF48" w14:textId="4044A6AD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16,8</w:t>
            </w:r>
          </w:p>
        </w:tc>
        <w:tc>
          <w:tcPr>
            <w:tcW w:w="966" w:type="dxa"/>
            <w:tcBorders>
              <w:top w:val="threeDEmboss" w:sz="6" w:space="0" w:color="000000"/>
              <w:left w:val="single" w:sz="6" w:space="0" w:color="808080"/>
              <w:bottom w:val="nil"/>
              <w:right w:val="threeDEmboss" w:sz="12" w:space="0" w:color="000000"/>
            </w:tcBorders>
            <w:vAlign w:val="center"/>
          </w:tcPr>
          <w:p w14:paraId="277E0EFC" w14:textId="3A0C7EFA" w:rsidR="00225CCB" w:rsidRPr="00733627" w:rsidRDefault="00225CCB" w:rsidP="00733627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-26,8</w:t>
            </w:r>
          </w:p>
        </w:tc>
      </w:tr>
      <w:tr w:rsidR="00225CCB" w:rsidRPr="008214C7" w14:paraId="29304BD9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2E81C7B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D993A4E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A5E8ED8" w14:textId="3EBFF8C1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9AAA0B" w14:textId="36EE5F5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7A3CF8" w14:textId="4438F68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81A8D3" w14:textId="7F47189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365901" w14:textId="7062656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015799" w14:textId="4C90B5F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8A796C" w14:textId="5A260B1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A61135A" w14:textId="70A9D34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-30,3</w:t>
            </w:r>
          </w:p>
        </w:tc>
      </w:tr>
      <w:tr w:rsidR="00225CCB" w:rsidRPr="008214C7" w14:paraId="22E73F10" w14:textId="77777777" w:rsidTr="00D72D71">
        <w:trPr>
          <w:trHeight w:hRule="exact" w:val="272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CDA89BE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6E3038F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E0C4E00" w14:textId="4FECC7D1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195A05" w14:textId="2EC4160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9F741F" w14:textId="44368A4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3677DE" w14:textId="607BA88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1,82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0A158BD" w14:textId="43CE15D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8D62360" w14:textId="21ABDC5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1,66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A17F61E" w14:textId="4752AC5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54498103" w14:textId="4750A2B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-19,8</w:t>
            </w:r>
          </w:p>
        </w:tc>
      </w:tr>
      <w:tr w:rsidR="00225CCB" w:rsidRPr="008214C7" w14:paraId="0666E9F9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475EAB6" w14:textId="0B52BEA5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AB9FDD7" w14:textId="31F91895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Baklažán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C4C0403" w14:textId="36FC7A6B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42B7EF" w14:textId="7B444EE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974BA7" w14:textId="740386B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3E1B03" w14:textId="0B35B5E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9F17A9" w14:textId="07E0C50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5B7281" w14:textId="7197FBA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449CFA" w14:textId="6FEBC10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14,5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146DBB1" w14:textId="50CE504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-10,9</w:t>
            </w:r>
          </w:p>
        </w:tc>
      </w:tr>
      <w:tr w:rsidR="00225CCB" w:rsidRPr="008214C7" w14:paraId="3878A4AA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52AB2AD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21559AF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81E6950" w14:textId="3BD014A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BAFAA1" w14:textId="262B2AE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2DC0CB" w14:textId="248F485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49D81B" w14:textId="69979D5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F44BAA" w14:textId="39FE83C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079A04" w14:textId="69AF0FF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AC5C73" w14:textId="2F11969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A638F2D" w14:textId="0629495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-17,2</w:t>
            </w:r>
          </w:p>
        </w:tc>
      </w:tr>
      <w:tr w:rsidR="00225CCB" w:rsidRPr="008214C7" w14:paraId="4B42415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751D624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990E862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772FF87A" w14:textId="728C1DBD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65C4A59" w14:textId="2A25148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D9CECB6" w14:textId="68EF05A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31B452" w14:textId="7A938E7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2,62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5DF7C18" w14:textId="0A09335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2,55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A85114" w14:textId="19DD0E5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93B3420" w14:textId="2660D8F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F4B6A85" w14:textId="52B9FC2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-7,7</w:t>
            </w:r>
          </w:p>
        </w:tc>
      </w:tr>
      <w:tr w:rsidR="00225CCB" w:rsidRPr="008214C7" w14:paraId="22AF7FE3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0294378" w14:textId="1EC6DF7F" w:rsidR="00225CCB" w:rsidRPr="008214C7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A0E3BB8" w14:textId="34A849ED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Kapusta pekinská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F15D59C" w14:textId="3728CE7B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B0C4BA" w14:textId="2F22AE6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77BB35" w14:textId="74CCB5C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55BD78" w14:textId="282F027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525692" w14:textId="6252BB7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CFFECC" w14:textId="6197566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6EB733" w14:textId="03738E1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C76BFF8" w14:textId="48E59C6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8214C7" w14:paraId="1E444A5C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1C9FC82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CE8E748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DFDB01E" w14:textId="189AEE8F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5A2538" w14:textId="2CC2898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52C9A3" w14:textId="639739E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0E2219" w14:textId="0B9182A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3ECF2E" w14:textId="68E7F5E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9EF717" w14:textId="0953394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7A3653" w14:textId="52EEBF6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982E97E" w14:textId="1535013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27,9</w:t>
            </w:r>
          </w:p>
        </w:tc>
      </w:tr>
      <w:tr w:rsidR="00225CCB" w:rsidRPr="008214C7" w14:paraId="7D3D462A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CE57F1E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B4A779E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02DBBA73" w14:textId="70B313BB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28C7D48" w14:textId="63EF6A2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2AF1325" w14:textId="78191B6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7E30B5" w14:textId="7EE6D49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1,36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11F676B" w14:textId="04940FE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1,27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CF61A4" w14:textId="729D69E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AE1AE63" w14:textId="0EA7F8D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-1,2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EEBF5B0" w14:textId="2AFDE59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8,4</w:t>
            </w:r>
          </w:p>
        </w:tc>
      </w:tr>
      <w:tr w:rsidR="00225CCB" w:rsidRPr="008214C7" w14:paraId="4B6AC348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C6AFCAA" w14:textId="35D4D3F8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F6BD3E8" w14:textId="4DA98DE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Šalát hlávkový / ks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6AD566D" w14:textId="67B83B9C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D98A0E" w14:textId="414C266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924209" w14:textId="73158ED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FC0BFD" w14:textId="0FDF7A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64D602" w14:textId="2EEB4A5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72D030" w14:textId="62AF063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A98386" w14:textId="652A100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F278D77" w14:textId="159FB5E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817EF" w:rsidRPr="008214C7" w14:paraId="4B8AF3FD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9D26BB5" w14:textId="77777777" w:rsidR="00A817EF" w:rsidRPr="008214C7" w:rsidRDefault="00A817EF" w:rsidP="00A817E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87AF4B0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00A0065" w14:textId="3136DD3C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BDF14B" w14:textId="44C195CC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DE927B" w14:textId="62D29C43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A6300F" w14:textId="142B792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8E6BD7" w14:textId="4616071D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CC0061" w14:textId="560E4150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376B06" w14:textId="5BEB17CA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A117A3B" w14:textId="41CC7681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8214C7" w14:paraId="24019B82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CBF007C" w14:textId="77777777" w:rsidR="00A817EF" w:rsidRPr="008214C7" w:rsidRDefault="00A817EF" w:rsidP="00A817E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6826B24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455129A" w14:textId="20D2085D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EB78593" w14:textId="4D97F74F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18C13E6" w14:textId="60B652EB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5E41A92" w14:textId="4901AF7E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ADC3FD5" w14:textId="0037495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E89C4B0" w14:textId="7BEC89A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64B8CF3" w14:textId="5BDE7BB4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B6B073E" w14:textId="0033BCCC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02FC9939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C8756B" w14:textId="222706ED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E4D45E4" w14:textId="349788CA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Šalát hlávkový / ks</w:t>
            </w: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57F0242" w14:textId="34677F48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86944A" w14:textId="1FA09E5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F3AD74" w14:textId="2561662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521B6D" w14:textId="1F818ED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F2E7BB" w14:textId="09B44CB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B0E78C" w14:textId="5A89490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AFAE04" w14:textId="46B0543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36,9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CB3A639" w14:textId="6D53DD5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8214C7" w14:paraId="6C4DFC48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F8EE23F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78A49C2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F3C4ACE" w14:textId="3B88E32B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0E8492" w14:textId="292AF27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00B6AC" w14:textId="394D581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6CB1F7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F3FD2A" w14:textId="09E6AFE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440315" w14:textId="1046F57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3719C4" w14:textId="1E58837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CE44593" w14:textId="0C54026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-12,0</w:t>
            </w:r>
          </w:p>
        </w:tc>
      </w:tr>
      <w:tr w:rsidR="00225CCB" w:rsidRPr="008214C7" w14:paraId="4FABA0D4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6D434DF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5FCF2E8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3FF61FC" w14:textId="246E71E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75EC0C3" w14:textId="4C35991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915C5DE" w14:textId="43D1799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354A4FF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14AB231" w14:textId="6125AA9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A2B653" w14:textId="51B5559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3974A9" w14:textId="27D84BE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8,8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13D1716" w14:textId="1C6573F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-8,1</w:t>
            </w:r>
          </w:p>
        </w:tc>
      </w:tr>
      <w:tr w:rsidR="00225CCB" w:rsidRPr="008214C7" w14:paraId="1415E12F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CB796BA" w14:textId="0B8863F1" w:rsidR="00225CCB" w:rsidRPr="008214C7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A1E48DE" w14:textId="03E40531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56DE4AAF" w14:textId="5DA7D814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E3F3D7" w14:textId="7C28A6D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0E57E5" w14:textId="030A5E9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4ECF65" w14:textId="05132BE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77426A" w14:textId="304ACA0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3BA57E" w14:textId="4294963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48831A" w14:textId="5E6C420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0DA5C5B" w14:textId="68A5232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8214C7" w14:paraId="5F26B71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66C7E8D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B3F9CB9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26C3335" w14:textId="54D90CD0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F55577" w14:textId="04EA1B6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DC8E93" w14:textId="4E84C9D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5656CC" w14:textId="7B83756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4CAF31" w14:textId="22419F0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E9D7E6" w14:textId="5072503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0C5803" w14:textId="4C7C35F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299538A" w14:textId="542FBC8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665BCB02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B49CA29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8DD6F93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20E0470" w14:textId="2B647663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ECD12B4" w14:textId="4C99740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C53714F" w14:textId="67D7047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2ECF73" w14:textId="33FC0D4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6D92A0C" w14:textId="4660081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42EDBD5" w14:textId="7DB54FE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4B4738A" w14:textId="2FC66FB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59C14408" w14:textId="6AB9690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6DCEB6D1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2933F29" w14:textId="389E80EC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05EABF7F" w14:textId="16CA2D3C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Cibuľa / zv. 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9C11613" w14:textId="65361164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788D74" w14:textId="47D2BB7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D7579B" w14:textId="5D57217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48C58D" w14:textId="34F6B35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CF8FF5" w14:textId="657CD37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D28CC2" w14:textId="6B649EA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6ED7C1" w14:textId="3938575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C57C289" w14:textId="39ABCD3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817EF" w:rsidRPr="008214C7" w14:paraId="32F251F7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E4860D8" w14:textId="77777777" w:rsidR="00A817EF" w:rsidRPr="008214C7" w:rsidRDefault="00A817EF" w:rsidP="00A817E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9B80E1F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150271F6" w14:textId="0923AE4C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DAB4C6" w14:textId="33C4C44D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55D190" w14:textId="14E4B43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558602" w14:textId="53937C1F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02EEF1" w14:textId="1702B218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9562D4" w14:textId="1B6334D2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FD193B" w14:textId="3BDBC91D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5BDF1CF" w14:textId="38064B61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8214C7" w14:paraId="7FD16E46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53F3A50" w14:textId="77777777" w:rsidR="00A817EF" w:rsidRPr="008214C7" w:rsidRDefault="00A817EF" w:rsidP="00A817EF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5ACD0C7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41D2213C" w14:textId="2183E78C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51C474" w14:textId="107BF09B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EA5ED3" w14:textId="429F0A2E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6447F78" w14:textId="168B03A9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CDB0EFC" w14:textId="6486A00D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ADAC512" w14:textId="47EE10F7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5C71031" w14:textId="5A9259B1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60C4FAAB" w14:textId="58B16787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1E3851C1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FE78EB5" w14:textId="558F76A3" w:rsidR="00225CCB" w:rsidRPr="008214C7" w:rsidRDefault="00ED1904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15A7751" w14:textId="757FDE52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import</w:t>
            </w:r>
          </w:p>
        </w:tc>
        <w:tc>
          <w:tcPr>
            <w:tcW w:w="88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46A035CB" w14:textId="4580F51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3C7EA5" w14:textId="1200CAC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D347E0" w14:textId="34F63AF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791E3E" w14:textId="61DDD3B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89D709" w14:textId="02C4474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0B5C0C" w14:textId="5971F74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952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D701DD" w14:textId="760B615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F6F5C64" w14:textId="5E8D648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-10,9</w:t>
            </w:r>
          </w:p>
        </w:tc>
      </w:tr>
      <w:tr w:rsidR="00225CCB" w:rsidRPr="008214C7" w14:paraId="763C1B28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1A52277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72828C3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0AB0B2A9" w14:textId="7B0FE08F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C2AD80" w14:textId="70F0D2B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86D281" w14:textId="7157407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4671E2" w14:textId="46505E9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8BCED5" w14:textId="160DC7D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8A9227" w14:textId="152DA7B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15B4AB" w14:textId="46B93A0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2C0B713" w14:textId="398AB31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-25,0</w:t>
            </w:r>
          </w:p>
        </w:tc>
      </w:tr>
      <w:tr w:rsidR="00225CCB" w:rsidRPr="008214C7" w14:paraId="364261E1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AEAC3C4" w14:textId="77777777" w:rsidR="00225CCB" w:rsidRPr="008214C7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B652852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2C89DD8" w14:textId="0A5E110E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5C28F5" w14:textId="4CD2D3B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B9C0F67" w14:textId="19045BB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D07B870" w14:textId="3FF3858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C3B683E" w14:textId="273C8C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E1AFE46" w14:textId="5C2B94B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C997E8D" w14:textId="792F89F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798A6C2" w14:textId="4C5F58B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-10,7</w:t>
            </w:r>
          </w:p>
        </w:tc>
      </w:tr>
      <w:tr w:rsidR="00225CCB" w:rsidRPr="008214C7" w14:paraId="10BC5969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01ADF46" w14:textId="5FD266D9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11F45E51" w14:textId="05A7732C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/ zv.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6D313C1" w14:textId="03FA0547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A9B425" w14:textId="662F201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70D1E5" w14:textId="40D6CC9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3131F4" w14:textId="0CCB075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564FE9" w14:textId="1197C5D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E445132" w14:textId="190EEDF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EBC3CE" w14:textId="6D848E3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-14,5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8C38B1B" w14:textId="005A24C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-14,5</w:t>
            </w:r>
          </w:p>
        </w:tc>
      </w:tr>
      <w:tr w:rsidR="00225CCB" w:rsidRPr="008214C7" w14:paraId="557C2BD4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4BED961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8A6159C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697E46E" w14:textId="630ED41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2312E0" w14:textId="0C9A0CF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97D6B8" w14:textId="79AE35B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152549" w14:textId="541731F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44568F" w14:textId="2104666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B97B26" w14:textId="6383DD6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B63A6A" w14:textId="144A055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1EBFE01" w14:textId="3B9068C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-1,1</w:t>
            </w:r>
          </w:p>
        </w:tc>
      </w:tr>
      <w:tr w:rsidR="00225CCB" w:rsidRPr="008214C7" w14:paraId="7269A822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7AA3817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8368D30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FD36B8A" w14:textId="2AAE5A70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CD165C6" w14:textId="20A3517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83A3233" w14:textId="5A08DEF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BA49D21" w14:textId="5A357F5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2CC338" w14:textId="7D9CB44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4A1914" w14:textId="1752150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2B0F705" w14:textId="3242E71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-4,6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A016418" w14:textId="7A04C08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-5,6</w:t>
            </w:r>
          </w:p>
        </w:tc>
      </w:tr>
      <w:tr w:rsidR="00225CCB" w:rsidRPr="008214C7" w14:paraId="203D4495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BB1C2E4" w14:textId="2585D1FD" w:rsidR="00225CCB" w:rsidRPr="008214C7" w:rsidRDefault="00ED1904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D8E699C" w14:textId="13EE16C9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Pór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3B767C22" w14:textId="2FECE819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8504DC" w14:textId="4CD7B1A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1843F6" w14:textId="5D29474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F41E9E" w14:textId="0A79193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475C9B" w14:textId="5132746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B86B8C" w14:textId="37A19E8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02870A" w14:textId="521D795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00378C8" w14:textId="2DFACC4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-12,8</w:t>
            </w:r>
          </w:p>
        </w:tc>
      </w:tr>
      <w:tr w:rsidR="00225CCB" w:rsidRPr="008214C7" w14:paraId="1C170B34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97CDD3F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640AEBC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A7C5996" w14:textId="395ACE9D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85898F" w14:textId="2D1C344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FB2A63" w14:textId="0A3FC93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95E01E" w14:textId="2CF5FEC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C3DC07" w14:textId="19F58DE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DCDF92" w14:textId="757E15C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79B483" w14:textId="549629A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E0EE293" w14:textId="1986DCA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225CCB" w:rsidRPr="008214C7" w14:paraId="0DC2C4D5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B158FA6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534B144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11814F01" w14:textId="298ABE20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8C08FEA" w14:textId="0629DD3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E5DC079" w14:textId="4ED4809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DADD232" w14:textId="75F760A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065CC43" w14:textId="08BE8ED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5A092C" w14:textId="4D86821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51EA6DD" w14:textId="0FA5AD3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3F449DF" w14:textId="1FFECB3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-12,1</w:t>
            </w:r>
          </w:p>
        </w:tc>
      </w:tr>
      <w:tr w:rsidR="00225CCB" w:rsidRPr="008214C7" w14:paraId="4A486ECE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405EA89" w14:textId="6F388A8D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203445C" w14:textId="01EF764E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Cesnak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2627F47" w14:textId="0F2DF7C8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B97208" w14:textId="0A42F5B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5848F7" w14:textId="41E43DA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F41515" w14:textId="548E125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D988F1" w14:textId="1C87381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6755DF" w14:textId="038AF10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56416E" w14:textId="405DCA4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218BE47" w14:textId="6D125AB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A817EF" w:rsidRPr="008214C7" w14:paraId="5568FEA7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7CFAA7A" w14:textId="77777777" w:rsidR="00A817EF" w:rsidRPr="008214C7" w:rsidRDefault="00A817EF" w:rsidP="00A817EF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4CBFBC3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308641D4" w14:textId="71875C6A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9841A0" w14:textId="09CC4F54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1A6846" w14:textId="1CE4719C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1F1467" w14:textId="0E598F8B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5E9E7E" w14:textId="6E1D32E4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F310FA" w14:textId="71363E06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DF326B" w14:textId="48F66D48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C9E066A" w14:textId="02D80DFF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A817EF" w:rsidRPr="008214C7" w14:paraId="5F9F873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7FE271B" w14:textId="77777777" w:rsidR="00A817EF" w:rsidRPr="008214C7" w:rsidRDefault="00A817EF" w:rsidP="00A817EF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C2F19DE" w14:textId="77777777" w:rsidR="00A817EF" w:rsidRPr="008214C7" w:rsidRDefault="00A817EF" w:rsidP="00A817EF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26001212" w14:textId="70F14784" w:rsidR="00A817EF" w:rsidRPr="008214C7" w:rsidRDefault="00A817EF" w:rsidP="00A817EF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BC20DC2" w14:textId="53FD58AD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E96C7C9" w14:textId="65FDD9B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97B2AAF" w14:textId="16B983B1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5214C0D" w14:textId="30CB3BCC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96F4559" w14:textId="7FC1D660" w:rsidR="00A817EF" w:rsidRPr="00010A0F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CC42AC4" w14:textId="4A4A15D6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CA98D54" w14:textId="78683B0B" w:rsidR="00A817EF" w:rsidRPr="00733627" w:rsidRDefault="00A817EF" w:rsidP="00A817EF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42928D7D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61214B5" w14:textId="31D9F63D" w:rsidR="00225CCB" w:rsidRPr="008214C7" w:rsidRDefault="00ED1904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EB1162D" w14:textId="258A31A6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Cesnak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6AACC5EA" w14:textId="1C253540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318EBC" w14:textId="6432E50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3D64E9" w14:textId="44A4A95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553BB3" w14:textId="4FF5EEC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E02D67" w14:textId="48309F8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3A8722" w14:textId="0A3AF83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2,99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5EFE77" w14:textId="7DE2F77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-6,7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154F046" w14:textId="40ECAE7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-26,4</w:t>
            </w:r>
          </w:p>
        </w:tc>
      </w:tr>
      <w:tr w:rsidR="00225CCB" w:rsidRPr="008214C7" w14:paraId="7E0E4CA7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B4AC902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F0E07F9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854C8C6" w14:textId="05164EB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A754A9" w14:textId="0EE3DC7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678D1F" w14:textId="004D95E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9D9ACD" w14:textId="2762D3D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48A1B0" w14:textId="24030B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6F900A" w14:textId="38C019E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F5A4D3" w14:textId="3773925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AC120A6" w14:textId="00F64F7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-3,0</w:t>
            </w:r>
          </w:p>
        </w:tc>
      </w:tr>
      <w:tr w:rsidR="00225CCB" w:rsidRPr="008214C7" w14:paraId="50E215B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59FA665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8BF30C1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9BE4191" w14:textId="3A22C482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2E62F44" w14:textId="22B7AF5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3B02A81" w14:textId="12A6078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3,75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85B78CB" w14:textId="7842453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835ED18" w14:textId="3213C9E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3,68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77D59A8A" w14:textId="4EB93DD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3,83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896A4C1" w14:textId="42B7E33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-3,8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263B6D70" w14:textId="42137B4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-16,2</w:t>
            </w:r>
          </w:p>
        </w:tc>
      </w:tr>
      <w:tr w:rsidR="00225CCB" w:rsidRPr="008214C7" w14:paraId="1C109C8D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C66DD07" w14:textId="24C5FDF8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 w:rsidRPr="00F50960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13A1215" w14:textId="2D5EE57B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Šampiňóny voľne ložené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0BD4A6D8" w14:textId="227C09F8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115F91" w14:textId="0BC0344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8C393B" w14:textId="5B62F7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7C7A82" w14:textId="1E45A12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747A30" w14:textId="5F50CA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2,80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803651" w14:textId="6CE975A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2,80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B081B8" w14:textId="2CABB1F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36D1D79" w14:textId="629E114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</w:tr>
      <w:tr w:rsidR="00225CCB" w:rsidRPr="008214C7" w14:paraId="5BA15A68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4528EC9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E3C8C63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63E283DC" w14:textId="285163E2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3E97D38" w14:textId="6C60240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758F35" w14:textId="21D27A2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03B121" w14:textId="5720D68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AF26C4" w14:textId="2F84AB9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6EF6A3" w14:textId="75193B2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3,25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F87EFD" w14:textId="71DE1A3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52C9D75" w14:textId="581C42E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</w:tr>
      <w:tr w:rsidR="00225CCB" w:rsidRPr="008214C7" w14:paraId="132CD1F5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8163DDE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85051AD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C5A467E" w14:textId="70A5A7D1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E4F3826" w14:textId="64B5D46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029E4B2" w14:textId="167B43E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23740CF" w14:textId="29CF72F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CBDE4E5" w14:textId="4905C15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2,97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C02F8AA" w14:textId="515DC6A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2,97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90A6993" w14:textId="0ED4B39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7F8101BE" w14:textId="1748940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1,3</w:t>
            </w:r>
          </w:p>
        </w:tc>
      </w:tr>
      <w:tr w:rsidR="00225CCB" w:rsidRPr="008214C7" w14:paraId="60B50EC5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6E94E03" w14:textId="1ACC65E1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F62B715" w14:textId="132C0C3F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Šampiňóny / 250 g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19169359" w14:textId="454D9AA9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1F7455" w14:textId="232A08E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BEA0CB" w14:textId="4D15C22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2B6343" w14:textId="2EF782C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8BE12D" w14:textId="53AF26C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4A3B0A" w14:textId="1197F3F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C7B13F" w14:textId="23C790B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4E783B9" w14:textId="30171A5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8214C7" w14:paraId="2341F16A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048F1C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52F2DC18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49F26407" w14:textId="0159C831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F43C2D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B5902C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68AB59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82341F" w14:textId="78A63FB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166B57" w14:textId="58DA8D6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20DFE5" w14:textId="0C93CF3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93A0E42" w14:textId="1D81120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2AD49C3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3D73784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2798BC8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6BF466C6" w14:textId="2FFB178D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A17A215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7B1C5B1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9F9C469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1DF0B0F6" w14:textId="7B9D4DF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5C1856A" w14:textId="536F128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5C280840" w14:textId="0F02105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06D169CD" w14:textId="5D38C03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5798F93D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CEA0801" w14:textId="4DC645F3" w:rsidR="00225CCB" w:rsidRPr="008214C7" w:rsidRDefault="00ED1904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941DE9C" w14:textId="520E80C8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Zemiaky 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7F05F51D" w14:textId="7829B362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994FB3" w14:textId="6A1C264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934ABC" w14:textId="754052B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A6FDCB" w14:textId="5AEA7C9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631303" w14:textId="594B1B4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DD31C1" w14:textId="03FCDB4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CAA6E3" w14:textId="1D90384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C7109FD" w14:textId="79A6E08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-31,4</w:t>
            </w:r>
          </w:p>
        </w:tc>
      </w:tr>
      <w:tr w:rsidR="00225CCB" w:rsidRPr="008214C7" w14:paraId="660583C7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229E7A32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4C28C42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68B8D61" w14:textId="418AD091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BB8E11" w14:textId="24E75AD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45F520" w14:textId="364ABA2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D98307" w14:textId="23CAAC1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1845213" w14:textId="5DA0AAE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4D8364" w14:textId="5BF5FE0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B6733E" w14:textId="57C1BA8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66FB1D1" w14:textId="270D522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-27,0</w:t>
            </w:r>
          </w:p>
        </w:tc>
      </w:tr>
      <w:tr w:rsidR="00225CCB" w:rsidRPr="008214C7" w14:paraId="3234E530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7C9D55DC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3AF3E0B1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38FFC53C" w14:textId="4883EBC6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73E6DF5" w14:textId="7DB378D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10D1DB4" w14:textId="23E0EBF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F396A18" w14:textId="548ADF7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8A7DD2E" w14:textId="3CC99BC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ADD0BF8" w14:textId="756F55D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3D211644" w14:textId="7B3E4B4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-1,4</w:t>
            </w: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395FFB35" w14:textId="471341F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-28,9</w:t>
            </w:r>
          </w:p>
        </w:tc>
      </w:tr>
      <w:tr w:rsidR="00225CCB" w:rsidRPr="008214C7" w14:paraId="7CE0AE87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97F6844" w14:textId="366C4D40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7CFBE62" w14:textId="597B353A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Zemiaky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7C7B2F5" w14:textId="6BFCC608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29366C" w14:textId="1C4972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19A9C5" w14:textId="2F6B428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92D0EC" w14:textId="72C07BC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65A5DA" w14:textId="218C346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989E44" w14:textId="7189061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FCA37F" w14:textId="0867379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F18FE4C" w14:textId="759158F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8214C7" w14:paraId="6D5A0FE3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52947A3C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2522401E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2E027D17" w14:textId="0F2B770E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85AC0E" w14:textId="4E72A74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26609E" w14:textId="197027E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554479" w14:textId="7ED7F2E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309CD6" w14:textId="344B1D2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FDB780" w14:textId="2DBA9B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7589B5" w14:textId="1F8EA65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F30C748" w14:textId="3E8F66E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7FA180E4" w14:textId="77777777" w:rsidTr="00D72D71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33206589" w14:textId="77777777" w:rsidR="00225CCB" w:rsidRPr="008214C7" w:rsidRDefault="00225CCB" w:rsidP="00225CCB">
            <w:pPr>
              <w:spacing w:after="0" w:line="240" w:lineRule="auto"/>
              <w:ind w:left="39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7CE40C29" w14:textId="77777777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</w:tcPr>
          <w:p w14:paraId="53B38777" w14:textId="6C88692F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2960C2C3" w14:textId="079ADEC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01C8737" w14:textId="46BCFB0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17BEA52" w14:textId="441DDA5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69D94579" w14:textId="1E6BF1A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4F4B1A95" w14:textId="6AE0E81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FF99"/>
            <w:vAlign w:val="bottom"/>
          </w:tcPr>
          <w:p w14:paraId="0F47A7FD" w14:textId="52EF8C5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CCFF99"/>
            <w:vAlign w:val="bottom"/>
          </w:tcPr>
          <w:p w14:paraId="4B0450ED" w14:textId="4AE9036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38DF7F35" w14:textId="77777777" w:rsidTr="00D72D71">
        <w:trPr>
          <w:trHeight w:hRule="exact" w:val="215"/>
        </w:trPr>
        <w:tc>
          <w:tcPr>
            <w:tcW w:w="1003" w:type="dxa"/>
            <w:vMerge w:val="restart"/>
            <w:tcBorders>
              <w:top w:val="single" w:sz="6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2BE1262" w14:textId="1A3DBBB8" w:rsidR="00225CCB" w:rsidRPr="008214C7" w:rsidRDefault="00225CCB" w:rsidP="00225CCB">
            <w:pPr>
              <w:spacing w:after="0" w:line="240" w:lineRule="auto"/>
              <w:ind w:left="170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40D403DB" w14:textId="551A5F32" w:rsidR="00225CCB" w:rsidRPr="008214C7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Zemiaky skoré import</w:t>
            </w:r>
          </w:p>
        </w:tc>
        <w:tc>
          <w:tcPr>
            <w:tcW w:w="88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</w:tcPr>
          <w:p w14:paraId="20A4C2A0" w14:textId="23AE6C23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CB3456" w14:textId="51DF1F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0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A3BAA1" w14:textId="5A4C421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3BA833" w14:textId="5CADFC5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B09427" w14:textId="2B0059E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307E05" w14:textId="060CA55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2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5F8E8F" w14:textId="6C09E27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6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CECF0D2" w14:textId="4857326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8214C7" w14:paraId="3B8FC44E" w14:textId="77777777" w:rsidTr="00420C39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711FE2B3" w14:textId="77777777" w:rsidR="00225CCB" w:rsidRPr="008214C7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CCFF99"/>
            <w:vAlign w:val="center"/>
          </w:tcPr>
          <w:p w14:paraId="6F48F40C" w14:textId="77777777" w:rsidR="00225CCB" w:rsidRPr="008214C7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</w:tcPr>
          <w:p w14:paraId="5CC7567C" w14:textId="00C415AE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4DC310" w14:textId="09676FD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412BDB" w14:textId="0A57749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3C51BD" w14:textId="4CD67FA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18B00D" w14:textId="5820B77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26CE3E" w14:textId="080C6AC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C31389" w14:textId="732D183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BD16801" w14:textId="2405F32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8214C7" w14:paraId="59C1DA5E" w14:textId="77777777" w:rsidTr="00420C39">
        <w:trPr>
          <w:trHeight w:hRule="exact" w:val="215"/>
        </w:trPr>
        <w:tc>
          <w:tcPr>
            <w:tcW w:w="1003" w:type="dxa"/>
            <w:vMerge/>
            <w:tcBorders>
              <w:left w:val="threeDEmboss" w:sz="12" w:space="0" w:color="000000"/>
              <w:bottom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156ACB4A" w14:textId="77777777" w:rsidR="00225CCB" w:rsidRPr="008214C7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center"/>
          </w:tcPr>
          <w:p w14:paraId="3D059F63" w14:textId="77777777" w:rsidR="00225CCB" w:rsidRPr="008214C7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</w:tcPr>
          <w:p w14:paraId="1BC07A13" w14:textId="41532568" w:rsidR="00225CCB" w:rsidRPr="008214C7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5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4217EDF7" w14:textId="2E65B437" w:rsidR="00225CCB" w:rsidRPr="00FE00CA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2B10E603" w14:textId="134E19FA" w:rsidR="00225CCB" w:rsidRPr="00091BA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4254CD4B" w14:textId="2D63D7F7" w:rsidR="00225CCB" w:rsidRPr="00091BA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4A5485AB" w14:textId="36475A7F" w:rsidR="00225CCB" w:rsidRPr="00091BA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2798DFA4" w14:textId="5F67ED70" w:rsidR="00225CCB" w:rsidRPr="00091BA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CCFF99"/>
            <w:vAlign w:val="bottom"/>
          </w:tcPr>
          <w:p w14:paraId="2EC86D59" w14:textId="77DE91B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6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CCFF99"/>
            <w:vAlign w:val="bottom"/>
          </w:tcPr>
          <w:p w14:paraId="5A17AFD8" w14:textId="3087F2B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</w:tbl>
    <w:p w14:paraId="18DAA0A2" w14:textId="537485EE" w:rsidR="00D555E3" w:rsidRPr="000B0492" w:rsidRDefault="00796755" w:rsidP="00581001">
      <w:pPr>
        <w:spacing w:line="276" w:lineRule="auto"/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7B46F9" w:rsidRPr="008214C7">
        <w:rPr>
          <w:rFonts w:asciiTheme="minorHAnsi" w:hAnsiTheme="minorHAnsi" w:cstheme="minorHAnsi"/>
          <w:i/>
          <w:spacing w:val="-2"/>
          <w:sz w:val="18"/>
          <w:szCs w:val="18"/>
        </w:rPr>
        <w:t>; v</w:t>
      </w:r>
      <w:r w:rsidR="007B46F9" w:rsidRPr="008214C7">
        <w:rPr>
          <w:rFonts w:asciiTheme="minorHAnsi" w:hAnsiTheme="minorHAnsi" w:cstheme="minorHAnsi"/>
          <w:i/>
          <w:sz w:val="18"/>
          <w:szCs w:val="18"/>
        </w:rPr>
        <w:t xml:space="preserve">ysvetlivky: SR - Slovensko spolu, </w:t>
      </w:r>
      <w:proofErr w:type="spellStart"/>
      <w:r w:rsidR="007B46F9" w:rsidRPr="008214C7">
        <w:rPr>
          <w:rFonts w:asciiTheme="minorHAnsi" w:hAnsiTheme="minorHAnsi" w:cstheme="minorHAnsi"/>
          <w:i/>
          <w:sz w:val="18"/>
          <w:szCs w:val="18"/>
        </w:rPr>
        <w:t>Zso</w:t>
      </w:r>
      <w:proofErr w:type="spellEnd"/>
      <w:r w:rsidR="007B46F9" w:rsidRPr="008214C7">
        <w:rPr>
          <w:rFonts w:asciiTheme="minorHAnsi" w:hAnsiTheme="minorHAnsi" w:cstheme="minorHAnsi"/>
          <w:i/>
          <w:sz w:val="18"/>
          <w:szCs w:val="18"/>
        </w:rPr>
        <w:t xml:space="preserve"> - západoslovenská oblasť (Bratislavský, Trnavský, Trenčiansky a Nitriansky </w:t>
      </w:r>
      <w:r w:rsidR="007B46F9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kraj), </w:t>
      </w:r>
      <w:proofErr w:type="spellStart"/>
      <w:r w:rsidR="007B46F9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Sso</w:t>
      </w:r>
      <w:proofErr w:type="spellEnd"/>
      <w:r w:rsidR="007B46F9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- stredoslovenská oblasť (Žilinský a Banskobystrický kraj), </w:t>
      </w:r>
      <w:proofErr w:type="spellStart"/>
      <w:r w:rsidR="007B46F9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>Vso</w:t>
      </w:r>
      <w:proofErr w:type="spellEnd"/>
      <w:r w:rsidR="007B46F9" w:rsidRPr="000B0492">
        <w:rPr>
          <w:rFonts w:asciiTheme="minorHAnsi" w:hAnsiTheme="minorHAnsi" w:cstheme="minorHAnsi"/>
          <w:i/>
          <w:color w:val="0D0D0D" w:themeColor="text1" w:themeTint="F2"/>
          <w:sz w:val="18"/>
          <w:szCs w:val="18"/>
        </w:rPr>
        <w:t xml:space="preserve"> - východoslovenská oblasť (Košický a Prešovský kraj), *1 - cenu, resp. vývoj nezverejňujeme (menej ako 3 údaje)</w:t>
      </w:r>
    </w:p>
    <w:p w14:paraId="40CBA2BA" w14:textId="5A38E2F1" w:rsidR="00E23ED5" w:rsidRPr="006742E3" w:rsidRDefault="00E23ED5" w:rsidP="00E23ED5">
      <w:pPr>
        <w:pStyle w:val="Nadpis1"/>
        <w:tabs>
          <w:tab w:val="right" w:pos="9977"/>
        </w:tabs>
        <w:spacing w:before="300"/>
        <w:rPr>
          <w:rFonts w:asciiTheme="minorHAnsi" w:hAnsiTheme="minorHAnsi" w:cstheme="minorHAnsi"/>
          <w:b/>
          <w:color w:val="336600"/>
          <w:sz w:val="18"/>
          <w:szCs w:val="18"/>
          <w:u w:val="single"/>
        </w:rPr>
      </w:pPr>
      <w:bookmarkStart w:id="6" w:name="_Odbytové_ceny_ovocia"/>
      <w:bookmarkEnd w:id="6"/>
      <w:r w:rsidRPr="006742E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ovocia z veľkoobchodu </w:t>
      </w:r>
      <w:r w:rsidRPr="00204E07">
        <w:rPr>
          <w:rFonts w:asciiTheme="minorHAnsi" w:hAnsiTheme="minorHAnsi" w:cstheme="minorHAnsi"/>
          <w:b/>
          <w:caps w:val="0"/>
          <w:color w:val="336600"/>
        </w:rPr>
        <w:t>za</w:t>
      </w:r>
      <w:r w:rsidR="00855ABD">
        <w:rPr>
          <w:rFonts w:asciiTheme="minorHAnsi" w:hAnsiTheme="minorHAnsi" w:cstheme="minorHAnsi"/>
          <w:b/>
          <w:caps w:val="0"/>
          <w:color w:val="336600"/>
        </w:rPr>
        <w:t xml:space="preserve"> </w:t>
      </w:r>
      <w:r w:rsidR="003C7707">
        <w:rPr>
          <w:rFonts w:asciiTheme="minorHAnsi" w:hAnsiTheme="minorHAnsi" w:cstheme="minorHAnsi"/>
          <w:b/>
          <w:caps w:val="0"/>
          <w:color w:val="336600"/>
        </w:rPr>
        <w:t>4</w:t>
      </w:r>
      <w:r w:rsidR="00A30705">
        <w:rPr>
          <w:rFonts w:asciiTheme="minorHAnsi" w:hAnsiTheme="minorHAnsi" w:cstheme="minorHAnsi"/>
          <w:b/>
          <w:caps w:val="0"/>
          <w:color w:val="336600"/>
        </w:rPr>
        <w:t>8</w:t>
      </w:r>
      <w:r w:rsidRPr="00204E07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855ABD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5AD3E50C" w14:textId="350FEF9F" w:rsidR="007B46F9" w:rsidRPr="00823305" w:rsidRDefault="00312129" w:rsidP="00E23ED5">
      <w:pPr>
        <w:tabs>
          <w:tab w:val="right" w:pos="10065"/>
        </w:tabs>
        <w:spacing w:after="0" w:line="240" w:lineRule="auto"/>
        <w:ind w:right="-88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3C7707">
        <w:rPr>
          <w:rFonts w:asciiTheme="minorHAnsi" w:hAnsiTheme="minorHAnsi" w:cstheme="minorHAnsi"/>
          <w:i/>
          <w:sz w:val="18"/>
          <w:szCs w:val="18"/>
        </w:rPr>
        <w:t>4</w:t>
      </w:r>
      <w:r w:rsidR="00A30705">
        <w:rPr>
          <w:rFonts w:asciiTheme="minorHAnsi" w:hAnsiTheme="minorHAnsi" w:cstheme="minorHAnsi"/>
          <w:i/>
          <w:sz w:val="18"/>
          <w:szCs w:val="18"/>
        </w:rPr>
        <w:t>8</w:t>
      </w:r>
      <w:r w:rsidR="00855ABD">
        <w:rPr>
          <w:rFonts w:asciiTheme="minorHAnsi" w:hAnsiTheme="minorHAnsi" w:cstheme="minorHAnsi"/>
          <w:i/>
          <w:sz w:val="18"/>
          <w:szCs w:val="18"/>
        </w:rPr>
        <w:t>.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sa </w:t>
      </w:r>
      <w:r w:rsidR="00855ABD" w:rsidRPr="00C31F24">
        <w:rPr>
          <w:rFonts w:asciiTheme="minorHAnsi" w:hAnsiTheme="minorHAnsi" w:cstheme="minorHAnsi"/>
          <w:i/>
          <w:sz w:val="18"/>
          <w:szCs w:val="18"/>
        </w:rPr>
        <w:t xml:space="preserve">zisťovali v dňoch </w:t>
      </w:r>
      <w:r w:rsidR="00E1104D" w:rsidRPr="00C31F24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24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 xml:space="preserve">.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>. 2025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-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.</w:t>
      </w:r>
      <w:r w:rsidR="00A30705">
        <w:rPr>
          <w:rFonts w:asciiTheme="minorHAnsi" w:hAnsiTheme="minorHAnsi" w:cstheme="minorHAnsi"/>
          <w:i/>
          <w:sz w:val="18"/>
          <w:szCs w:val="18"/>
        </w:rPr>
        <w:t xml:space="preserve"> 12.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202</w:t>
      </w:r>
      <w:r w:rsidR="00A30705">
        <w:rPr>
          <w:rFonts w:asciiTheme="minorHAnsi" w:hAnsiTheme="minorHAnsi" w:cstheme="minorHAnsi"/>
          <w:i/>
          <w:sz w:val="18"/>
          <w:szCs w:val="18"/>
        </w:rPr>
        <w:t>5</w:t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ab/>
        <w:t xml:space="preserve">Ceny 1. triedy sa uvádzajú za </w:t>
      </w:r>
      <w:r w:rsidR="00204F36">
        <w:rPr>
          <w:rFonts w:asciiTheme="minorHAnsi" w:hAnsiTheme="minorHAnsi" w:cstheme="minorHAnsi"/>
          <w:i/>
          <w:sz w:val="18"/>
          <w:szCs w:val="18"/>
        </w:rPr>
        <w:t>MJ</w:t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 xml:space="preserve"> bez DPH</w:t>
      </w:r>
    </w:p>
    <w:tbl>
      <w:tblPr>
        <w:tblW w:w="5075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"/>
        <w:gridCol w:w="1937"/>
        <w:gridCol w:w="888"/>
        <w:gridCol w:w="814"/>
        <w:gridCol w:w="814"/>
        <w:gridCol w:w="814"/>
        <w:gridCol w:w="925"/>
        <w:gridCol w:w="926"/>
        <w:gridCol w:w="948"/>
        <w:gridCol w:w="994"/>
      </w:tblGrid>
      <w:tr w:rsidR="007B15E8" w:rsidRPr="007B15E8" w14:paraId="43ECE63D" w14:textId="77777777" w:rsidTr="00A564A9">
        <w:trPr>
          <w:trHeight w:val="275"/>
        </w:trPr>
        <w:tc>
          <w:tcPr>
            <w:tcW w:w="1007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0E06EC1B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3A9C8D1E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22DE926A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4FA3B02B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37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5AA3C49" w14:textId="77777777" w:rsidR="007B46F9" w:rsidRPr="007B15E8" w:rsidRDefault="007B46F9" w:rsidP="00D85F3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8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ED78E1D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E73E752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F7E0723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14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0E49519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51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C388938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42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center"/>
          </w:tcPr>
          <w:p w14:paraId="0FF4F879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010A0F" w:rsidRPr="007B15E8" w14:paraId="15CDC44A" w14:textId="77777777" w:rsidTr="00A564A9">
        <w:trPr>
          <w:trHeight w:val="275"/>
        </w:trPr>
        <w:tc>
          <w:tcPr>
            <w:tcW w:w="1007" w:type="dxa"/>
            <w:vMerge/>
            <w:tcBorders>
              <w:top w:val="single" w:sz="6" w:space="0" w:color="808080"/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72499969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37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C8F3687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8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6D2B8360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395BEBC4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16709BA4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4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90FA975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47657299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3088D5A0" w14:textId="19EA2E5A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677F2127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772DC096" w14:textId="1327BA66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314228F0" w14:textId="427E4ED3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FFD79B"/>
            <w:vAlign w:val="center"/>
          </w:tcPr>
          <w:p w14:paraId="52294F23" w14:textId="6054435A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225CCB" w:rsidRPr="007B15E8" w14:paraId="3442B77B" w14:textId="77777777" w:rsidTr="00AD3796">
        <w:trPr>
          <w:trHeight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0BA120DE" w14:textId="2037AC11" w:rsidR="00225CCB" w:rsidRPr="007B15E8" w:rsidRDefault="00225CCB" w:rsidP="00225CCB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F769DAB" w14:textId="155BB585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Gala 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65-70 mm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48B8BBA" w14:textId="02DBDABC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7C39E9" w14:textId="406D7F9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C6633C" w14:textId="649878B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D9A221" w14:textId="2A0DB29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2DA1B5" w14:textId="5694D48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A16ECD" w14:textId="6F57026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248458" w14:textId="2EEBE70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5F5DD97" w14:textId="062D26A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-5,6</w:t>
            </w:r>
          </w:p>
        </w:tc>
      </w:tr>
      <w:tr w:rsidR="00225CCB" w:rsidRPr="007B15E8" w14:paraId="3EB2A9B2" w14:textId="77777777" w:rsidTr="00AD3796">
        <w:trPr>
          <w:trHeight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7E85CA6A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DB33173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E7D0D2E" w14:textId="5B4B72B7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6F4FB0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50F2B2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7B75E6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66CD39" w14:textId="1080B13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DBE74A" w14:textId="2FC5E2D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44C4B9" w14:textId="3778AD7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-4,0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43BA195" w14:textId="493E0FB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14,3</w:t>
            </w:r>
          </w:p>
        </w:tc>
      </w:tr>
      <w:tr w:rsidR="00225CCB" w:rsidRPr="007B15E8" w14:paraId="3075D9B8" w14:textId="77777777" w:rsidTr="00AD3796">
        <w:trPr>
          <w:trHeight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724DFF6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CB0D974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792FEFE" w14:textId="629C0A6D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D4D5DE4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C17EB56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CAC3795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5DD13FD" w14:textId="0836094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D54A7F9" w14:textId="1D48223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3BCFE35" w14:textId="1F07DA3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-1,9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4710FBE" w14:textId="0BB9728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8,8</w:t>
            </w:r>
          </w:p>
        </w:tc>
      </w:tr>
      <w:tr w:rsidR="00225CCB" w:rsidRPr="007B15E8" w14:paraId="6C523F29" w14:textId="77777777" w:rsidTr="00B004E9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7127FCA" w14:textId="37E2FAA0" w:rsidR="00225CCB" w:rsidRPr="007B15E8" w:rsidRDefault="00ED1904" w:rsidP="00225CCB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BBD3A21" w14:textId="3DF3AB18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Gala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&gt;70 mm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56BE45A" w14:textId="4BB4EC28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23F470" w14:textId="3FA7655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6538D0" w14:textId="34B85C4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417262" w14:textId="20FC86D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CDE5E1" w14:textId="161F57F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F8BF21" w14:textId="6E99B1F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C93F63" w14:textId="5D8A454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591901A" w14:textId="5764F26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-2,2</w:t>
            </w:r>
          </w:p>
        </w:tc>
      </w:tr>
      <w:tr w:rsidR="00225CCB" w:rsidRPr="007B15E8" w14:paraId="01DD8605" w14:textId="77777777" w:rsidTr="00B004E9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2A4E02B4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DCA8225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CEF753F" w14:textId="5A9A77EE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71C760" w14:textId="37C20BB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FAB7BF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67D641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935A78" w14:textId="68257B1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02AC26" w14:textId="3E77192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92FFB4" w14:textId="4B9C5AB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A686453" w14:textId="6519B60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-4,1</w:t>
            </w:r>
          </w:p>
        </w:tc>
      </w:tr>
      <w:tr w:rsidR="00225CCB" w:rsidRPr="007B15E8" w14:paraId="4CDB8DE7" w14:textId="77777777" w:rsidTr="00B004E9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2A6B1455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8F7C24B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3E597AF" w14:textId="5C26FF81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9F8BF49" w14:textId="57AC48F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CF1B86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25FD2E1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129A422" w14:textId="4361E12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58A6E25" w14:textId="386CD6C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AB037FD" w14:textId="32FC57A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-1,3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560C7BD" w14:textId="6EF24B3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-0,3</w:t>
            </w:r>
          </w:p>
        </w:tc>
      </w:tr>
      <w:tr w:rsidR="00225CCB" w:rsidRPr="007B15E8" w14:paraId="3B653296" w14:textId="77777777" w:rsidTr="00E258BC">
        <w:trPr>
          <w:trHeight w:hRule="exact" w:val="215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DDFB481" w14:textId="660A9220" w:rsidR="00225CCB" w:rsidRPr="007B15E8" w:rsidRDefault="00225CCB" w:rsidP="00225CCB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6860929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Golden</w:t>
            </w:r>
            <w:proofErr w:type="spellEnd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Delicious</w:t>
            </w:r>
            <w:proofErr w:type="spellEnd"/>
          </w:p>
          <w:p w14:paraId="2A1C8DAF" w14:textId="6CC597BE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&gt;70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mm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4743DBB" w14:textId="17BD58DF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70E988" w14:textId="0635FA8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BBBB87" w14:textId="0B4CC20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1621ED" w14:textId="50EB582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2072EA" w14:textId="0948625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E55179" w14:textId="45EA828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738053" w14:textId="7436CE2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720EC33F" w14:textId="7E78360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531824" w:rsidRPr="007B15E8" w14:paraId="728E999E" w14:textId="77777777" w:rsidTr="00E258BC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34527125" w14:textId="77777777" w:rsidR="00531824" w:rsidRPr="007B15E8" w:rsidRDefault="00531824" w:rsidP="00531824">
            <w:pPr>
              <w:spacing w:after="0" w:line="240" w:lineRule="auto"/>
              <w:ind w:left="198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9CB6B50" w14:textId="77777777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BE0B1DA" w14:textId="6F9022DB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13F793" w14:textId="1CDD295D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0D9426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F9562A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E6B535E" w14:textId="12EFC73C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69E2EA" w14:textId="13BAFF93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32F376" w14:textId="07EB556A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8B2E882" w14:textId="6A388106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531824" w:rsidRPr="007B15E8" w14:paraId="05F09D38" w14:textId="77777777" w:rsidTr="00E258BC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3A82CCB" w14:textId="77777777" w:rsidR="00531824" w:rsidRPr="007B15E8" w:rsidRDefault="00531824" w:rsidP="00531824">
            <w:pPr>
              <w:spacing w:after="0" w:line="240" w:lineRule="auto"/>
              <w:ind w:left="198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5CB6540" w14:textId="77777777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6F82B9B" w14:textId="261EC606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9ADAD9B" w14:textId="43773A08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6E9D40C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378A7CD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6CA3C57" w14:textId="14BAA1E4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779996B" w14:textId="56E17215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EFF601C" w14:textId="21E269B2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1616DB88" w14:textId="05FD91E2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7841D359" w14:textId="77777777" w:rsidTr="003D0CAF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7ACC1248" w14:textId="65D866FE" w:rsidR="00225CCB" w:rsidRPr="007B15E8" w:rsidRDefault="00ED1904" w:rsidP="00225CCB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D87BDC6" w14:textId="03F8950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Golden</w:t>
            </w:r>
            <w:proofErr w:type="spellEnd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Delicious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          </w:t>
            </w:r>
          </w:p>
          <w:p w14:paraId="01E6430E" w14:textId="0A0F527C" w:rsidR="00225CCB" w:rsidRPr="00E30824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65-70 mm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9A71CF7" w14:textId="4E686EB0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0F285F" w14:textId="6608AB4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8C79A3" w14:textId="7035AE4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2333BD" w14:textId="0C9AEA0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84A51D" w14:textId="55F2945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BF2002" w14:textId="489001F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3B915E" w14:textId="154207E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E44962C" w14:textId="18A58C0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-14,1</w:t>
            </w:r>
          </w:p>
        </w:tc>
      </w:tr>
      <w:tr w:rsidR="00225CCB" w:rsidRPr="007B15E8" w14:paraId="685BDA3C" w14:textId="77777777" w:rsidTr="003D0CAF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1055F479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C90723D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C7B7569" w14:textId="70A9C770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542287" w14:textId="15676FC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BD3F4E" w14:textId="336197D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3257E6" w14:textId="7C44451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A62CDBF" w14:textId="2927023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7C0541" w14:textId="2E9388D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E28BE6" w14:textId="446D8AC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11D9EA5" w14:textId="0419C91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-13,8</w:t>
            </w:r>
          </w:p>
        </w:tc>
      </w:tr>
      <w:tr w:rsidR="00225CCB" w:rsidRPr="007B15E8" w14:paraId="426156CB" w14:textId="77777777" w:rsidTr="003D0CAF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6D015C7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7E03A67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02D435C" w14:textId="26986733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37DCDE8" w14:textId="125106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C50FA92" w14:textId="481E2FB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9A9A335" w14:textId="2473001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BE6FEF3" w14:textId="1636227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7CF69D3" w14:textId="37FD8AA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  <w:highlight w:val="yellow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B1B8A50" w14:textId="5E4DC99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A95DD8D" w14:textId="4CE396A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  <w:highlight w:val="yellow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-3,1</w:t>
            </w:r>
          </w:p>
        </w:tc>
      </w:tr>
      <w:tr w:rsidR="00225CCB" w:rsidRPr="007B15E8" w14:paraId="44A0DFFF" w14:textId="77777777" w:rsidTr="00E657B8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2C5C6D42" w14:textId="68FCD164" w:rsidR="00225CCB" w:rsidRPr="007B15E8" w:rsidRDefault="00225CCB" w:rsidP="00225CCB">
            <w:pPr>
              <w:spacing w:after="0" w:line="240" w:lineRule="auto"/>
              <w:ind w:left="170" w:right="57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0D836AB" w14:textId="32589A4B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Golden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Delicious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                        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1B63914" w14:textId="132E3295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B890F4" w14:textId="64219EA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9DAE90" w14:textId="065B1AD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3EC6EA" w14:textId="2178CDD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86201D4" w14:textId="7D9CC8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ED27E9" w14:textId="1C3F96F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210643" w14:textId="7452E12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0FA1267" w14:textId="271B2B3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4D0DEE" w:rsidRPr="007B15E8" w14:paraId="1E74151C" w14:textId="77777777" w:rsidTr="00E657B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6ABE06BC" w14:textId="77777777" w:rsidR="004D0DEE" w:rsidRPr="007B15E8" w:rsidRDefault="004D0DEE" w:rsidP="004D0DEE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71556FB" w14:textId="77777777" w:rsidR="004D0DEE" w:rsidRPr="007B15E8" w:rsidRDefault="004D0DEE" w:rsidP="004D0DE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8B69840" w14:textId="0E5BB8E0" w:rsidR="004D0DEE" w:rsidRPr="007B15E8" w:rsidRDefault="004D0DEE" w:rsidP="004D0DEE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FBAA82" w14:textId="625A15F2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4C94691" w14:textId="3508C81F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A526EE" w14:textId="164CA431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D354DA" w14:textId="07B4BD1A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6AE140" w14:textId="3BC74598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50149D" w14:textId="66C5A611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E33A5FF" w14:textId="44D4F9DD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4D0DEE" w:rsidRPr="007B15E8" w14:paraId="171069FD" w14:textId="77777777" w:rsidTr="00E657B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65A952F" w14:textId="77777777" w:rsidR="004D0DEE" w:rsidRPr="007B15E8" w:rsidRDefault="004D0DEE" w:rsidP="004D0DEE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C1A06E3" w14:textId="77777777" w:rsidR="004D0DEE" w:rsidRPr="007B15E8" w:rsidRDefault="004D0DEE" w:rsidP="004D0DEE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8711FF" w14:textId="4D3FEBDD" w:rsidR="004D0DEE" w:rsidRPr="007B15E8" w:rsidRDefault="004D0DEE" w:rsidP="004D0DEE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1CA542E" w14:textId="2D393293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A0C3BCE" w14:textId="0655F84A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25F3889" w14:textId="6BD7A449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A08AC6C" w14:textId="4780CFD0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9CB7E1A" w14:textId="33B13F25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EB1A79B" w14:textId="31D04D74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0779809" w14:textId="028B08F4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690B2658" w14:textId="77777777" w:rsidTr="00035D82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6BBEC4C8" w14:textId="5513F3B5" w:rsidR="00225CCB" w:rsidRPr="007B15E8" w:rsidRDefault="00225CCB" w:rsidP="00225CCB">
            <w:pPr>
              <w:spacing w:after="0" w:line="240" w:lineRule="auto"/>
              <w:ind w:left="39" w:right="57" w:hanging="39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0901D80" w14:textId="3E4D48BA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 ostatné zimné 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&gt;70 mm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3C88042" w14:textId="069CF1CB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ED25C4" w14:textId="14BA35C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CE961C" w14:textId="709E391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619C13" w14:textId="4F449C5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AD2799" w14:textId="2E264FD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DD4CFE2" w14:textId="7B24B7B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37C687" w14:textId="541F220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EC7FB93" w14:textId="3E5A281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7B15E8" w14:paraId="20BD5521" w14:textId="77777777" w:rsidTr="00035D82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6BCAE60B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1E8194C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01F68A1" w14:textId="0FDE67F2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FDB12B" w14:textId="1EBFBD0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829FCD" w14:textId="3CC4B9F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396BF1" w14:textId="621F50E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EEC8C0" w14:textId="23C1B25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986389" w14:textId="52EF24B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D2F6D49" w14:textId="3B5F873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F8086BA" w14:textId="58E4346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27,8</w:t>
            </w:r>
          </w:p>
        </w:tc>
      </w:tr>
      <w:tr w:rsidR="00225CCB" w:rsidRPr="007B15E8" w14:paraId="27F93F45" w14:textId="77777777" w:rsidTr="00807542">
        <w:trPr>
          <w:trHeight w:hRule="exact" w:val="248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A779860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91D55FE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578D72C" w14:textId="199D0790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7E3B463" w14:textId="0358D05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58C081E" w14:textId="013CF90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202BAE" w14:textId="1B29C16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538A8AC" w14:textId="45BA7FF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9ABAEFE" w14:textId="1F84CB4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A651E50" w14:textId="4476840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448CD4F" w14:textId="1ECB59C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9,8</w:t>
            </w:r>
          </w:p>
        </w:tc>
      </w:tr>
      <w:tr w:rsidR="00225CCB" w:rsidRPr="007B15E8" w14:paraId="596BAEB0" w14:textId="77777777" w:rsidTr="003A1B68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514E0FB0" w14:textId="365E68B4" w:rsidR="00225CCB" w:rsidRPr="007B15E8" w:rsidRDefault="00225CCB" w:rsidP="00225CCB">
            <w:pPr>
              <w:spacing w:after="0" w:line="240" w:lineRule="auto"/>
              <w:ind w:left="39" w:right="57" w:hanging="39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ABCB3D2" w14:textId="52F9876E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 ostatné zimné 1.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.  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44B53CE" w14:textId="777BD696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DB01D9" w14:textId="4762FDD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E2869F" w14:textId="2837ABF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15362B9" w14:textId="32E03EF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FF0855" w14:textId="4F0004B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EF7667" w14:textId="1C7A15D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9E18DF" w14:textId="3EB76E5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52CF97A" w14:textId="6C5D740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865A54" w:rsidRPr="007B15E8" w14:paraId="2E46BDE8" w14:textId="77777777" w:rsidTr="003A1B6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13196909" w14:textId="77777777" w:rsidR="00865A54" w:rsidRPr="007B15E8" w:rsidRDefault="00865A54" w:rsidP="00865A54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0DF429A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00B00F6" w14:textId="2080A88C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130B03C" w14:textId="04E89378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E5E9F5" w14:textId="696E032F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4D0EA8" w14:textId="24A93C75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3814C8" w14:textId="3C7D22CD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81F6A7" w14:textId="78F13D46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E02EC6" w14:textId="3048C6DB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26F2E0E" w14:textId="73019067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7B15E8" w14:paraId="52735627" w14:textId="77777777" w:rsidTr="003A1B6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AF039A2" w14:textId="77777777" w:rsidR="00865A54" w:rsidRPr="007B15E8" w:rsidRDefault="00865A54" w:rsidP="00865A54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CDFD937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29CD30B" w14:textId="54269A02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5593272" w14:textId="005F120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9F13D5F" w14:textId="5A427479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6CC25F4" w14:textId="1568D616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0D8BD36" w14:textId="427B241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5DF839B" w14:textId="59C8952C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AC8939F" w14:textId="34039AFC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BD41696" w14:textId="095D8127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6535739C" w14:textId="77777777" w:rsidTr="00F45617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4CF18418" w14:textId="61D221A5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8655BC4" w14:textId="5561AFCD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Jablká ostatné zimné 2.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37E603F" w14:textId="2A6A20A4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23F15E5" w14:textId="53A4028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37D731" w14:textId="772C29C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476D4E" w14:textId="0341E18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3948F0" w14:textId="4106B9E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B005EA" w14:textId="6AEC8CE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DFBCF9" w14:textId="445BE91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A616390" w14:textId="2E5BFCB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865A54" w:rsidRPr="007B15E8" w14:paraId="170EA379" w14:textId="77777777" w:rsidTr="00F45617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4EA121E1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69D9865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6EC247F" w14:textId="065D2A67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40F2C2" w14:textId="050B8BB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ADAF0F" w14:textId="4CCB17C4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C2176DD" w14:textId="34A1A4E7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D9E0C5" w14:textId="265BA50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909FEF" w14:textId="24D7BE50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5480C5" w14:textId="03ACCDB2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ADCE374" w14:textId="175BD5D9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7B15E8" w14:paraId="5E11221A" w14:textId="77777777" w:rsidTr="00F45617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7A213A1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FD7C396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376F887" w14:textId="3ED7D426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629453B" w14:textId="63858F5B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51E1BE" w14:textId="242AD06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4E12C9" w14:textId="0FB31F04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6337DEA" w14:textId="19890CDB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0724C21" w14:textId="39BEEB73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BDF6AD2" w14:textId="6C5B75F6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511FC84" w14:textId="0BC960BF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531824" w:rsidRPr="00F772C6" w14:paraId="5EE05EDD" w14:textId="77777777" w:rsidTr="00201FB1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331172F4" w14:textId="063EEF3F" w:rsidR="00531824" w:rsidRPr="007B15E8" w:rsidRDefault="00531824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F73D109" w14:textId="69B71DE3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Broskyne import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9270A4E" w14:textId="31027205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C3297A" w14:textId="635C8C4A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F1B10AC" w14:textId="4C162027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5B9125" w14:textId="2C98CD80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DBF92E" w14:textId="7B338FD0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F33127" w14:textId="02FFB57A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B17E09" w14:textId="3A546F78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43CE314" w14:textId="7BA30233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531824" w:rsidRPr="00F772C6" w14:paraId="2BEC0E47" w14:textId="77777777" w:rsidTr="00201FB1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60A43400" w14:textId="77777777" w:rsidR="00531824" w:rsidRPr="007B15E8" w:rsidRDefault="00531824" w:rsidP="0053182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66BDD89" w14:textId="77777777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31E9C13" w14:textId="3FB9E9A5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8564D70" w14:textId="2143B8E0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1E56E91" w14:textId="3E183D72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9CFA950" w14:textId="42FA109C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9F269E" w14:textId="37986446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998352" w14:textId="6C4BB41C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E4FA773" w14:textId="2F49787B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0D7A545" w14:textId="309FC626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531824" w:rsidRPr="00F772C6" w14:paraId="158EB8C3" w14:textId="77777777" w:rsidTr="00201FB1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9EC74D7" w14:textId="77777777" w:rsidR="00531824" w:rsidRPr="007B15E8" w:rsidRDefault="00531824" w:rsidP="0053182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F4B14AE" w14:textId="77777777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E651002" w14:textId="0E12C801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623EA6E" w14:textId="2D293C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AE53F4C" w14:textId="22017A9F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7BA2F6F" w14:textId="2DC9F3FD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CBA9396" w14:textId="7C8173DF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CBCA84D" w14:textId="0D472A93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C915E67" w14:textId="7E3906EA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FDF5362" w14:textId="6CCB4414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F772C6" w14:paraId="5FD9D6C6" w14:textId="77777777" w:rsidTr="00AD799F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6EA86562" w14:textId="5FD87E53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4654D1" w14:textId="4B3941D1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Hrušky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E30A547" w14:textId="6E9EDBB8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4155FB" w14:textId="059C20D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48C5913" w14:textId="0C5B3C9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741EE0B" w14:textId="2E20BB3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55E20D" w14:textId="1ED5CFC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CE068F" w14:textId="480206C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DE5CE9" w14:textId="4E78BA8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8,4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39F42FE" w14:textId="7C3A1E6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</w:tr>
      <w:tr w:rsidR="00225CCB" w:rsidRPr="00F772C6" w14:paraId="6E0961D4" w14:textId="77777777" w:rsidTr="00AD799F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4311553A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AFF701C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47C9414" w14:textId="13A092E7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4975B1" w14:textId="3CB3C53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34EA82" w14:textId="082F30A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154396" w14:textId="12B7903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CE9A78" w14:textId="55A55E7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08EAA6" w14:textId="63D1898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1EC24A" w14:textId="4023CCC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B105E95" w14:textId="54FE33E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-13,3</w:t>
            </w:r>
          </w:p>
        </w:tc>
      </w:tr>
      <w:tr w:rsidR="00225CCB" w:rsidRPr="00F772C6" w14:paraId="03C014A0" w14:textId="77777777" w:rsidTr="00AD799F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8FAEAD6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101871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D8674E6" w14:textId="37DE2B7A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A3F9132" w14:textId="758D24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3B1E588" w14:textId="51D4C7E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ABF7F5A" w14:textId="336F785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1,64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F857D94" w14:textId="2DCB95F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F2F8776" w14:textId="421757C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D6C7488" w14:textId="5E14EB0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4,6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4BF8E3A" w14:textId="4415633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-5,9</w:t>
            </w:r>
          </w:p>
        </w:tc>
      </w:tr>
      <w:tr w:rsidR="00531824" w:rsidRPr="00F772C6" w14:paraId="31C2429A" w14:textId="77777777" w:rsidTr="008636C9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58D360F1" w14:textId="291A6636" w:rsidR="00531824" w:rsidRPr="007B15E8" w:rsidRDefault="00531824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03AF609" w14:textId="5040C914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Marhule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0FD941B" w14:textId="606EF1BC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27ABAD" w14:textId="07FD26D3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F1B37D" w14:textId="10962147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27F7942" w14:textId="6819E5CF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5BB150" w14:textId="364115FB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AE502E" w14:textId="4AAA4FB9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46FA4E" w14:textId="4AFC93CA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2FD7D71" w14:textId="68AE44AB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865A54" w:rsidRPr="00F772C6" w14:paraId="6CD4245C" w14:textId="77777777" w:rsidTr="008636C9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0481CCAA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2954A83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4583245" w14:textId="03B7AB4C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8D6121" w14:textId="09F3B441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D3F438" w14:textId="1DA9C2DC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4D0241" w14:textId="212EDB8F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5C3F64" w14:textId="5406BA88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F8DFFB" w14:textId="6FD03D36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B57560" w14:textId="7641B546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E64D1DF" w14:textId="65EDFE4D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F772C6" w14:paraId="383D01B4" w14:textId="77777777" w:rsidTr="008636C9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183E126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B612EDE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A4FE01A" w14:textId="1FCB7A60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5551D0A" w14:textId="53B0CF3A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D47C912" w14:textId="72DD746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5F99978" w14:textId="3B4F78E3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38179F1" w14:textId="1A5EA0E7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92FFB39" w14:textId="22C933A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0C5B065" w14:textId="2D7EE79C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B0CE1BD" w14:textId="214D4C90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213BBF96" w14:textId="77777777" w:rsidTr="00213F61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68BBAB5E" w14:textId="11D23953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2AA3368" w14:textId="3CEEBA59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Slivky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682D2BB" w14:textId="2D6FCC70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DB2161" w14:textId="1BF6468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9C8817" w14:textId="4936C71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1DABF3" w14:textId="71A89CC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5A8210" w14:textId="05511A8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3C722A" w14:textId="3E19437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F45A47" w14:textId="5BA905E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-5,9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A37FEEF" w14:textId="0089A26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14,4</w:t>
            </w:r>
          </w:p>
        </w:tc>
      </w:tr>
      <w:tr w:rsidR="00225CCB" w:rsidRPr="007B15E8" w14:paraId="7843CB42" w14:textId="77777777" w:rsidTr="00213F61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0C31B024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93F15F7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43A8A1C" w14:textId="2C2BFC66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D124CB" w14:textId="775B83A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7D6AAC" w14:textId="32B3ABC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7203AE" w14:textId="23B3FF3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03F0B9" w14:textId="7F50144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3699C2" w14:textId="504941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2,30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B59C4A" w14:textId="23BB1D2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-4,4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239A38B" w14:textId="1D20AEE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-12,0</w:t>
            </w:r>
          </w:p>
        </w:tc>
      </w:tr>
      <w:tr w:rsidR="00225CCB" w:rsidRPr="007B15E8" w14:paraId="4E0D328A" w14:textId="77777777" w:rsidTr="00213F61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5BD992EC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4E64086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04637E2" w14:textId="295A2677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0DAC5D3" w14:textId="39938B3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3E3F8A2" w14:textId="0E8A6D5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BC6358B" w14:textId="1486D49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E00F568" w14:textId="56C96D5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5D35D70" w14:textId="51FD070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8B4768A" w14:textId="7DBE9E4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-3,3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E3478DA" w14:textId="6982BCE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-2,0</w:t>
            </w:r>
          </w:p>
        </w:tc>
      </w:tr>
      <w:tr w:rsidR="00531824" w:rsidRPr="007B15E8" w14:paraId="52ED65E9" w14:textId="77777777" w:rsidTr="001E0DBD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2DBCF1F5" w14:textId="74CFF69D" w:rsidR="00531824" w:rsidRPr="007B15E8" w:rsidRDefault="00531824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49B0B09" w14:textId="3BA1341A" w:rsidR="00531824" w:rsidRPr="007B15E8" w:rsidRDefault="00531824" w:rsidP="0053182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Slivky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konzumé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1.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tr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B03399B" w14:textId="244CB214" w:rsidR="00531824" w:rsidRPr="007B15E8" w:rsidRDefault="00531824" w:rsidP="0053182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C5A0EA" w14:textId="5EC6010B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BAEDEC" w14:textId="6EACA1D5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3466A6C" w14:textId="1B148105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6D9C74" w14:textId="13CA9A44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180BA5" w14:textId="5CB96C1B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839C5F" w14:textId="393F677A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812C3C7" w14:textId="2DDCBF9B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865A54" w:rsidRPr="007B15E8" w14:paraId="6F211BCE" w14:textId="77777777" w:rsidTr="001E0DBD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786B7375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394B36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A072C43" w14:textId="2D5872FF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39D16A" w14:textId="45C4CCF1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23CFDB" w14:textId="298EBCD5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EA0A9A" w14:textId="1602F80C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A5B480" w14:textId="69B31394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0A6465" w14:textId="59D46940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BA64FD" w14:textId="67E9E1DC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8C0FFC7" w14:textId="5291334A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7B15E8" w14:paraId="2BDA9F6A" w14:textId="77777777" w:rsidTr="001E0DBD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6434959C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05C718A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57C9C3E" w14:textId="35407049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882B996" w14:textId="4B16013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1678C5" w14:textId="791A97FB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B241021" w14:textId="0FFB9CB7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18BB7C7" w14:textId="32C378BC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8161573" w14:textId="44D6A35A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241B38B" w14:textId="1B9771CD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0D91C260" w14:textId="2FD9BABC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63829E46" w14:textId="77777777" w:rsidTr="00604CA2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0A11D172" w14:textId="0F732D5E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  <w:r w:rsidR="00ED1904"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89CBF8E" w14:textId="759DEDD0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 biele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06D8CD1" w14:textId="4C36C8E2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C00CC8" w14:textId="4262A66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B75337" w14:textId="2292862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001070" w14:textId="200173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2,90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838003" w14:textId="3786532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D2DF82" w14:textId="425EA4E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D57810" w14:textId="5916E0F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21,6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F6BBEC6" w14:textId="5B52457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-54,9</w:t>
            </w:r>
          </w:p>
        </w:tc>
      </w:tr>
      <w:tr w:rsidR="00225CCB" w:rsidRPr="007B15E8" w14:paraId="7E243D33" w14:textId="77777777" w:rsidTr="00604CA2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24FED672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F75A648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F791450" w14:textId="0BCE3510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30D1A14" w14:textId="5B78041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AE4303" w14:textId="71A9625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4DAA72" w14:textId="226A212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4,19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90C7E2" w14:textId="3498E10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4,25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50F53B" w14:textId="251C4E1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3,18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DCA0E4" w14:textId="2B97D22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33,7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215171C" w14:textId="59956AE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-38,4</w:t>
            </w:r>
          </w:p>
        </w:tc>
      </w:tr>
      <w:tr w:rsidR="00225CCB" w:rsidRPr="007B15E8" w14:paraId="3388032D" w14:textId="77777777" w:rsidTr="00604CA2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4F4CB7ED" w14:textId="77777777" w:rsidR="00225CCB" w:rsidRPr="007B15E8" w:rsidRDefault="00225CCB" w:rsidP="00225CCB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D38ED51" w14:textId="77777777" w:rsidR="00225CCB" w:rsidRPr="007B15E8" w:rsidRDefault="00225CCB" w:rsidP="00225CCB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BF51DAF" w14:textId="274FBF11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5809393" w14:textId="4EDC650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0AA2F70" w14:textId="1980330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BEACF01" w14:textId="0CF5C57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1421BE" w14:textId="0C360C6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3,37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15F61B3" w14:textId="1FD6921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2,45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333C42D" w14:textId="1444EA8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3F9DC5F" w14:textId="157A57E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-40,2</w:t>
            </w:r>
          </w:p>
        </w:tc>
      </w:tr>
      <w:tr w:rsidR="00225CCB" w:rsidRPr="007B15E8" w14:paraId="4735EB64" w14:textId="77777777" w:rsidTr="001369A4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2EB49B90" w14:textId="40A2C6CC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1C0A134" w14:textId="7C76459B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 modré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5F52314" w14:textId="5D1D0D7A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4F9248" w14:textId="0C32761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FAB89BB" w14:textId="3DECE4D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CF9FE7" w14:textId="3CA5252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2363A02" w14:textId="4933B0B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5C3771" w14:textId="036522C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C7C649" w14:textId="5575948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40ECF5E" w14:textId="3AA20CF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865A54" w:rsidRPr="007B15E8" w14:paraId="4530D035" w14:textId="77777777" w:rsidTr="001369A4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</w:tcPr>
          <w:p w14:paraId="7A94358A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2D6E3A6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8E81C2A" w14:textId="45C9D252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B8D4E52" w14:textId="6A966D1A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02A28A" w14:textId="27E46C11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B2260A0" w14:textId="0112980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E1A174" w14:textId="1300BE7B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FBDC58" w14:textId="50A75388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B4109D0" w14:textId="7BC792FF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9225557" w14:textId="325F4124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7B15E8" w14:paraId="3D00C870" w14:textId="77777777" w:rsidTr="001369A4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CB066C7" w14:textId="77777777" w:rsidR="00865A54" w:rsidRPr="007B15E8" w:rsidRDefault="00865A54" w:rsidP="00865A54">
            <w:pPr>
              <w:spacing w:after="0" w:line="240" w:lineRule="auto"/>
              <w:ind w:left="39" w:right="57" w:hanging="84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663E538" w14:textId="77777777" w:rsidR="00865A54" w:rsidRPr="007B15E8" w:rsidRDefault="00865A54" w:rsidP="00865A54">
            <w:pPr>
              <w:spacing w:after="0" w:line="240" w:lineRule="auto"/>
              <w:ind w:left="57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15D51D0" w14:textId="4D3314FD" w:rsidR="00865A54" w:rsidRPr="007B15E8" w:rsidRDefault="00865A54" w:rsidP="00865A54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4186271" w14:textId="3BB8FE75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8566A2" w14:textId="4306B275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BF5008" w14:textId="72F9182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46E346D" w14:textId="0B52C957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2DDF445" w14:textId="3E3C5A4E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7F0B72A" w14:textId="5F5E6CE8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38AF6D4C" w14:textId="4484DA0C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09F360D5" w14:textId="77777777" w:rsidTr="008A58F8">
        <w:trPr>
          <w:trHeight w:hRule="exact" w:val="215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56E9ACB7" w14:textId="6D22A1BB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1"/>
            </w:r>
          </w:p>
        </w:tc>
        <w:tc>
          <w:tcPr>
            <w:tcW w:w="1937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D93C996" w14:textId="10CEEF1B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červené import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9A968EC" w14:textId="38A732D8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2AC8A7" w14:textId="6D3AB1A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607ADE" w14:textId="46A9A0E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568C70" w14:textId="126B3D6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6566CD8" w14:textId="1D7FBC3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2,39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C9A713C" w14:textId="6566775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4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F6F1AC" w14:textId="4280BF2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26,5</w:t>
            </w:r>
          </w:p>
        </w:tc>
        <w:tc>
          <w:tcPr>
            <w:tcW w:w="994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BA23C63" w14:textId="2AD3684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-28,7</w:t>
            </w:r>
          </w:p>
        </w:tc>
      </w:tr>
      <w:tr w:rsidR="00225CCB" w:rsidRPr="007B15E8" w14:paraId="5BC6C7E8" w14:textId="77777777" w:rsidTr="008A58F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58D68E10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A14EEFA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020CDA1" w14:textId="75767F5E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7D670B" w14:textId="1CADD67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E6C467" w14:textId="0D67A64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E0947C2" w14:textId="061B9CB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12BAFD" w14:textId="0FBF9BB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3,20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A9C49C2" w14:textId="41785AB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2,89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C68D1D" w14:textId="50E8A85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10,7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420721E" w14:textId="1C78EDE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-27,3</w:t>
            </w:r>
          </w:p>
        </w:tc>
      </w:tr>
      <w:tr w:rsidR="00225CCB" w:rsidRPr="007B15E8" w14:paraId="05592628" w14:textId="77777777" w:rsidTr="008A58F8">
        <w:trPr>
          <w:trHeight w:hRule="exact" w:val="215"/>
        </w:trPr>
        <w:tc>
          <w:tcPr>
            <w:tcW w:w="1007" w:type="dxa"/>
            <w:vMerge/>
            <w:tcBorders>
              <w:left w:val="threeDEmboss" w:sz="12" w:space="0" w:color="A6A6A6"/>
              <w:bottom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3EFF568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37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57A686B9" w14:textId="77777777" w:rsidR="00225CCB" w:rsidRPr="007B15E8" w:rsidRDefault="00225CCB" w:rsidP="00225CCB">
            <w:pPr>
              <w:spacing w:after="0" w:line="240" w:lineRule="auto"/>
              <w:ind w:left="57" w:righ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A8B4F6F" w14:textId="2D103EDE" w:rsidR="00225CCB" w:rsidRPr="007B15E8" w:rsidRDefault="00225CCB" w:rsidP="00225CC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3D732233" w14:textId="7121353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04F3E64F" w14:textId="3188474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1BD707C5" w14:textId="7989488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2351C458" w14:textId="79C9CD7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2,75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12E62B27" w14:textId="403737B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2,40</w:t>
            </w:r>
          </w:p>
        </w:tc>
        <w:tc>
          <w:tcPr>
            <w:tcW w:w="948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23124013" w14:textId="3576A0D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14,6</w:t>
            </w:r>
          </w:p>
        </w:tc>
        <w:tc>
          <w:tcPr>
            <w:tcW w:w="994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FFD79B"/>
            <w:vAlign w:val="bottom"/>
          </w:tcPr>
          <w:p w14:paraId="0E30E8A1" w14:textId="116F5DC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-31,1</w:t>
            </w:r>
          </w:p>
        </w:tc>
      </w:tr>
    </w:tbl>
    <w:p w14:paraId="6F9523A2" w14:textId="1A7B7EB7" w:rsidR="00151DC2" w:rsidRPr="00823305" w:rsidRDefault="00796755" w:rsidP="00151DC2">
      <w:pPr>
        <w:spacing w:line="276" w:lineRule="auto"/>
        <w:rPr>
          <w:rFonts w:asciiTheme="minorHAnsi" w:hAnsiTheme="minorHAnsi" w:cstheme="minorHAnsi"/>
          <w:i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151DC2" w:rsidRPr="007B15E8">
        <w:rPr>
          <w:rFonts w:asciiTheme="minorHAnsi" w:hAnsiTheme="minorHAnsi" w:cstheme="minorHAnsi"/>
          <w:i/>
          <w:spacing w:val="-2"/>
          <w:sz w:val="18"/>
          <w:szCs w:val="18"/>
        </w:rPr>
        <w:t>; v</w:t>
      </w:r>
      <w:r w:rsidR="00151DC2" w:rsidRPr="007B15E8">
        <w:rPr>
          <w:rFonts w:asciiTheme="minorHAnsi" w:hAnsiTheme="minorHAnsi" w:cstheme="minorHAnsi"/>
          <w:i/>
          <w:sz w:val="18"/>
          <w:szCs w:val="18"/>
        </w:rPr>
        <w:t xml:space="preserve">ysvetlivky: SR - Slovensko spolu, </w:t>
      </w:r>
      <w:proofErr w:type="spellStart"/>
      <w:r w:rsidR="00151DC2" w:rsidRPr="007B15E8">
        <w:rPr>
          <w:rFonts w:asciiTheme="minorHAnsi" w:hAnsiTheme="minorHAnsi" w:cstheme="minorHAnsi"/>
          <w:i/>
          <w:sz w:val="18"/>
          <w:szCs w:val="18"/>
        </w:rPr>
        <w:t>Zso</w:t>
      </w:r>
      <w:proofErr w:type="spellEnd"/>
      <w:r w:rsidR="00151DC2" w:rsidRPr="007B15E8">
        <w:rPr>
          <w:rFonts w:asciiTheme="minorHAnsi" w:hAnsiTheme="minorHAnsi" w:cstheme="minorHAnsi"/>
          <w:i/>
          <w:sz w:val="18"/>
          <w:szCs w:val="18"/>
        </w:rPr>
        <w:t xml:space="preserve"> - západoslovenská oblasť (Bratislavský, Trnavský, Trenčiansky a Nitriansky kraj), </w:t>
      </w:r>
      <w:proofErr w:type="spellStart"/>
      <w:r w:rsidR="00151DC2" w:rsidRPr="007B15E8">
        <w:rPr>
          <w:rFonts w:asciiTheme="minorHAnsi" w:hAnsiTheme="minorHAnsi" w:cstheme="minorHAnsi"/>
          <w:i/>
          <w:sz w:val="18"/>
          <w:szCs w:val="18"/>
        </w:rPr>
        <w:t>Sso</w:t>
      </w:r>
      <w:proofErr w:type="spellEnd"/>
      <w:r w:rsidR="00151DC2" w:rsidRPr="007B15E8">
        <w:rPr>
          <w:rFonts w:asciiTheme="minorHAnsi" w:hAnsiTheme="minorHAnsi" w:cstheme="minorHAnsi"/>
          <w:i/>
          <w:sz w:val="18"/>
          <w:szCs w:val="18"/>
        </w:rPr>
        <w:t xml:space="preserve"> - stredoslovenská oblasť (Žilinský a Banskobystrický kraj), </w:t>
      </w:r>
      <w:proofErr w:type="spellStart"/>
      <w:r w:rsidR="00151DC2" w:rsidRPr="007B15E8">
        <w:rPr>
          <w:rFonts w:asciiTheme="minorHAnsi" w:hAnsiTheme="minorHAnsi" w:cstheme="minorHAnsi"/>
          <w:i/>
          <w:sz w:val="18"/>
          <w:szCs w:val="18"/>
        </w:rPr>
        <w:t>Vso</w:t>
      </w:r>
      <w:proofErr w:type="spellEnd"/>
      <w:r w:rsidR="00151DC2" w:rsidRPr="007B15E8">
        <w:rPr>
          <w:rFonts w:asciiTheme="minorHAnsi" w:hAnsiTheme="minorHAnsi" w:cstheme="minorHAnsi"/>
          <w:i/>
          <w:sz w:val="18"/>
          <w:szCs w:val="18"/>
        </w:rPr>
        <w:t xml:space="preserve"> - východoslovenská oblasť (Košický a Prešovský kraj), *1 - cenu, </w:t>
      </w:r>
      <w:r w:rsidR="00151DC2" w:rsidRPr="00823305">
        <w:rPr>
          <w:rFonts w:asciiTheme="minorHAnsi" w:hAnsiTheme="minorHAnsi" w:cstheme="minorHAnsi"/>
          <w:i/>
          <w:sz w:val="18"/>
          <w:szCs w:val="18"/>
        </w:rPr>
        <w:t>resp. vývoj nezverejňujeme (menej ako 3 údaje)</w:t>
      </w:r>
      <w:r w:rsidR="00151DC2" w:rsidRPr="00823305">
        <w:rPr>
          <w:rFonts w:asciiTheme="minorHAnsi" w:hAnsiTheme="minorHAnsi" w:cstheme="minorHAnsi"/>
          <w:i/>
          <w:sz w:val="18"/>
          <w:szCs w:val="18"/>
        </w:rPr>
        <w:br w:type="page"/>
      </w:r>
    </w:p>
    <w:p w14:paraId="37CB1322" w14:textId="246E4466" w:rsidR="00312129" w:rsidRPr="006742E3" w:rsidRDefault="00312129" w:rsidP="00312129">
      <w:pPr>
        <w:pStyle w:val="Nadpis1"/>
        <w:tabs>
          <w:tab w:val="right" w:pos="9977"/>
        </w:tabs>
        <w:spacing w:before="300"/>
        <w:rPr>
          <w:rFonts w:asciiTheme="minorHAnsi" w:hAnsiTheme="minorHAnsi" w:cstheme="minorHAnsi"/>
          <w:b/>
          <w:color w:val="336600"/>
          <w:sz w:val="18"/>
          <w:szCs w:val="18"/>
          <w:u w:val="single"/>
        </w:rPr>
      </w:pPr>
      <w:r w:rsidRPr="006742E3">
        <w:rPr>
          <w:rFonts w:asciiTheme="minorHAnsi" w:hAnsiTheme="minorHAnsi" w:cstheme="minorHAnsi"/>
          <w:b/>
          <w:caps w:val="0"/>
          <w:color w:val="336600"/>
        </w:rPr>
        <w:lastRenderedPageBreak/>
        <w:t xml:space="preserve">Odbytové ceny ovocia z </w:t>
      </w:r>
      <w:r w:rsidRPr="00204E07">
        <w:rPr>
          <w:rFonts w:asciiTheme="minorHAnsi" w:hAnsiTheme="minorHAnsi" w:cstheme="minorHAnsi"/>
          <w:b/>
          <w:caps w:val="0"/>
          <w:color w:val="336600"/>
        </w:rPr>
        <w:t xml:space="preserve">veľkoobchodu za </w:t>
      </w:r>
      <w:r w:rsidR="003C7707">
        <w:rPr>
          <w:rFonts w:asciiTheme="minorHAnsi" w:hAnsiTheme="minorHAnsi" w:cstheme="minorHAnsi"/>
          <w:b/>
          <w:caps w:val="0"/>
          <w:color w:val="336600"/>
        </w:rPr>
        <w:t>4</w:t>
      </w:r>
      <w:r w:rsidR="00A30705">
        <w:rPr>
          <w:rFonts w:asciiTheme="minorHAnsi" w:hAnsiTheme="minorHAnsi" w:cstheme="minorHAnsi"/>
          <w:b/>
          <w:caps w:val="0"/>
          <w:color w:val="336600"/>
        </w:rPr>
        <w:t>8</w:t>
      </w:r>
      <w:r w:rsidRPr="00204E07">
        <w:rPr>
          <w:rFonts w:asciiTheme="minorHAnsi" w:hAnsiTheme="minorHAnsi" w:cstheme="minorHAnsi"/>
          <w:b/>
          <w:caps w:val="0"/>
          <w:color w:val="336600"/>
        </w:rPr>
        <w:t>. týždeň 202</w:t>
      </w:r>
      <w:r w:rsidR="00855ABD">
        <w:rPr>
          <w:rFonts w:asciiTheme="minorHAnsi" w:hAnsiTheme="minorHAnsi" w:cstheme="minorHAnsi"/>
          <w:b/>
          <w:caps w:val="0"/>
          <w:color w:val="336600"/>
        </w:rPr>
        <w:t>5</w:t>
      </w:r>
    </w:p>
    <w:p w14:paraId="18221DF1" w14:textId="21B8EF06" w:rsidR="007B46F9" w:rsidRPr="00823305" w:rsidRDefault="00312129" w:rsidP="00312129">
      <w:pPr>
        <w:tabs>
          <w:tab w:val="right" w:pos="10065"/>
        </w:tabs>
        <w:spacing w:after="0" w:line="276" w:lineRule="auto"/>
        <w:ind w:right="-113"/>
        <w:rPr>
          <w:rFonts w:asciiTheme="minorHAnsi" w:hAnsiTheme="minorHAnsi" w:cstheme="minorHAnsi"/>
          <w:i/>
          <w:sz w:val="18"/>
          <w:szCs w:val="18"/>
        </w:rPr>
      </w:pPr>
      <w:r w:rsidRPr="005318B3">
        <w:rPr>
          <w:rFonts w:asciiTheme="minorHAnsi" w:hAnsiTheme="minorHAnsi" w:cstheme="minorHAnsi"/>
          <w:i/>
          <w:sz w:val="18"/>
          <w:szCs w:val="18"/>
        </w:rPr>
        <w:t xml:space="preserve">Ceny za </w:t>
      </w:r>
      <w:r w:rsidR="003C7707">
        <w:rPr>
          <w:rFonts w:asciiTheme="minorHAnsi" w:hAnsiTheme="minorHAnsi" w:cstheme="minorHAnsi"/>
          <w:i/>
          <w:sz w:val="18"/>
          <w:szCs w:val="18"/>
        </w:rPr>
        <w:t>4</w:t>
      </w:r>
      <w:r w:rsidR="00A30705">
        <w:rPr>
          <w:rFonts w:asciiTheme="minorHAnsi" w:hAnsiTheme="minorHAnsi" w:cstheme="minorHAnsi"/>
          <w:i/>
          <w:sz w:val="18"/>
          <w:szCs w:val="18"/>
        </w:rPr>
        <w:t>8</w:t>
      </w:r>
      <w:r w:rsidR="00855ABD">
        <w:rPr>
          <w:rFonts w:asciiTheme="minorHAnsi" w:hAnsiTheme="minorHAnsi" w:cstheme="minorHAnsi"/>
          <w:i/>
          <w:sz w:val="18"/>
          <w:szCs w:val="18"/>
        </w:rPr>
        <w:t>.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týždeň 202</w:t>
      </w:r>
      <w:r w:rsidR="00855ABD">
        <w:rPr>
          <w:rFonts w:asciiTheme="minorHAnsi" w:hAnsiTheme="minorHAnsi" w:cstheme="minorHAnsi"/>
          <w:i/>
          <w:sz w:val="18"/>
          <w:szCs w:val="18"/>
        </w:rPr>
        <w:t>5</w:t>
      </w:r>
      <w:r w:rsidR="00855ABD" w:rsidRPr="005318B3">
        <w:rPr>
          <w:rFonts w:asciiTheme="minorHAnsi" w:hAnsiTheme="minorHAnsi" w:cstheme="minorHAnsi"/>
          <w:i/>
          <w:sz w:val="18"/>
          <w:szCs w:val="18"/>
        </w:rPr>
        <w:t xml:space="preserve"> sa </w:t>
      </w:r>
      <w:r w:rsidR="00855ABD" w:rsidRPr="00C31F24">
        <w:rPr>
          <w:rFonts w:asciiTheme="minorHAnsi" w:hAnsiTheme="minorHAnsi" w:cstheme="minorHAnsi"/>
          <w:i/>
          <w:sz w:val="18"/>
          <w:szCs w:val="18"/>
        </w:rPr>
        <w:t xml:space="preserve">zisťovali v dňoch </w:t>
      </w:r>
      <w:r w:rsidR="00866F73">
        <w:rPr>
          <w:rFonts w:asciiTheme="minorHAnsi" w:hAnsiTheme="minorHAnsi" w:cstheme="minorHAnsi"/>
          <w:i/>
          <w:sz w:val="18"/>
          <w:szCs w:val="18"/>
        </w:rPr>
        <w:t xml:space="preserve">v dňoch </w:t>
      </w:r>
      <w:r w:rsidR="00E1104D" w:rsidRPr="00C31F24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24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 xml:space="preserve">.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866F73">
        <w:rPr>
          <w:rFonts w:asciiTheme="minorHAnsi" w:hAnsiTheme="minorHAnsi" w:cstheme="minorHAnsi"/>
          <w:i/>
          <w:sz w:val="18"/>
          <w:szCs w:val="18"/>
        </w:rPr>
        <w:t>. 2025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-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A30705">
        <w:rPr>
          <w:rFonts w:asciiTheme="minorHAnsi" w:hAnsiTheme="minorHAnsi" w:cstheme="minorHAnsi"/>
          <w:i/>
          <w:sz w:val="18"/>
          <w:szCs w:val="18"/>
        </w:rPr>
        <w:t>11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.</w:t>
      </w:r>
      <w:r w:rsidR="00A30705">
        <w:rPr>
          <w:rFonts w:asciiTheme="minorHAnsi" w:hAnsiTheme="minorHAnsi" w:cstheme="minorHAnsi"/>
          <w:i/>
          <w:sz w:val="18"/>
          <w:szCs w:val="18"/>
        </w:rPr>
        <w:t xml:space="preserve"> 12.</w:t>
      </w:r>
      <w:r w:rsidR="00A30705" w:rsidRPr="00BF04DB">
        <w:rPr>
          <w:rFonts w:asciiTheme="minorHAnsi" w:hAnsiTheme="minorHAnsi" w:cstheme="minorHAnsi"/>
          <w:i/>
          <w:sz w:val="18"/>
          <w:szCs w:val="18"/>
        </w:rPr>
        <w:t>202</w:t>
      </w:r>
      <w:r w:rsidR="00A30705">
        <w:rPr>
          <w:rFonts w:asciiTheme="minorHAnsi" w:hAnsiTheme="minorHAnsi" w:cstheme="minorHAnsi"/>
          <w:i/>
          <w:sz w:val="18"/>
          <w:szCs w:val="18"/>
        </w:rPr>
        <w:t>5</w:t>
      </w:r>
      <w:r w:rsidR="002670FD" w:rsidRPr="00823305">
        <w:rPr>
          <w:rFonts w:asciiTheme="minorHAnsi" w:hAnsiTheme="minorHAnsi" w:cstheme="minorHAnsi"/>
          <w:i/>
          <w:sz w:val="18"/>
          <w:szCs w:val="18"/>
        </w:rPr>
        <w:tab/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>Ceny</w:t>
      </w:r>
      <w:r w:rsidR="00FC68CE" w:rsidRPr="00823305">
        <w:rPr>
          <w:rFonts w:asciiTheme="minorHAnsi" w:hAnsiTheme="minorHAnsi" w:cstheme="minorHAnsi"/>
          <w:i/>
          <w:sz w:val="18"/>
          <w:szCs w:val="18"/>
        </w:rPr>
        <w:t xml:space="preserve"> 1. triedy sa uvádzajú za </w:t>
      </w:r>
      <w:r w:rsidR="00204F36">
        <w:rPr>
          <w:rFonts w:asciiTheme="minorHAnsi" w:hAnsiTheme="minorHAnsi" w:cstheme="minorHAnsi"/>
          <w:i/>
          <w:sz w:val="18"/>
          <w:szCs w:val="18"/>
        </w:rPr>
        <w:t>MJ</w:t>
      </w:r>
      <w:r w:rsidR="007B46F9" w:rsidRPr="00823305">
        <w:rPr>
          <w:rFonts w:asciiTheme="minorHAnsi" w:hAnsiTheme="minorHAnsi" w:cstheme="minorHAnsi"/>
          <w:i/>
          <w:sz w:val="18"/>
          <w:szCs w:val="18"/>
        </w:rPr>
        <w:t xml:space="preserve"> bez DPH</w:t>
      </w:r>
    </w:p>
    <w:tbl>
      <w:tblPr>
        <w:tblW w:w="5067" w:type="pct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07"/>
        <w:gridCol w:w="1941"/>
        <w:gridCol w:w="888"/>
        <w:gridCol w:w="815"/>
        <w:gridCol w:w="815"/>
        <w:gridCol w:w="815"/>
        <w:gridCol w:w="924"/>
        <w:gridCol w:w="926"/>
        <w:gridCol w:w="953"/>
        <w:gridCol w:w="967"/>
      </w:tblGrid>
      <w:tr w:rsidR="007B15E8" w:rsidRPr="007B15E8" w14:paraId="5F20CA32" w14:textId="77777777" w:rsidTr="00A564A9">
        <w:trPr>
          <w:trHeight w:val="214"/>
        </w:trPr>
        <w:tc>
          <w:tcPr>
            <w:tcW w:w="1007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6FE35AFF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 xml:space="preserve">Trend </w:t>
            </w:r>
          </w:p>
          <w:p w14:paraId="0026EE8A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2-týžden.</w:t>
            </w:r>
          </w:p>
          <w:p w14:paraId="7099C805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cenového</w:t>
            </w:r>
          </w:p>
          <w:p w14:paraId="569B683E" w14:textId="77777777" w:rsidR="007B46F9" w:rsidRPr="007B15E8" w:rsidRDefault="007B46F9" w:rsidP="00D85F31">
            <w:pPr>
              <w:spacing w:after="0" w:line="240" w:lineRule="auto"/>
              <w:ind w:left="57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7"/>
                <w:szCs w:val="17"/>
              </w:rPr>
              <w:t>vývoja</w:t>
            </w:r>
          </w:p>
        </w:tc>
        <w:tc>
          <w:tcPr>
            <w:tcW w:w="1941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2FB077D" w14:textId="77777777" w:rsidR="007B46F9" w:rsidRPr="007B15E8" w:rsidRDefault="007B46F9" w:rsidP="00D85F31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Názov produktu</w:t>
            </w:r>
          </w:p>
        </w:tc>
        <w:tc>
          <w:tcPr>
            <w:tcW w:w="888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35B0EA5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Cena</w:t>
            </w:r>
          </w:p>
        </w:tc>
        <w:tc>
          <w:tcPr>
            <w:tcW w:w="815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74D8751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Zso</w:t>
            </w:r>
            <w:proofErr w:type="spellEnd"/>
          </w:p>
        </w:tc>
        <w:tc>
          <w:tcPr>
            <w:tcW w:w="815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44CEAD1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Sso</w:t>
            </w:r>
            <w:proofErr w:type="spellEnd"/>
          </w:p>
        </w:tc>
        <w:tc>
          <w:tcPr>
            <w:tcW w:w="815" w:type="dxa"/>
            <w:vMerge w:val="restart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5D93D32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proofErr w:type="spellStart"/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Vso</w:t>
            </w:r>
            <w:proofErr w:type="spellEnd"/>
          </w:p>
        </w:tc>
        <w:tc>
          <w:tcPr>
            <w:tcW w:w="1850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A0DAF3C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SR</w:t>
            </w:r>
          </w:p>
        </w:tc>
        <w:tc>
          <w:tcPr>
            <w:tcW w:w="1920" w:type="dxa"/>
            <w:gridSpan w:val="2"/>
            <w:tcBorders>
              <w:top w:val="threeDEmboss" w:sz="12" w:space="0" w:color="000000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center"/>
          </w:tcPr>
          <w:p w14:paraId="6A08653D" w14:textId="77777777" w:rsidR="007B46F9" w:rsidRPr="007B15E8" w:rsidRDefault="007B46F9" w:rsidP="00D85F3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9"/>
                <w:szCs w:val="19"/>
              </w:rPr>
            </w:pPr>
            <w:r w:rsidRPr="007B15E8">
              <w:rPr>
                <w:rFonts w:asciiTheme="minorHAnsi" w:hAnsiTheme="minorHAnsi" w:cstheme="minorHAnsi"/>
                <w:b/>
                <w:sz w:val="19"/>
                <w:szCs w:val="19"/>
              </w:rPr>
              <w:t>Vývoj v %</w:t>
            </w:r>
          </w:p>
        </w:tc>
      </w:tr>
      <w:tr w:rsidR="00010A0F" w:rsidRPr="007B15E8" w14:paraId="416A6E7C" w14:textId="77777777" w:rsidTr="00A564A9">
        <w:trPr>
          <w:trHeight w:val="214"/>
        </w:trPr>
        <w:tc>
          <w:tcPr>
            <w:tcW w:w="1007" w:type="dxa"/>
            <w:vMerge/>
            <w:tcBorders>
              <w:top w:val="single" w:sz="6" w:space="0" w:color="808080"/>
              <w:left w:val="threeDEmboss" w:sz="12" w:space="0" w:color="000000"/>
              <w:bottom w:val="threeDEmboss" w:sz="6" w:space="0" w:color="000000"/>
              <w:right w:val="single" w:sz="6" w:space="0" w:color="808080"/>
            </w:tcBorders>
            <w:shd w:val="clear" w:color="auto" w:fill="FFFF99"/>
          </w:tcPr>
          <w:p w14:paraId="07F9D5BB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1941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16891A30" w14:textId="77777777" w:rsidR="00010A0F" w:rsidRPr="007B15E8" w:rsidRDefault="00010A0F" w:rsidP="00010A0F">
            <w:pPr>
              <w:spacing w:after="0" w:line="240" w:lineRule="auto"/>
              <w:ind w:left="57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  <w:tc>
          <w:tcPr>
            <w:tcW w:w="888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4BE6035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5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367D90A5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5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A22D70C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815" w:type="dxa"/>
            <w:vMerge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75A0974F" w14:textId="77777777" w:rsidR="00010A0F" w:rsidRPr="007B15E8" w:rsidRDefault="00010A0F" w:rsidP="00010A0F">
            <w:pPr>
              <w:spacing w:after="0" w:line="240" w:lineRule="auto"/>
              <w:rPr>
                <w:rFonts w:asciiTheme="minorHAnsi" w:hAnsiTheme="minorHAnsi" w:cstheme="minorHAnsi"/>
                <w:b/>
                <w:sz w:val="19"/>
                <w:szCs w:val="19"/>
              </w:rPr>
            </w:pP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95B354C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37FAAC1D" w14:textId="0B184F52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45358EF1" w14:textId="77777777" w:rsidR="00010A0F" w:rsidRPr="00204E07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  <w:p w14:paraId="533DB0F5" w14:textId="32B97C4F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€/m. j.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0BA7CBA" w14:textId="61CD1551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7"/>
                <w:szCs w:val="17"/>
              </w:rPr>
            </w:pP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48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/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46</w:t>
            </w:r>
            <w:r w:rsidRPr="00204E07">
              <w:rPr>
                <w:rFonts w:asciiTheme="minorHAnsi" w:hAnsiTheme="minorHAnsi" w:cstheme="minorHAnsi"/>
                <w:b/>
                <w:sz w:val="17"/>
                <w:szCs w:val="17"/>
              </w:rPr>
              <w:t>. t. 202</w:t>
            </w:r>
            <w:r>
              <w:rPr>
                <w:rFonts w:asciiTheme="minorHAnsi" w:hAnsiTheme="minorHAnsi" w:cstheme="minorHAnsi"/>
                <w:b/>
                <w:sz w:val="17"/>
                <w:szCs w:val="17"/>
              </w:rPr>
              <w:t>5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threeDEmboss" w:sz="6" w:space="0" w:color="000000"/>
              <w:right w:val="threeDEmboss" w:sz="12" w:space="0" w:color="000000"/>
            </w:tcBorders>
            <w:shd w:val="clear" w:color="auto" w:fill="FFD79B"/>
            <w:vAlign w:val="center"/>
          </w:tcPr>
          <w:p w14:paraId="0D4F9742" w14:textId="33334C78" w:rsidR="00010A0F" w:rsidRPr="007B15E8" w:rsidRDefault="00010A0F" w:rsidP="00010A0F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</w:pPr>
            <w:r w:rsidRPr="007B15E8">
              <w:rPr>
                <w:rFonts w:asciiTheme="minorHAnsi" w:hAnsiTheme="minorHAnsi" w:cstheme="minorHAnsi"/>
                <w:b/>
                <w:spacing w:val="-4"/>
                <w:sz w:val="17"/>
                <w:szCs w:val="17"/>
              </w:rPr>
              <w:t>Medziročný</w:t>
            </w:r>
          </w:p>
        </w:tc>
      </w:tr>
      <w:tr w:rsidR="00531824" w:rsidRPr="00F772C6" w14:paraId="55FD5770" w14:textId="77777777" w:rsidTr="00582D55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518B3A6" w14:textId="6D2A6738" w:rsidR="00531824" w:rsidRPr="007B15E8" w:rsidRDefault="006C369F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FB08F18" w14:textId="29E0233F" w:rsidR="00531824" w:rsidRPr="007B15E8" w:rsidRDefault="00531824" w:rsidP="0053182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Nektárinky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import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36E5081" w14:textId="4AF1C8DF" w:rsidR="00531824" w:rsidRPr="007B15E8" w:rsidRDefault="00531824" w:rsidP="0053182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1334F6" w14:textId="180F9B3D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E3A1E0" w14:textId="3FA821A3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C5E66C" w14:textId="3874966D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255AC2" w14:textId="17F12AC5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178DB0" w14:textId="6EB549F4" w:rsidR="00531824" w:rsidRPr="00225CCB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A34346" w14:textId="1298C7E8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0F589FF6" w14:textId="6772614F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531824" w:rsidRPr="00F772C6" w14:paraId="432B9E99" w14:textId="77777777" w:rsidTr="00582D55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731050EE" w14:textId="77777777" w:rsidR="00531824" w:rsidRPr="007B15E8" w:rsidRDefault="00531824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3FDB438" w14:textId="77777777" w:rsidR="00531824" w:rsidRPr="007B15E8" w:rsidRDefault="00531824" w:rsidP="0053182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6F7A8A0" w14:textId="503570BC" w:rsidR="00531824" w:rsidRPr="007B15E8" w:rsidRDefault="00531824" w:rsidP="0053182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0CEBA0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B8295F" w14:textId="5842A703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C180FF5" w14:textId="1D0B5D62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228F9CE" w14:textId="2A0BEED0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9041878" w14:textId="26D5769C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D2B9C1E" w14:textId="6633F85D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6D1113A5" w14:textId="72CC02BD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531824" w:rsidRPr="00F772C6" w14:paraId="532C98EB" w14:textId="77777777" w:rsidTr="00582D55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7B701E95" w14:textId="77777777" w:rsidR="00531824" w:rsidRPr="007B15E8" w:rsidRDefault="00531824" w:rsidP="0053182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7523384" w14:textId="77777777" w:rsidR="00531824" w:rsidRPr="007B15E8" w:rsidRDefault="00531824" w:rsidP="0053182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78F0C52" w14:textId="43DB6C04" w:rsidR="00531824" w:rsidRPr="007B15E8" w:rsidRDefault="00531824" w:rsidP="00531824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5D87690" w14:textId="77777777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C4944CE" w14:textId="23CD6476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1E19283" w14:textId="52ED2BE3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5BE9935" w14:textId="17920FA3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C087C7F" w14:textId="596EA72C" w:rsidR="00531824" w:rsidRPr="00010A0F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C9CB960" w14:textId="05101D5A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3807C47" w14:textId="5642BB6B" w:rsidR="00531824" w:rsidRPr="00733627" w:rsidRDefault="00531824" w:rsidP="0053182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4D0DEE" w:rsidRPr="00F772C6" w14:paraId="0E65C08B" w14:textId="77777777" w:rsidTr="00A17D4F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E21B100" w14:textId="2429A5C6" w:rsidR="004D0DEE" w:rsidRPr="007B15E8" w:rsidRDefault="004D0DEE" w:rsidP="004D0DE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D901B00" w14:textId="6F695394" w:rsidR="004D0DEE" w:rsidRPr="007B15E8" w:rsidRDefault="004D0DEE" w:rsidP="004D0DE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Jahody import/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50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 g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C68AC37" w14:textId="2D2F3C49" w:rsidR="004D0DEE" w:rsidRPr="007B15E8" w:rsidRDefault="004D0DEE" w:rsidP="004D0DE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A36BF6" w14:textId="11D37D33" w:rsidR="004D0DEE" w:rsidRPr="00225CCB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67175C3" w14:textId="5C5E2EF5" w:rsidR="004D0DEE" w:rsidRPr="00225CCB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BF98ED" w14:textId="37206205" w:rsidR="004D0DEE" w:rsidRPr="00225CCB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65A82D5" w14:textId="43C9F7BC" w:rsidR="004D0DEE" w:rsidRPr="00225CCB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959EAD6" w14:textId="300A1386" w:rsidR="004D0DEE" w:rsidRPr="00225CCB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225CC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92FC32" w14:textId="2B8101D7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6E1C595" w14:textId="4BEFBBB2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</w:tr>
      <w:tr w:rsidR="004D0DEE" w:rsidRPr="00F772C6" w14:paraId="7BCA26BA" w14:textId="77777777" w:rsidTr="00291EC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0985F0C" w14:textId="77777777" w:rsidR="004D0DEE" w:rsidRPr="007B15E8" w:rsidRDefault="004D0DEE" w:rsidP="004D0DE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083454C" w14:textId="77777777" w:rsidR="004D0DEE" w:rsidRPr="007B15E8" w:rsidRDefault="004D0DEE" w:rsidP="004D0DE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7064ADA" w14:textId="5D4C5B41" w:rsidR="004D0DEE" w:rsidRPr="007B15E8" w:rsidRDefault="004D0DEE" w:rsidP="004D0DEE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77269A7" w14:textId="02A9565A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4C3169" w14:textId="35626ACD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109230" w14:textId="1BA8057B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C51DD1" w14:textId="52D7D912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15C7B9" w14:textId="3CC237F1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9BD428" w14:textId="6AD57197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5B26D51A" w14:textId="19738D64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4D0DEE" w:rsidRPr="00F772C6" w14:paraId="6B899413" w14:textId="77777777" w:rsidTr="00291EC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53C9713" w14:textId="77777777" w:rsidR="004D0DEE" w:rsidRPr="007B15E8" w:rsidRDefault="004D0DEE" w:rsidP="004D0DEE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07C5DC9" w14:textId="77777777" w:rsidR="004D0DEE" w:rsidRPr="007B15E8" w:rsidRDefault="004D0DEE" w:rsidP="004D0DEE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4E26D677" w14:textId="51A8E445" w:rsidR="004D0DEE" w:rsidRPr="007B15E8" w:rsidRDefault="004D0DEE" w:rsidP="004D0DEE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2FE6307" w14:textId="790C09DF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429EE8B" w14:textId="5DE3A1C0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7B10CA8" w14:textId="00C138C4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E3F71C7" w14:textId="0103FF96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2FCDCF3" w14:textId="01E8F0D2" w:rsidR="004D0DEE" w:rsidRPr="00010A0F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9B52149" w14:textId="5D8B00C4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04CA9A2E" w14:textId="38A93D34" w:rsidR="004D0DEE" w:rsidRPr="00733627" w:rsidRDefault="004D0DEE" w:rsidP="004D0DEE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F772C6" w14:paraId="48000E32" w14:textId="77777777" w:rsidTr="00A564A9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A3CF801" w14:textId="1765C739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002E70C" w14:textId="0336A8A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Jahody import/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 g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A66A966" w14:textId="7B25472B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7D996C" w14:textId="589FD56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73CF9B" w14:textId="452707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F01B17" w14:textId="3BE6FE4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4C1A86" w14:textId="0DDDD3C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A24000" w14:textId="485E6FD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47E181E" w14:textId="5CB1277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47001C1" w14:textId="0FD1A71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865A54" w:rsidRPr="00F772C6" w14:paraId="2FC472F0" w14:textId="77777777" w:rsidTr="001D5644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52D8023" w14:textId="77777777" w:rsidR="00865A54" w:rsidRPr="007B15E8" w:rsidRDefault="00865A54" w:rsidP="00865A5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D998EBC" w14:textId="77777777" w:rsidR="00865A54" w:rsidRPr="007B15E8" w:rsidRDefault="00865A54" w:rsidP="00865A5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705C234" w14:textId="3EFD953A" w:rsidR="00865A54" w:rsidRPr="007B15E8" w:rsidRDefault="00865A54" w:rsidP="00865A5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2F7FAC5" w14:textId="4635B102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5BFBAE" w14:textId="640C4811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9D3312F" w14:textId="2BF4A936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12A2EE" w14:textId="2F0BB04D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01498C" w14:textId="55D82E3F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06F4578" w14:textId="5F3F1A01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37C8DC9E" w14:textId="115A3A77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865A54" w:rsidRPr="00F772C6" w14:paraId="6D9DE954" w14:textId="77777777" w:rsidTr="001D5644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1E7A3D5A" w14:textId="77777777" w:rsidR="00865A54" w:rsidRPr="007B15E8" w:rsidRDefault="00865A54" w:rsidP="00865A54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2906934" w14:textId="77777777" w:rsidR="00865A54" w:rsidRPr="007B15E8" w:rsidRDefault="00865A54" w:rsidP="00865A54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920E2FC" w14:textId="2152B5CD" w:rsidR="00865A54" w:rsidRPr="007B15E8" w:rsidRDefault="00865A54" w:rsidP="00865A54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DB09106" w14:textId="1267A887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9B864DB" w14:textId="36C082D3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201D897" w14:textId="095FAEC5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BDEC0B8" w14:textId="729DA6D1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B941E99" w14:textId="617300A6" w:rsidR="00865A54" w:rsidRPr="00010A0F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C66B691" w14:textId="35F780E2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B768A21" w14:textId="33292CF5" w:rsidR="00865A54" w:rsidRPr="00733627" w:rsidRDefault="00865A54" w:rsidP="00865A5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3F15DA09" w14:textId="77777777" w:rsidTr="00085396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335885A0" w14:textId="41C48B00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60B215E" w14:textId="4143D822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Pomaranče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40BEF9C" w14:textId="19BCEEE5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8F4130E" w14:textId="5FF93E4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8BE2B0" w14:textId="18DC9A7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847BA3" w14:textId="6787452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888063D" w14:textId="4500208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642CE6" w14:textId="6E830A0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F1B4C20" w14:textId="5ECED20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-3,1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5440F90" w14:textId="46A62E4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5,0</w:t>
            </w:r>
          </w:p>
        </w:tc>
      </w:tr>
      <w:tr w:rsidR="00225CCB" w:rsidRPr="007B15E8" w14:paraId="0379360E" w14:textId="77777777" w:rsidTr="00085396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445A5320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833D3E1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7545619" w14:textId="409930B2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77E47B" w14:textId="571BE67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78535FF" w14:textId="4E377BB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756661" w14:textId="26A5ADD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EE582E9" w14:textId="14B407F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5DBFF3D" w14:textId="1CA51D9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3DB6B6C" w14:textId="6547815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73B50B23" w14:textId="3F2A178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3,1</w:t>
            </w:r>
          </w:p>
        </w:tc>
      </w:tr>
      <w:tr w:rsidR="00225CCB" w:rsidRPr="007B15E8" w14:paraId="52A97EE2" w14:textId="77777777" w:rsidTr="00085396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5C1B5FC5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135FA9C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EDBF7AF" w14:textId="238DACB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7B9B337" w14:textId="664A076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A1D1920" w14:textId="26E3A78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959B9CB" w14:textId="04C0993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2395A11" w14:textId="27CE560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D41164A" w14:textId="66C2148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5010619" w14:textId="2CAAA11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-6,1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353D89A" w14:textId="282B811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8,2</w:t>
            </w:r>
          </w:p>
        </w:tc>
      </w:tr>
      <w:tr w:rsidR="00225CCB" w:rsidRPr="007B15E8" w14:paraId="13D9344F" w14:textId="77777777" w:rsidTr="00536169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7B1300F3" w14:textId="2A4EC672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31855E0" w14:textId="23950B75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Citróny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7A345EB" w14:textId="21C96D33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BE3684" w14:textId="6AA7881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3E4065" w14:textId="5FC148B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391F63" w14:textId="65C989F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A75D162" w14:textId="31ED609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4EE9431" w14:textId="3EDCE35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B7CB62" w14:textId="7E4F383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69022F30" w14:textId="5E388DC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50,4</w:t>
            </w:r>
          </w:p>
        </w:tc>
      </w:tr>
      <w:tr w:rsidR="00225CCB" w:rsidRPr="007B15E8" w14:paraId="621EAC0B" w14:textId="77777777" w:rsidTr="0053616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0EB87572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57E5979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6B3B6699" w14:textId="7F2E31FF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DBEE25" w14:textId="7339212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4BF74D" w14:textId="23539E2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5B3A76" w14:textId="79640CD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DE9384" w14:textId="4749BF1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CDEFD7" w14:textId="3D41F54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76F07C" w14:textId="167B540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20F495AC" w14:textId="358DE24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51,4</w:t>
            </w:r>
          </w:p>
        </w:tc>
      </w:tr>
      <w:tr w:rsidR="00225CCB" w:rsidRPr="007B15E8" w14:paraId="08BA5E9E" w14:textId="77777777" w:rsidTr="0053616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  <w:vAlign w:val="center"/>
          </w:tcPr>
          <w:p w14:paraId="4DBB038D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A842519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A8FE0A2" w14:textId="6FFF9E4B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CA99BAA" w14:textId="6E29E73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1C5A96A" w14:textId="758870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7012D7C" w14:textId="19B95C5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2,24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33AD022" w14:textId="0914942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2,14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24F52E9" w14:textId="0226ACD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2,12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82C9514" w14:textId="467EDAB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15FF156" w14:textId="15DB3F4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46,5</w:t>
            </w:r>
          </w:p>
        </w:tc>
      </w:tr>
      <w:tr w:rsidR="00225CCB" w:rsidRPr="007B15E8" w14:paraId="36000084" w14:textId="77777777" w:rsidTr="001D16C4">
        <w:trPr>
          <w:trHeight w:hRule="exact" w:val="227"/>
        </w:trPr>
        <w:tc>
          <w:tcPr>
            <w:tcW w:w="1007" w:type="dxa"/>
            <w:vMerge w:val="restart"/>
            <w:tcBorders>
              <w:top w:val="single" w:sz="8" w:space="0" w:color="808080"/>
              <w:left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179418A6" w14:textId="472CD9F1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41" w:type="dxa"/>
            <w:vMerge w:val="restart"/>
            <w:tcBorders>
              <w:top w:val="single" w:sz="8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7826149" w14:textId="32B4FF65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Mandarínky</w:t>
            </w:r>
          </w:p>
        </w:tc>
        <w:tc>
          <w:tcPr>
            <w:tcW w:w="888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FDB0436" w14:textId="4C18E15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3D6B87" w14:textId="33CB75B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52E0B3" w14:textId="171E888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815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8317E1" w14:textId="7B05678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4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537FF76" w14:textId="687EDFE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6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0501AD9" w14:textId="12AD5C4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53" w:type="dxa"/>
            <w:tcBorders>
              <w:top w:val="single" w:sz="8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22CD86" w14:textId="1FBC4F1F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8" w:space="0" w:color="808080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1E336D97" w14:textId="6A730CA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-3,0</w:t>
            </w:r>
          </w:p>
        </w:tc>
      </w:tr>
      <w:tr w:rsidR="00225CCB" w:rsidRPr="007B15E8" w14:paraId="2D255F16" w14:textId="77777777" w:rsidTr="001D16C4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right w:val="single" w:sz="6" w:space="0" w:color="808080"/>
            </w:tcBorders>
            <w:shd w:val="clear" w:color="auto" w:fill="FFFF99"/>
          </w:tcPr>
          <w:p w14:paraId="39208672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FD289A0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AF67A2B" w14:textId="615D3291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B9A28F" w14:textId="12CD27E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9E00BF" w14:textId="5AB8450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8F6D17" w14:textId="336ECC1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958CCB2" w14:textId="34EC3F0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B18B20" w14:textId="07E252C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1,98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333462" w14:textId="383093F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A6A6A6"/>
            </w:tcBorders>
            <w:vAlign w:val="bottom"/>
          </w:tcPr>
          <w:p w14:paraId="536D8F75" w14:textId="7ABB1ED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-7,9</w:t>
            </w:r>
          </w:p>
        </w:tc>
      </w:tr>
      <w:tr w:rsidR="00225CCB" w:rsidRPr="007B15E8" w14:paraId="73DA6634" w14:textId="77777777" w:rsidTr="001D16C4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0DBD91D5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C904CC1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6DD60AF" w14:textId="21442EB0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5D2C182" w14:textId="3748125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1569150" w14:textId="779C293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11171EB" w14:textId="4BB0EA6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54C25A0" w14:textId="341138A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54C627D" w14:textId="7364EE6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E6B1685" w14:textId="655C550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D4BE699" w14:textId="4D9CEF6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-5,3</w:t>
            </w:r>
          </w:p>
        </w:tc>
      </w:tr>
      <w:tr w:rsidR="00225CCB" w:rsidRPr="007B15E8" w14:paraId="31FE99DF" w14:textId="77777777" w:rsidTr="00F433F3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1C8FC4F1" w14:textId="23DBA272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2830254" w14:textId="36904869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Grapefruity biele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6FD33E0" w14:textId="45BECE41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BBC64F" w14:textId="39D21F7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0B38570" w14:textId="052FA24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212F122" w14:textId="28369A3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B957DA" w14:textId="684CFF2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6C305F" w14:textId="324EDE2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886ED3" w14:textId="38C4E46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A1064FB" w14:textId="1262EC2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7B15E8" w14:paraId="637C034E" w14:textId="77777777" w:rsidTr="00F433F3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0F61CBB1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5D00A50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09285DB5" w14:textId="2E2D0FED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9F9688" w14:textId="2976630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15EDEEF" w14:textId="41064AF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9B56A8" w14:textId="34CCA18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585116" w14:textId="780950A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2B7BC2" w14:textId="186900E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7376EE2" w14:textId="08354E9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4A5B0CB" w14:textId="0F5346F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0,5</w:t>
            </w:r>
          </w:p>
        </w:tc>
      </w:tr>
      <w:tr w:rsidR="00225CCB" w:rsidRPr="007B15E8" w14:paraId="6F5CFEF7" w14:textId="77777777" w:rsidTr="00F433F3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797C3F2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444D104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F133F79" w14:textId="7DB2A3B6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076E791" w14:textId="72FB96A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C9E5AA6" w14:textId="742CBA7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2087C42" w14:textId="0A2E6DC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93A8D8" w14:textId="08D5AD4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1,97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DC16180" w14:textId="086422F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3EC64F15" w14:textId="4BE57A6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58D49B77" w14:textId="049EA98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6,0</w:t>
            </w:r>
          </w:p>
        </w:tc>
      </w:tr>
      <w:tr w:rsidR="00225CCB" w:rsidRPr="007B15E8" w14:paraId="2937FC85" w14:textId="77777777" w:rsidTr="00B37BD5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5DAE48A8" w14:textId="7DBD57B5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22649D9" w14:textId="6B2EE8D2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Grapefruity</w:t>
            </w: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br/>
              <w:t>červené a ružové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1EBC421" w14:textId="720BB7EF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CFE59B" w14:textId="78A9746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EA83DF4" w14:textId="1C8723A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75DA0E4" w14:textId="3A3CF03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F2305A" w14:textId="5CCED7D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5F19D" w14:textId="48AB305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831D3A" w14:textId="74F1785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-8,3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8052A63" w14:textId="139EDB7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20,2</w:t>
            </w:r>
          </w:p>
        </w:tc>
      </w:tr>
      <w:tr w:rsidR="00225CCB" w:rsidRPr="007B15E8" w14:paraId="79CC9F66" w14:textId="77777777" w:rsidTr="00B37BD5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63DF4B03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084DA3FC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598B19F" w14:textId="26CA7E8B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DE2E7A4" w14:textId="2681EC5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DD7856" w14:textId="2EA280D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1,95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F5E5B87" w14:textId="38E3620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EA0D2E" w14:textId="28B4EFB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B086DF6" w14:textId="22D0E91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6F3E73" w14:textId="452E530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FBB9194" w14:textId="5330D0F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7,5</w:t>
            </w:r>
          </w:p>
        </w:tc>
      </w:tr>
      <w:tr w:rsidR="00225CCB" w:rsidRPr="007B15E8" w14:paraId="66132FFD" w14:textId="77777777" w:rsidTr="00B37BD5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3A0BF495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7B2BA96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EAD111E" w14:textId="02CA4187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07672DA" w14:textId="5CB1EE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B2115ED" w14:textId="0E75D53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1,78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F52DAF9" w14:textId="286BBAA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1,93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8A74CEF" w14:textId="32127E3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1,86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53F5BCB" w14:textId="15EE69B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AB15509" w14:textId="60BAA5C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-2,1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70180F63" w14:textId="057A060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14,4</w:t>
            </w:r>
          </w:p>
        </w:tc>
      </w:tr>
      <w:tr w:rsidR="00225CCB" w:rsidRPr="007B15E8" w14:paraId="406A85F8" w14:textId="77777777" w:rsidTr="00A71953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0924F3D3" w14:textId="08090304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9AAA33E" w14:textId="4C41D4A8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Banány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52456733" w14:textId="4312D34E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94FC06" w14:textId="7E5C781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D954C9F" w14:textId="6BC86A9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A92C74" w14:textId="6041010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C1B3CED" w14:textId="2DD38E3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1,14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BFD2152" w14:textId="2973708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1,19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8F41CBC" w14:textId="5F45B70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-4,2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7FF18E2" w14:textId="6379488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26,7</w:t>
            </w:r>
          </w:p>
        </w:tc>
      </w:tr>
      <w:tr w:rsidR="00225CCB" w:rsidRPr="007B15E8" w14:paraId="16CC57F1" w14:textId="77777777" w:rsidTr="00A71953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51A25C33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CB7F9F3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8FCCEEC" w14:textId="253573C6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59AFFF0" w14:textId="1D7CA27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659699D" w14:textId="6323F3C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1,35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357430" w14:textId="737DA6F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B75291" w14:textId="33C9922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3E76BB4" w14:textId="26E5B31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1BA8DC" w14:textId="1BC7F08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-6,3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02A0345" w14:textId="3CB1E4B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7B15E8" w14:paraId="6793C2C8" w14:textId="77777777" w:rsidTr="00A71953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3856855A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A46AE80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4A1586A" w14:textId="0D7CA280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CC9B446" w14:textId="2C2427A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115AC22" w14:textId="7BB12AA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1,26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77971DD" w14:textId="695576B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1,24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911F923" w14:textId="39C9029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18F82FD" w14:textId="6BDE185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1,33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9A1047E" w14:textId="0900B37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-3,5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113634C9" w14:textId="0704A5B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6,1</w:t>
            </w:r>
          </w:p>
        </w:tc>
      </w:tr>
      <w:tr w:rsidR="00225CCB" w:rsidRPr="007B15E8" w14:paraId="2F36C8D0" w14:textId="77777777" w:rsidTr="003B79B8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  <w:vAlign w:val="center"/>
          </w:tcPr>
          <w:p w14:paraId="2AA4629A" w14:textId="1D9CDBDB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F676FA7" w14:textId="6D1A84E8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 / voľne ložené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E336556" w14:textId="499298EB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4C35DE5" w14:textId="343EABB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F6093C" w14:textId="5F44AEA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ACD23FB" w14:textId="18217D9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AEA1E37" w14:textId="166AD3C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295E924" w14:textId="3256E15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2,25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1DD6A7" w14:textId="350EF1B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4FC0B6EF" w14:textId="73EBF54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15,4</w:t>
            </w:r>
          </w:p>
        </w:tc>
      </w:tr>
      <w:tr w:rsidR="00225CCB" w:rsidRPr="007B15E8" w14:paraId="711004E9" w14:textId="77777777" w:rsidTr="003B79B8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12" w:space="0" w:color="auto"/>
              <w:right w:val="single" w:sz="6" w:space="0" w:color="808080"/>
            </w:tcBorders>
            <w:shd w:val="clear" w:color="auto" w:fill="FFFF99"/>
          </w:tcPr>
          <w:p w14:paraId="63C2B32B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F607022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1BA9753" w14:textId="7B43EB78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4C363A" w14:textId="22F4FDF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CC91846" w14:textId="74B3DAC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B52106" w14:textId="2132E9B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4C0DD17" w14:textId="670E60F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5EE8336" w14:textId="014FE24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3,50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A2C8FE1" w14:textId="7E8E8EA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A98555F" w14:textId="2FD8F86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</w:tr>
      <w:tr w:rsidR="00225CCB" w:rsidRPr="007B15E8" w14:paraId="15303556" w14:textId="77777777" w:rsidTr="003B79B8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000000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0E9951F6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2AEA12D3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0E0F4ED" w14:textId="37594A5A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12124DC" w14:textId="2EF30CC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F8FA9AA" w14:textId="52C9946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56CE33B" w14:textId="477DAA9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D563934" w14:textId="5E5E19A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3,04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FDD79F3" w14:textId="788089D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3,09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0E9C3513" w14:textId="58203E1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19ACCC8E" w14:textId="2257D50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18,6</w:t>
            </w:r>
          </w:p>
        </w:tc>
      </w:tr>
      <w:tr w:rsidR="00225CCB" w:rsidRPr="007B15E8" w14:paraId="3092A0D2" w14:textId="77777777" w:rsidTr="00567FFB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757ADE3C" w14:textId="3700D7B3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6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05AC9445" w14:textId="458D3110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 / košík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8C0C0E8" w14:textId="18ADEFE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5B553B5" w14:textId="4658B7D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8590EE9" w14:textId="60A7950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B9DD769" w14:textId="6DCC0C0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5DBE06" w14:textId="512ECF6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2,09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44FAEB8" w14:textId="4040065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1,85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EE87B5" w14:textId="0425154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CD91F4C" w14:textId="4E89275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7B15E8" w14:paraId="039D9D90" w14:textId="77777777" w:rsidTr="00567FFB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043055A9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4D52DECE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F3A5754" w14:textId="24F70383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353131" w14:textId="1EF9908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FAD126C" w14:textId="7EB67E2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DA8892F" w14:textId="64117A3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5A3A2A5" w14:textId="548664F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1A3743A" w14:textId="13C2A71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2,69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6AE9834" w14:textId="228C67E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311F981" w14:textId="7F7A90D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18A4763E" w14:textId="77777777" w:rsidTr="00567FFB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50B24CAB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3340E2A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5F105D7D" w14:textId="539EA725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1DF6465" w14:textId="3BA7293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21B4451" w14:textId="1C142B8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2,32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B18B829" w14:textId="68AECF5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E5DC379" w14:textId="3DD1ABA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2,32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E20FD35" w14:textId="6933021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2,28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29EA4A8" w14:textId="7C779B45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B1FA908" w14:textId="138CAF9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5213B8C5" w14:textId="77777777" w:rsidTr="00A8729F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7858F64C" w14:textId="4A8AB0E1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t>-</w:t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07EDB048" w14:textId="2B162943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Kivi / </w:t>
            </w:r>
            <w:proofErr w:type="spellStart"/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platóny</w:t>
            </w:r>
            <w:proofErr w:type="spellEnd"/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4907892" w14:textId="1F1E8470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56E5EA4" w14:textId="437ACE6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6319F1C" w14:textId="270A281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8B1AD71" w14:textId="7745C03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57B1B3" w14:textId="086D251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648FE36" w14:textId="4F21D97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94D43D1" w14:textId="3959AAF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42F9FD7" w14:textId="56D5D9A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</w:tr>
      <w:tr w:rsidR="00225CCB" w:rsidRPr="007B15E8" w14:paraId="0FD2094B" w14:textId="77777777" w:rsidTr="00CF34AA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59A44A36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0EBFE1FF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24DA815" w14:textId="21C3B126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363387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2638C4C" w14:textId="388E353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0A19AD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E87C210" w14:textId="4F983D1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92CACD7" w14:textId="1E6CAF5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1EF9118" w14:textId="4A8F6C7B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7E9E0927" w14:textId="424CF50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3CE4A9F7" w14:textId="77777777" w:rsidTr="00CF34AA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07BB39EC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4A9C4A3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FE97A01" w14:textId="61BDE503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AFA5B91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197B666" w14:textId="0FD7F3D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43D301C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4A6B7FD5" w14:textId="7B41764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913EA2B" w14:textId="1963B2E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C0B3AA8" w14:textId="20D3F0DC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45D5FA00" w14:textId="5B067FD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</w:p>
        </w:tc>
      </w:tr>
      <w:tr w:rsidR="00225CCB" w:rsidRPr="007B15E8" w14:paraId="7FF8B795" w14:textId="77777777" w:rsidTr="00195BA6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2B594C03" w14:textId="0FB4ED2A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1BC5DC6B" w14:textId="7FB7FE2E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Ananás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10A5B9BC" w14:textId="02BA41BA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D31200" w14:textId="160F8A5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C666662" w14:textId="357C5DB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F72BC60" w14:textId="2AFE4E5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1,89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FB1BBF6" w14:textId="5A50BC8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084CDC6" w14:textId="157A5DA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51D6CCB7" w14:textId="3963ED3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-13,4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387873A1" w14:textId="34A08B2E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-8,3</w:t>
            </w:r>
          </w:p>
        </w:tc>
      </w:tr>
      <w:tr w:rsidR="00225CCB" w:rsidRPr="007B15E8" w14:paraId="2B37CC9E" w14:textId="77777777" w:rsidTr="00195BA6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03A7D601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58C9960A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88DE7E2" w14:textId="02830D8B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705924F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CAA5EE" w14:textId="39D7D37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84C955F" w14:textId="6A03805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D0B255F" w14:textId="41933E2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FA56868" w14:textId="4A60C8E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2,55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7A32EC8" w14:textId="37D740A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6A466FB1" w14:textId="20659C3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-36,1</w:t>
            </w:r>
          </w:p>
        </w:tc>
      </w:tr>
      <w:tr w:rsidR="00225CCB" w:rsidRPr="007B15E8" w14:paraId="33BAA93D" w14:textId="77777777" w:rsidTr="00195BA6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16B191C8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35326AF7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A3E603E" w14:textId="6B3109F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5FF148B" w14:textId="7777777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5C41986" w14:textId="0F07118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5F13FB6D" w14:textId="53F4ECA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1,96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CA164F5" w14:textId="7BF09AF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2,00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6AAD51B" w14:textId="49EE35E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2,10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12BE5F4D" w14:textId="7BAAD71A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-5,0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2C5AD56E" w14:textId="13FC9F4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-10,3</w:t>
            </w:r>
          </w:p>
        </w:tc>
      </w:tr>
      <w:tr w:rsidR="00225CCB" w:rsidRPr="007B15E8" w14:paraId="497DE78E" w14:textId="77777777" w:rsidTr="005455C0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  <w:vAlign w:val="center"/>
          </w:tcPr>
          <w:p w14:paraId="1AFB5F8E" w14:textId="001D5E34" w:rsidR="00225CCB" w:rsidRPr="007B15E8" w:rsidRDefault="00ED1904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3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388D8E9F" w14:textId="4347CAD2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Mango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29A540E8" w14:textId="15D77EAF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3B7C146" w14:textId="5738CE7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B7E6EB9" w14:textId="2B9239F7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C6A964F" w14:textId="11BB7631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0152C24" w14:textId="482C7082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4B39F2" w14:textId="4A5F619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FABCBA" w14:textId="78680F6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2D26EDCF" w14:textId="34088C96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16,8</w:t>
            </w:r>
          </w:p>
        </w:tc>
      </w:tr>
      <w:tr w:rsidR="00225CCB" w:rsidRPr="007B15E8" w14:paraId="557FCEF2" w14:textId="77777777" w:rsidTr="005455C0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nil"/>
              <w:right w:val="single" w:sz="6" w:space="0" w:color="808080"/>
            </w:tcBorders>
            <w:shd w:val="clear" w:color="auto" w:fill="FFFF99"/>
          </w:tcPr>
          <w:p w14:paraId="7E2905C1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shd w:val="clear" w:color="auto" w:fill="FFD79B"/>
            <w:vAlign w:val="center"/>
          </w:tcPr>
          <w:p w14:paraId="06CEAEC9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4213F743" w14:textId="6843ACB6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13019F8E" w14:textId="554BB82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052D8BD" w14:textId="54E4716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5518F72" w14:textId="583E464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64F8D883" w14:textId="549591B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96FA19" w14:textId="27A0995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1,99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005691F" w14:textId="17E6FF70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1A9EB483" w14:textId="64EC3EC4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-9,1</w:t>
            </w:r>
          </w:p>
        </w:tc>
      </w:tr>
      <w:tr w:rsidR="00225CCB" w:rsidRPr="007B15E8" w14:paraId="41485DD2" w14:textId="77777777" w:rsidTr="005455C0">
        <w:trPr>
          <w:trHeight w:hRule="exact" w:val="227"/>
        </w:trPr>
        <w:tc>
          <w:tcPr>
            <w:tcW w:w="1007" w:type="dxa"/>
            <w:vMerge/>
            <w:tcBorders>
              <w:top w:val="nil"/>
              <w:left w:val="threeDEmboss" w:sz="12" w:space="0" w:color="A6A6A6"/>
              <w:bottom w:val="single" w:sz="6" w:space="0" w:color="808080"/>
              <w:right w:val="single" w:sz="6" w:space="0" w:color="808080"/>
            </w:tcBorders>
            <w:shd w:val="clear" w:color="auto" w:fill="FFFF99"/>
          </w:tcPr>
          <w:p w14:paraId="2332ED16" w14:textId="77777777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</w:pPr>
          </w:p>
        </w:tc>
        <w:tc>
          <w:tcPr>
            <w:tcW w:w="1941" w:type="dxa"/>
            <w:vMerge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73BE304B" w14:textId="77777777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624F9C23" w14:textId="462747F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325E453" w14:textId="42C8A183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7FB5166C" w14:textId="25E9057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612A1801" w14:textId="388F9BA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6E7D86C" w14:textId="273D793F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7667CF4" w14:textId="38BA010C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1,75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FFD79B"/>
            <w:vAlign w:val="bottom"/>
          </w:tcPr>
          <w:p w14:paraId="21D46EB0" w14:textId="35AAA608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single" w:sz="6" w:space="0" w:color="808080"/>
              <w:right w:val="threeDEmboss" w:sz="12" w:space="0" w:color="000000"/>
            </w:tcBorders>
            <w:shd w:val="clear" w:color="auto" w:fill="FFD79B"/>
            <w:vAlign w:val="bottom"/>
          </w:tcPr>
          <w:p w14:paraId="6DA72BCE" w14:textId="7C5CFCA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225CCB" w:rsidRPr="007B15E8" w14:paraId="6FCCA217" w14:textId="77777777" w:rsidTr="00FB32B9">
        <w:trPr>
          <w:trHeight w:hRule="exact" w:val="227"/>
        </w:trPr>
        <w:tc>
          <w:tcPr>
            <w:tcW w:w="1007" w:type="dxa"/>
            <w:vMerge w:val="restart"/>
            <w:tcBorders>
              <w:top w:val="single" w:sz="6" w:space="0" w:color="808080"/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41F630B3" w14:textId="435C692B" w:rsidR="00225CCB" w:rsidRPr="007B15E8" w:rsidRDefault="00225CCB" w:rsidP="00225CCB">
            <w:pPr>
              <w:spacing w:after="0" w:line="240" w:lineRule="auto"/>
              <w:ind w:left="198" w:hanging="198"/>
              <w:jc w:val="center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6"/>
                <w:szCs w:val="26"/>
              </w:rPr>
              <w:sym w:font="Wingdings" w:char="F0F8"/>
            </w:r>
          </w:p>
        </w:tc>
        <w:tc>
          <w:tcPr>
            <w:tcW w:w="1941" w:type="dxa"/>
            <w:vMerge w:val="restart"/>
            <w:tcBorders>
              <w:top w:val="single" w:sz="6" w:space="0" w:color="808080"/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CB72902" w14:textId="62C45B7B" w:rsidR="00225CCB" w:rsidRPr="007B15E8" w:rsidRDefault="00225CCB" w:rsidP="00225CC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Avokádo / ks</w:t>
            </w:r>
          </w:p>
        </w:tc>
        <w:tc>
          <w:tcPr>
            <w:tcW w:w="888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39ACED5F" w14:textId="05D87B3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Min.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A1B1F77" w14:textId="71293B9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D92FCC9" w14:textId="7EC6859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*1</w:t>
            </w:r>
          </w:p>
        </w:tc>
        <w:tc>
          <w:tcPr>
            <w:tcW w:w="815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F87BB8" w14:textId="6EA6600A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1,09</w:t>
            </w:r>
          </w:p>
        </w:tc>
        <w:tc>
          <w:tcPr>
            <w:tcW w:w="924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9AF0D5F" w14:textId="688DABF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926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BA0D2F3" w14:textId="009473D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953" w:type="dxa"/>
            <w:tcBorders>
              <w:top w:val="single" w:sz="6" w:space="0" w:color="808080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33C97B29" w14:textId="7A794D19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-19,1</w:t>
            </w:r>
          </w:p>
        </w:tc>
        <w:tc>
          <w:tcPr>
            <w:tcW w:w="967" w:type="dxa"/>
            <w:tcBorders>
              <w:top w:val="single" w:sz="6" w:space="0" w:color="808080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5386A74A" w14:textId="17CB6C9D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-4,5</w:t>
            </w:r>
          </w:p>
        </w:tc>
      </w:tr>
      <w:tr w:rsidR="00225CCB" w:rsidRPr="007B15E8" w14:paraId="7F04582F" w14:textId="77777777" w:rsidTr="00FB32B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A6A6A6"/>
              <w:right w:val="single" w:sz="6" w:space="0" w:color="808080"/>
            </w:tcBorders>
            <w:shd w:val="clear" w:color="auto" w:fill="FFFF99"/>
            <w:vAlign w:val="center"/>
          </w:tcPr>
          <w:p w14:paraId="18732EE4" w14:textId="77777777" w:rsidR="00225CCB" w:rsidRPr="007B15E8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right w:val="single" w:sz="6" w:space="0" w:color="808080"/>
            </w:tcBorders>
            <w:shd w:val="clear" w:color="auto" w:fill="FFD79B"/>
            <w:vAlign w:val="center"/>
          </w:tcPr>
          <w:p w14:paraId="15DA8EE9" w14:textId="77777777" w:rsidR="00225CCB" w:rsidRPr="007B15E8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center"/>
          </w:tcPr>
          <w:p w14:paraId="7CA94F51" w14:textId="08336BC6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sz w:val="18"/>
                <w:szCs w:val="18"/>
              </w:rPr>
              <w:t>Max.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654CBFE" w14:textId="2DDD437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7E228299" w14:textId="721291B5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CF911AF" w14:textId="6067771D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4A2821D8" w14:textId="5D4D917B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00A728F3" w14:textId="530A3A58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nil"/>
              <w:right w:val="single" w:sz="6" w:space="0" w:color="808080"/>
            </w:tcBorders>
            <w:vAlign w:val="bottom"/>
          </w:tcPr>
          <w:p w14:paraId="27DA9EB6" w14:textId="5A4BBDC7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nil"/>
              <w:right w:val="threeDEmboss" w:sz="12" w:space="0" w:color="000000"/>
            </w:tcBorders>
            <w:vAlign w:val="bottom"/>
          </w:tcPr>
          <w:p w14:paraId="09077AF2" w14:textId="260E9D81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-0,6</w:t>
            </w:r>
          </w:p>
        </w:tc>
      </w:tr>
      <w:tr w:rsidR="00225CCB" w:rsidRPr="007B15E8" w14:paraId="257F3B5C" w14:textId="77777777" w:rsidTr="00FB32B9">
        <w:trPr>
          <w:trHeight w:hRule="exact" w:val="227"/>
        </w:trPr>
        <w:tc>
          <w:tcPr>
            <w:tcW w:w="1007" w:type="dxa"/>
            <w:vMerge/>
            <w:tcBorders>
              <w:left w:val="threeDEmboss" w:sz="12" w:space="0" w:color="A6A6A6"/>
              <w:bottom w:val="threeDEmboss" w:sz="12" w:space="0" w:color="000000"/>
              <w:right w:val="single" w:sz="6" w:space="0" w:color="808080"/>
            </w:tcBorders>
            <w:shd w:val="clear" w:color="auto" w:fill="FFFF99"/>
            <w:vAlign w:val="center"/>
          </w:tcPr>
          <w:p w14:paraId="64B80975" w14:textId="77777777" w:rsidR="00225CCB" w:rsidRPr="007B15E8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941" w:type="dxa"/>
            <w:vMerge/>
            <w:tcBorders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034FB1D6" w14:textId="77777777" w:rsidR="00225CCB" w:rsidRPr="007B15E8" w:rsidRDefault="00225CCB" w:rsidP="00225CCB">
            <w:pPr>
              <w:spacing w:after="0" w:line="240" w:lineRule="auto"/>
              <w:ind w:left="57" w:firstLine="123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88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center"/>
          </w:tcPr>
          <w:p w14:paraId="23661A89" w14:textId="292A62E4" w:rsidR="00225CCB" w:rsidRPr="007B15E8" w:rsidRDefault="00225CCB" w:rsidP="00225CCB">
            <w:pPr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sz w:val="18"/>
                <w:szCs w:val="18"/>
              </w:rPr>
              <w:t>Priem.</w:t>
            </w: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1F14D1AA" w14:textId="6F4E012E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7CBC33B5" w14:textId="19BD1816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815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5B18957F" w14:textId="08BE9F59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924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592C14F5" w14:textId="08952EF0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1,22</w:t>
            </w:r>
          </w:p>
        </w:tc>
        <w:tc>
          <w:tcPr>
            <w:tcW w:w="926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0B2CE375" w14:textId="68DEF7A4" w:rsidR="00225CCB" w:rsidRPr="00010A0F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1,25</w:t>
            </w:r>
          </w:p>
        </w:tc>
        <w:tc>
          <w:tcPr>
            <w:tcW w:w="953" w:type="dxa"/>
            <w:tcBorders>
              <w:top w:val="nil"/>
              <w:left w:val="single" w:sz="6" w:space="0" w:color="808080"/>
              <w:bottom w:val="threeDEmboss" w:sz="12" w:space="0" w:color="000000"/>
              <w:right w:val="single" w:sz="6" w:space="0" w:color="808080"/>
            </w:tcBorders>
            <w:shd w:val="clear" w:color="auto" w:fill="FFD79B"/>
            <w:vAlign w:val="bottom"/>
          </w:tcPr>
          <w:p w14:paraId="541EBAEC" w14:textId="457BDDF2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-2,4</w:t>
            </w:r>
          </w:p>
        </w:tc>
        <w:tc>
          <w:tcPr>
            <w:tcW w:w="967" w:type="dxa"/>
            <w:tcBorders>
              <w:top w:val="nil"/>
              <w:left w:val="single" w:sz="6" w:space="0" w:color="808080"/>
              <w:bottom w:val="threeDEmboss" w:sz="12" w:space="0" w:color="000000"/>
              <w:right w:val="threeDEmboss" w:sz="12" w:space="0" w:color="000000"/>
            </w:tcBorders>
            <w:shd w:val="clear" w:color="auto" w:fill="FFD79B"/>
            <w:vAlign w:val="bottom"/>
          </w:tcPr>
          <w:p w14:paraId="39F5CB26" w14:textId="275A4713" w:rsidR="00225CCB" w:rsidRPr="00733627" w:rsidRDefault="00225CCB" w:rsidP="00225CC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-4,7</w:t>
            </w:r>
          </w:p>
        </w:tc>
      </w:tr>
    </w:tbl>
    <w:p w14:paraId="4AE097BB" w14:textId="73ED767D" w:rsidR="00630C79" w:rsidRPr="007B15E8" w:rsidRDefault="00796755" w:rsidP="00647574">
      <w:pPr>
        <w:spacing w:after="0" w:line="276" w:lineRule="auto"/>
        <w:ind w:right="57"/>
        <w:rPr>
          <w:rFonts w:asciiTheme="minorHAnsi" w:hAnsiTheme="minorHAnsi" w:cstheme="minorHAnsi"/>
          <w:i/>
          <w:spacing w:val="-2"/>
          <w:sz w:val="18"/>
          <w:szCs w:val="18"/>
        </w:rPr>
      </w:pP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Prameň: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 xml:space="preserve">PPA – </w:t>
      </w:r>
      <w:r>
        <w:rPr>
          <w:rFonts w:asciiTheme="minorHAnsi" w:hAnsiTheme="minorHAnsi" w:cstheme="minorHAnsi"/>
          <w:i/>
          <w:spacing w:val="-2"/>
          <w:sz w:val="18"/>
          <w:szCs w:val="18"/>
        </w:rPr>
        <w:t xml:space="preserve">Odbor obchodných mechanizmov a </w:t>
      </w:r>
      <w:r w:rsidRPr="00875532">
        <w:rPr>
          <w:rFonts w:asciiTheme="minorHAnsi" w:hAnsiTheme="minorHAnsi" w:cstheme="minorHAnsi"/>
          <w:i/>
          <w:spacing w:val="-2"/>
          <w:sz w:val="18"/>
          <w:szCs w:val="18"/>
        </w:rPr>
        <w:t>ATIS</w:t>
      </w:r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 xml:space="preserve">; vysvetlivky: SR - Slovensko spolu, </w:t>
      </w:r>
      <w:proofErr w:type="spellStart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>Zso</w:t>
      </w:r>
      <w:proofErr w:type="spellEnd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západoslovenská oblasť (Bratislavský, Trnavský, Trenčiansky a Nitriansky kraj), </w:t>
      </w:r>
      <w:proofErr w:type="spellStart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>Sso</w:t>
      </w:r>
      <w:proofErr w:type="spellEnd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stredoslovenská oblasť (Žilinský a Banskobystrický kraj), </w:t>
      </w:r>
      <w:proofErr w:type="spellStart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>Vso</w:t>
      </w:r>
      <w:proofErr w:type="spellEnd"/>
      <w:r w:rsidR="007B46F9" w:rsidRPr="007B15E8">
        <w:rPr>
          <w:rFonts w:asciiTheme="minorHAnsi" w:hAnsiTheme="minorHAnsi" w:cstheme="minorHAnsi"/>
          <w:i/>
          <w:spacing w:val="-2"/>
          <w:sz w:val="18"/>
          <w:szCs w:val="18"/>
        </w:rPr>
        <w:t xml:space="preserve"> - východoslovenská oblasť (Košický a Prešovský kraj), *1 - cenu, resp. vývoj nezverejňujeme (menej ako 3 údaje)</w:t>
      </w:r>
      <w:r w:rsidR="00630C79" w:rsidRPr="007B15E8">
        <w:rPr>
          <w:rFonts w:asciiTheme="minorHAnsi" w:hAnsiTheme="minorHAnsi" w:cstheme="minorHAnsi"/>
          <w:i/>
          <w:spacing w:val="-2"/>
          <w:sz w:val="18"/>
          <w:szCs w:val="18"/>
        </w:rPr>
        <w:br w:type="page"/>
      </w:r>
    </w:p>
    <w:p w14:paraId="7D6BCF8D" w14:textId="23BBD01B" w:rsidR="00AF022A" w:rsidRPr="00D37820" w:rsidRDefault="00523A4A" w:rsidP="00D37820">
      <w:pPr>
        <w:pStyle w:val="Nadpis2"/>
        <w:spacing w:before="120" w:after="120" w:line="240" w:lineRule="auto"/>
        <w:rPr>
          <w:rFonts w:ascii="Calibri" w:hAnsi="Calibri" w:cs="Calibri"/>
          <w:color w:val="336600"/>
          <w:sz w:val="28"/>
          <w:szCs w:val="28"/>
        </w:rPr>
      </w:pPr>
      <w:bookmarkStart w:id="7" w:name="_Grafy_vývoja_cien"/>
      <w:bookmarkStart w:id="8" w:name="_Grafy_vývoja_cien_1"/>
      <w:bookmarkEnd w:id="7"/>
      <w:bookmarkEnd w:id="8"/>
      <w:r w:rsidRPr="006742E3">
        <w:rPr>
          <w:rFonts w:ascii="Calibri" w:hAnsi="Calibri" w:cs="Calibri"/>
          <w:color w:val="336600"/>
          <w:sz w:val="28"/>
          <w:szCs w:val="28"/>
        </w:rPr>
        <w:lastRenderedPageBreak/>
        <w:t xml:space="preserve">Grafy vývoja </w:t>
      </w:r>
      <w:r w:rsidR="00FA4305" w:rsidRPr="006742E3">
        <w:rPr>
          <w:rFonts w:ascii="Calibri" w:hAnsi="Calibri" w:cs="Calibri"/>
          <w:color w:val="336600"/>
          <w:sz w:val="28"/>
          <w:szCs w:val="28"/>
        </w:rPr>
        <w:t xml:space="preserve">odbytových </w:t>
      </w:r>
      <w:r w:rsidRPr="006742E3">
        <w:rPr>
          <w:rFonts w:ascii="Calibri" w:hAnsi="Calibri" w:cs="Calibri"/>
          <w:color w:val="336600"/>
          <w:sz w:val="28"/>
          <w:szCs w:val="28"/>
        </w:rPr>
        <w:t>cien z</w:t>
      </w:r>
      <w:r w:rsidR="00AF022A">
        <w:rPr>
          <w:rFonts w:ascii="Calibri" w:hAnsi="Calibri" w:cs="Calibri"/>
          <w:color w:val="336600"/>
          <w:sz w:val="28"/>
          <w:szCs w:val="28"/>
        </w:rPr>
        <w:t> </w:t>
      </w:r>
      <w:r w:rsidRPr="006742E3">
        <w:rPr>
          <w:rFonts w:ascii="Calibri" w:hAnsi="Calibri" w:cs="Calibri"/>
          <w:color w:val="336600"/>
          <w:sz w:val="28"/>
          <w:szCs w:val="28"/>
        </w:rPr>
        <w:t>veľkoobchodu</w:t>
      </w:r>
    </w:p>
    <w:p w14:paraId="32D06BD7" w14:textId="566A905A" w:rsidR="00C71357" w:rsidRDefault="00ED1904" w:rsidP="00EA48B6">
      <w:pPr>
        <w:spacing w:after="0" w:line="240" w:lineRule="auto"/>
        <w:rPr>
          <w:noProof/>
        </w:rPr>
      </w:pPr>
      <w:r w:rsidRPr="00ED1904">
        <w:rPr>
          <w:noProof/>
        </w:rPr>
        <w:drawing>
          <wp:inline distT="0" distB="0" distL="0" distR="0" wp14:anchorId="0A7BAF0C" wp14:editId="33BA748F">
            <wp:extent cx="6336030" cy="3705860"/>
            <wp:effectExtent l="0" t="0" r="7620" b="889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1152C" w14:textId="61F8FF9E" w:rsidR="00550E6C" w:rsidRDefault="00550E6C" w:rsidP="00EA48B6">
      <w:pPr>
        <w:spacing w:after="0" w:line="240" w:lineRule="auto"/>
        <w:rPr>
          <w:noProof/>
        </w:rPr>
      </w:pPr>
    </w:p>
    <w:p w14:paraId="0D5D4B2A" w14:textId="77777777" w:rsidR="00DB06F8" w:rsidRDefault="00DB06F8" w:rsidP="00EA48B6">
      <w:pPr>
        <w:spacing w:after="0" w:line="240" w:lineRule="auto"/>
        <w:rPr>
          <w:noProof/>
        </w:rPr>
      </w:pPr>
    </w:p>
    <w:p w14:paraId="5FC5012F" w14:textId="72F95516" w:rsidR="008C41CA" w:rsidRDefault="00ED1904" w:rsidP="00EA48B6">
      <w:pPr>
        <w:spacing w:after="0" w:line="240" w:lineRule="auto"/>
        <w:rPr>
          <w:noProof/>
        </w:rPr>
      </w:pPr>
      <w:r w:rsidRPr="00ED1904">
        <w:rPr>
          <w:noProof/>
        </w:rPr>
        <w:drawing>
          <wp:inline distT="0" distB="0" distL="0" distR="0" wp14:anchorId="62EBFBD1" wp14:editId="1D386A49">
            <wp:extent cx="6336030" cy="3627755"/>
            <wp:effectExtent l="0" t="0" r="762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F9AF" w14:textId="77777777" w:rsidR="00550E6C" w:rsidRDefault="00550E6C">
      <w:pPr>
        <w:spacing w:after="0" w:line="240" w:lineRule="auto"/>
        <w:rPr>
          <w:rFonts w:asciiTheme="minorHAnsi" w:hAnsiTheme="minorHAnsi" w:cstheme="minorHAnsi"/>
          <w:i/>
          <w:iCs/>
          <w:sz w:val="18"/>
          <w:szCs w:val="18"/>
        </w:rPr>
      </w:pPr>
    </w:p>
    <w:p w14:paraId="61BAFD97" w14:textId="43A2E908" w:rsidR="00BB57D2" w:rsidRPr="008C583D" w:rsidRDefault="003927A4" w:rsidP="008C583D">
      <w:pPr>
        <w:pStyle w:val="Nadpis2"/>
        <w:rPr>
          <w:rFonts w:asciiTheme="minorHAnsi" w:hAnsiTheme="minorHAnsi" w:cstheme="minorHAnsi"/>
          <w:color w:val="336600"/>
          <w:sz w:val="28"/>
          <w:szCs w:val="28"/>
        </w:rPr>
      </w:pPr>
      <w:bookmarkStart w:id="9" w:name="_Spotrebiteľské_ceny_vybraných"/>
      <w:bookmarkStart w:id="10" w:name="_Ceny_zeleniny_a_1"/>
      <w:bookmarkEnd w:id="9"/>
      <w:bookmarkEnd w:id="10"/>
      <w:r>
        <w:rPr>
          <w:rFonts w:asciiTheme="minorHAnsi" w:hAnsiTheme="minorHAnsi" w:cstheme="minorHAnsi"/>
          <w:color w:val="336600"/>
          <w:sz w:val="28"/>
          <w:szCs w:val="28"/>
        </w:rPr>
        <w:lastRenderedPageBreak/>
        <w:t>Spotrebiteľské ceny vybraných druhov zeleniny v SR v rokoch 202</w:t>
      </w:r>
      <w:r w:rsidR="00CB1423">
        <w:rPr>
          <w:rFonts w:asciiTheme="minorHAnsi" w:hAnsiTheme="minorHAnsi" w:cstheme="minorHAnsi"/>
          <w:color w:val="336600"/>
          <w:sz w:val="28"/>
          <w:szCs w:val="28"/>
        </w:rPr>
        <w:t>4</w:t>
      </w:r>
      <w:r>
        <w:rPr>
          <w:rFonts w:asciiTheme="minorHAnsi" w:hAnsiTheme="minorHAnsi" w:cstheme="minorHAnsi"/>
          <w:color w:val="336600"/>
          <w:sz w:val="28"/>
          <w:szCs w:val="28"/>
        </w:rPr>
        <w:t xml:space="preserve"> a</w:t>
      </w:r>
      <w:r w:rsidR="00BB57D2">
        <w:rPr>
          <w:rFonts w:asciiTheme="minorHAnsi" w:hAnsiTheme="minorHAnsi" w:cstheme="minorHAnsi"/>
          <w:color w:val="336600"/>
          <w:sz w:val="28"/>
          <w:szCs w:val="28"/>
        </w:rPr>
        <w:t> </w:t>
      </w:r>
      <w:r>
        <w:rPr>
          <w:rFonts w:asciiTheme="minorHAnsi" w:hAnsiTheme="minorHAnsi" w:cstheme="minorHAnsi"/>
          <w:color w:val="336600"/>
          <w:sz w:val="28"/>
          <w:szCs w:val="28"/>
        </w:rPr>
        <w:t>202</w:t>
      </w:r>
      <w:r w:rsidR="00CB1423">
        <w:rPr>
          <w:rFonts w:asciiTheme="minorHAnsi" w:hAnsiTheme="minorHAnsi" w:cstheme="minorHAnsi"/>
          <w:color w:val="336600"/>
          <w:sz w:val="28"/>
          <w:szCs w:val="28"/>
        </w:rPr>
        <w:t>5</w:t>
      </w:r>
    </w:p>
    <w:p w14:paraId="098D5055" w14:textId="64B60CA6" w:rsidR="003927A4" w:rsidRPr="000D51C9" w:rsidRDefault="003927A4" w:rsidP="000D51C9">
      <w:pPr>
        <w:tabs>
          <w:tab w:val="right" w:pos="8364"/>
          <w:tab w:val="right" w:pos="9781"/>
        </w:tabs>
        <w:spacing w:after="0" w:line="240" w:lineRule="auto"/>
        <w:ind w:right="54"/>
        <w:jc w:val="right"/>
        <w:rPr>
          <w:rFonts w:ascii="Arial" w:hAnsi="Arial"/>
          <w:b/>
          <w:sz w:val="18"/>
          <w:szCs w:val="18"/>
          <w:u w:val="single"/>
        </w:rPr>
      </w:pPr>
      <w:r>
        <w:rPr>
          <w:rFonts w:ascii="Arial" w:hAnsi="Arial"/>
          <w:i/>
          <w:sz w:val="18"/>
          <w:szCs w:val="18"/>
        </w:rPr>
        <w:t>Ceny sa uvádzajú v €/kg s DPH</w:t>
      </w:r>
      <w:bookmarkStart w:id="11" w:name="_Spotrebiteľské_ceny_vybraných_1"/>
      <w:bookmarkEnd w:id="11"/>
    </w:p>
    <w:tbl>
      <w:tblPr>
        <w:tblW w:w="10206" w:type="dxa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75"/>
      </w:tblGrid>
      <w:tr w:rsidR="009E7D69" w:rsidRPr="00823305" w14:paraId="4C95BDAA" w14:textId="77777777" w:rsidTr="00186ACE">
        <w:trPr>
          <w:trHeight w:val="369"/>
        </w:trPr>
        <w:tc>
          <w:tcPr>
            <w:tcW w:w="1560" w:type="dxa"/>
            <w:tcBorders>
              <w:top w:val="threeDEmboss" w:sz="12" w:space="0" w:color="A6A6A6" w:themeColor="background1" w:themeShade="A6"/>
              <w:left w:val="threeDEmboss" w:sz="12" w:space="0" w:color="A6A6A6" w:themeColor="background1" w:themeShade="A6"/>
              <w:bottom w:val="single" w:sz="4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CCFF99"/>
            <w:noWrap/>
            <w:vAlign w:val="center"/>
          </w:tcPr>
          <w:p w14:paraId="02651E9E" w14:textId="77777777" w:rsidR="009E7D69" w:rsidRPr="00823305" w:rsidRDefault="009E7D69" w:rsidP="001A5F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1134" w:type="dxa"/>
            <w:gridSpan w:val="2"/>
            <w:tcBorders>
              <w:top w:val="threeDEmboss" w:sz="12" w:space="0" w:color="A6A6A6" w:themeColor="background1" w:themeShade="A6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CCFF99"/>
            <w:vAlign w:val="center"/>
          </w:tcPr>
          <w:p w14:paraId="7C544872" w14:textId="22923E7D" w:rsidR="009E7D69" w:rsidRPr="00823305" w:rsidRDefault="009E7D69" w:rsidP="00FD29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02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6237" w:type="dxa"/>
            <w:gridSpan w:val="11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CCFF99"/>
          </w:tcPr>
          <w:p w14:paraId="18539AAF" w14:textId="2F583C42" w:rsidR="009E7D69" w:rsidRPr="00823305" w:rsidRDefault="009E7D69" w:rsidP="00FD29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2025</w:t>
            </w:r>
          </w:p>
        </w:tc>
        <w:tc>
          <w:tcPr>
            <w:tcW w:w="1275" w:type="dxa"/>
            <w:vMerge w:val="restart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CCFF99"/>
            <w:vAlign w:val="center"/>
          </w:tcPr>
          <w:p w14:paraId="1A384C2C" w14:textId="2F20CC8A" w:rsidR="009E7D69" w:rsidRPr="00823305" w:rsidRDefault="009E7D69" w:rsidP="00FD29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 xml:space="preserve">Vývoj </w:t>
            </w:r>
          </w:p>
          <w:p w14:paraId="1F48F2C2" w14:textId="56A32720" w:rsidR="009E7D69" w:rsidRPr="00823305" w:rsidRDefault="009E7D69" w:rsidP="00FD29A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. 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5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/2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4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 xml:space="preserve"> v %</w:t>
            </w:r>
          </w:p>
        </w:tc>
      </w:tr>
      <w:tr w:rsidR="002C31B4" w:rsidRPr="00823305" w14:paraId="69981384" w14:textId="77777777" w:rsidTr="00CD70D1">
        <w:trPr>
          <w:trHeight w:val="369"/>
        </w:trPr>
        <w:tc>
          <w:tcPr>
            <w:tcW w:w="1560" w:type="dxa"/>
            <w:tcBorders>
              <w:top w:val="single" w:sz="4" w:space="0" w:color="A6A6A6" w:themeColor="background1" w:themeShade="A6"/>
              <w:left w:val="threeDEmboss" w:sz="12" w:space="0" w:color="A6A6A6" w:themeColor="background1" w:themeShade="A6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CCFF99"/>
            <w:noWrap/>
            <w:vAlign w:val="center"/>
          </w:tcPr>
          <w:p w14:paraId="2799FDA6" w14:textId="77777777" w:rsidR="002C31B4" w:rsidRPr="00823305" w:rsidRDefault="002C31B4" w:rsidP="002C31B4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Druh/mesiac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CCFF99"/>
            <w:vAlign w:val="center"/>
          </w:tcPr>
          <w:p w14:paraId="15B382B5" w14:textId="3296566B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CCFF99"/>
            <w:vAlign w:val="center"/>
          </w:tcPr>
          <w:p w14:paraId="64F37FDB" w14:textId="5DB8CD94" w:rsidR="002C31B4" w:rsidRPr="00823305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1F6DF82B" w14:textId="77777777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5C385CF6" w14:textId="173F5443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6D201518" w14:textId="211D26DC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1BBF1700" w14:textId="70FC0295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408BED33" w14:textId="44F67514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0E9BDACF" w14:textId="07E2896C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2A67E886" w14:textId="74391727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369C9CBD" w14:textId="32386677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1D9F8DF7" w14:textId="7DCB4997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CCFF99"/>
            <w:vAlign w:val="center"/>
          </w:tcPr>
          <w:p w14:paraId="0C2B9284" w14:textId="61893B91" w:rsidR="002C31B4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CCFF99"/>
            <w:vAlign w:val="center"/>
          </w:tcPr>
          <w:p w14:paraId="793AD5EF" w14:textId="3712745D" w:rsidR="002C31B4" w:rsidRPr="00823305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1275" w:type="dxa"/>
            <w:vMerge/>
            <w:tcBorders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threeDEmboss" w:sz="12" w:space="0" w:color="A6A6A6" w:themeColor="background1" w:themeShade="A6"/>
            </w:tcBorders>
            <w:shd w:val="clear" w:color="auto" w:fill="C0E498"/>
            <w:noWrap/>
            <w:vAlign w:val="center"/>
          </w:tcPr>
          <w:p w14:paraId="3B7DF11F" w14:textId="5A61E92A" w:rsidR="002C31B4" w:rsidRPr="00823305" w:rsidRDefault="002C31B4" w:rsidP="002C31B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C643B0" w:rsidRPr="00823305" w14:paraId="42BCB370" w14:textId="77777777" w:rsidTr="0034195B">
        <w:trPr>
          <w:trHeight w:val="369"/>
        </w:trPr>
        <w:tc>
          <w:tcPr>
            <w:tcW w:w="1560" w:type="dxa"/>
            <w:tcBorders>
              <w:top w:val="threeDEmboss" w:sz="12" w:space="0" w:color="A6A6A6" w:themeColor="background1" w:themeShade="A6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0A31A651" w14:textId="58FCC4E9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Cibuľa žltá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0F8A82" w14:textId="1C1EAA49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 w:rsidRPr="00FD29A0">
              <w:rPr>
                <w:rFonts w:ascii="Calibri" w:hAnsi="Calibri" w:cs="Calibri"/>
                <w:bCs/>
                <w:sz w:val="18"/>
                <w:szCs w:val="18"/>
              </w:rPr>
              <w:t>0,89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7965A0C4" w14:textId="764D12D2" w:rsidR="00C643B0" w:rsidRPr="00D2609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0,84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3A4F7144" w14:textId="65C27F1A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Cs/>
                <w:sz w:val="18"/>
                <w:szCs w:val="18"/>
              </w:rPr>
            </w:pPr>
            <w:r w:rsidRPr="00DA686E">
              <w:rPr>
                <w:rFonts w:ascii="Calibri" w:hAnsi="Calibri" w:cs="Calibri"/>
                <w:bCs/>
                <w:sz w:val="18"/>
                <w:szCs w:val="18"/>
              </w:rPr>
              <w:t>0,81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8B374D0" w14:textId="73904D0D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0,85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F8FE372" w14:textId="76689139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0,81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8662393" w14:textId="0EFC0A97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0,77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CAEF075" w14:textId="3DF65708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1,13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544250C" w14:textId="18BE9FEC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1965184" w14:textId="4D3A1E77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96C1BEB" w14:textId="38BFA04C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0,97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D1D3965" w14:textId="7AD32CF3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0,84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DDE2DA2" w14:textId="68BF247B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0,78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14E0A3A" w14:textId="7C30FC34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0,73</w:t>
            </w:r>
          </w:p>
        </w:tc>
        <w:tc>
          <w:tcPr>
            <w:tcW w:w="1275" w:type="dxa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6AC28030" w14:textId="3EA8F583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-17,98</w:t>
            </w:r>
          </w:p>
        </w:tc>
      </w:tr>
      <w:tr w:rsidR="00C643B0" w:rsidRPr="00823305" w14:paraId="2B951263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5C3CAF25" w14:textId="0F835245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Cesnak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33163893" w14:textId="0493422A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5,52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34132896" w14:textId="0306932A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5,53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1D726E08" w14:textId="188FE401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5,56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B8E1DB3" w14:textId="01E8ED34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6,46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7C9BFCE" w14:textId="2498269A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6,32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512E774" w14:textId="762EEB17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6,35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2B31D3A" w14:textId="2E75B4C9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6,29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76A01E2" w14:textId="6409D03D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5,99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6F4C586" w14:textId="49AF9944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5,94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F396038" w14:textId="2A755EE0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0,54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E0BAA80" w14:textId="1270534D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5,63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AA92F0B" w14:textId="07E777BA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5,49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F884868" w14:textId="7D2E4390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4,99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30E06525" w14:textId="000378AD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-9,60</w:t>
            </w:r>
          </w:p>
        </w:tc>
      </w:tr>
      <w:tr w:rsidR="00C643B0" w:rsidRPr="00823305" w14:paraId="3AA8F601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61B8D0B7" w14:textId="50A3CE6E" w:rsidR="00C643B0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Kapusta biela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DA48BB4" w14:textId="4EBA85E0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0,95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132296ED" w14:textId="1C13EA82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0,93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2BDEA753" w14:textId="44EC244E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0,92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E25CB6C" w14:textId="5FE09292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1,19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12E194F" w14:textId="7C0DB530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1,16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48A0AF8" w14:textId="00FDBFF4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1,24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5FEFB7D" w14:textId="74A5458E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1,58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D681D70" w14:textId="67869424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1,18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34F5D5A" w14:textId="70979DF7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1,25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A9DCF5E" w14:textId="73C573FD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0,99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1F30C0" w14:textId="7A386F89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0,81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F43DCDC" w14:textId="55E8C368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0,72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2890AD18" w14:textId="0E2B166D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0,72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3AADDAA0" w14:textId="4CE528D4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-24,21</w:t>
            </w:r>
          </w:p>
        </w:tc>
      </w:tr>
      <w:tr w:rsidR="00C643B0" w:rsidRPr="00823305" w14:paraId="4EA0DA12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AF46967" w14:textId="08DFA931" w:rsidR="00C643B0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Kvasená kapusta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D807031" w14:textId="1F9F6E56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1,92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137F344F" w14:textId="618C272B" w:rsidR="00C643B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1,78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209982D8" w14:textId="1BFDE7CF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1,91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C1E4B54" w14:textId="4563CB19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1,97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3C45728" w14:textId="34ECEB13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1,98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7D3DC09" w14:textId="21B9AB04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8E0259A" w14:textId="036A3DD1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2,08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4D32C70" w14:textId="30EE1D12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2,06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49FCC34" w14:textId="03940BE3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2,07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CF0ACEB" w14:textId="78FFAF16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2,06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04D769A" w14:textId="621BCE4F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2,05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2E763BC" w14:textId="5D9D4665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1,96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198FCA35" w14:textId="14A1C312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1,89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0920E93F" w14:textId="7F332DCC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-1,56</w:t>
            </w:r>
          </w:p>
        </w:tc>
      </w:tr>
      <w:tr w:rsidR="00C643B0" w:rsidRPr="00823305" w14:paraId="0502AC1C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6664FE91" w14:textId="6E47795F" w:rsidR="00C643B0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Kel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A8EA1AE" w14:textId="59AB258F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0E379F7B" w14:textId="00BCB0D2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1,81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18F2F96E" w14:textId="6884681D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5B78768" w14:textId="207369AE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1,80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1D978FD" w14:textId="0002FC77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1,67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84283E3" w14:textId="6AE274D8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C4FEE6" w14:textId="1DD23DB0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1,94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1A7824B" w14:textId="39DDF5E9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1,76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0A09CC8" w14:textId="6198C061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1,62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8D09020" w14:textId="03ECDAB4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E8D26C8" w14:textId="5FC68A22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1,48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7F48126" w14:textId="75A273D2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1,53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31ED90F" w14:textId="2B86B796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1,46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8A17498" w14:textId="2E22553D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-16,57</w:t>
            </w:r>
          </w:p>
        </w:tc>
      </w:tr>
      <w:tr w:rsidR="00C643B0" w:rsidRPr="00823305" w14:paraId="0C759B7B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EBA93CA" w14:textId="612E12DA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Mrkva/ karotka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7001A287" w14:textId="6ADF8349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0,95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7EAA9F24" w14:textId="1EE6C421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0,94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0BC491E9" w14:textId="7660DD4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0,97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A172F3F" w14:textId="06AA0BC3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1,03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22B00A8" w14:textId="0D9C1C6D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1,03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23CD772" w14:textId="0CA9773F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1,04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50BC2D6" w14:textId="25955CB6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1,11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7F695FD" w14:textId="132FB23B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1,16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6048F24" w14:textId="3C193CEE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7DCA7F6" w14:textId="308EDAAC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1,02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50AC826" w14:textId="5EAE2798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F7E78DC" w14:textId="7442250A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0,86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0FBD912" w14:textId="00A30D7A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0,83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77763253" w14:textId="31124495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-12,63</w:t>
            </w:r>
          </w:p>
        </w:tc>
      </w:tr>
      <w:tr w:rsidR="00C643B0" w:rsidRPr="00823305" w14:paraId="43209032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DC71CD9" w14:textId="66969CD1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Paprika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6873C791" w14:textId="26292A00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3,55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7F3F8DA8" w14:textId="659BE53A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1A3FDE66" w14:textId="54D9A757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3,47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BBCFEE6" w14:textId="4491D942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3,58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337818E" w14:textId="38FB481B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4,14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5F6F616" w14:textId="5C5075FD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4,37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65067E0" w14:textId="6E126870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3,48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D03241C" w14:textId="27D538F5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FEC41DE" w14:textId="2F433B52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2,75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6B66102" w14:textId="7367C38F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2,23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321E3F1" w14:textId="5A31EBFA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2,22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84BF46E" w14:textId="2893E440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2,54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1B02BD4C" w14:textId="6967EE94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3,20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278E61D" w14:textId="6A9DED87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-9,86</w:t>
            </w:r>
          </w:p>
        </w:tc>
      </w:tr>
      <w:tr w:rsidR="00C643B0" w:rsidRPr="00823305" w14:paraId="027D6C42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5D5C6510" w14:textId="63503EFB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Petržlen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04F278C" w14:textId="033D2881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2,76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062B0E1F" w14:textId="78799F05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2,51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0342F01D" w14:textId="735D96DB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2,73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16718EF" w14:textId="2A489344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2,53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BFD3683" w14:textId="1B0A188D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2,36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64BE33D" w14:textId="15CB5D67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2,56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43D047D" w14:textId="533D84FA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2,58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82C9D25" w14:textId="39F6D955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2,66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023ACD3" w14:textId="41478FDB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2,88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C202610" w14:textId="6EC6454D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2,97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9F52ABB" w14:textId="4836B607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2,68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CDFBCB5" w14:textId="4CA82937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2,74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81CED4C" w14:textId="79C00753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2,40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2C1A2801" w14:textId="04D492B8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-13,04</w:t>
            </w:r>
          </w:p>
        </w:tc>
      </w:tr>
      <w:tr w:rsidR="00C643B0" w:rsidRPr="00823305" w14:paraId="0404B183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83CBE4E" w14:textId="0F7431D3" w:rsidR="00C643B0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Rajčiaky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250 g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4FDACA3B" w14:textId="3E5423FB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73A32527" w14:textId="442EF906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0257D5AF" w14:textId="5281B666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35DE992" w14:textId="3D466CD2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1,14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AAE9B98" w14:textId="6D5CA832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1,21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E290D4C" w14:textId="35CB00E0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1,30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EDD8CB4" w14:textId="7A23410F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1,12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E719B42" w14:textId="4DFC72E9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0,92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62184F8" w14:textId="7166A0F1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0,83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FBCE12D" w14:textId="475D7AA8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0,81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8A350F" w14:textId="75F20D12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0,84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0082416" w14:textId="6A420522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0,98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79557DD" w14:textId="3DC07380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1,09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2C1A3234" w14:textId="1C4DA5C6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-21,01</w:t>
            </w:r>
          </w:p>
        </w:tc>
      </w:tr>
      <w:tr w:rsidR="00C643B0" w:rsidRPr="00823305" w14:paraId="33BB7FF4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4843F4DF" w14:textId="1D6F745F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75532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Šampiňóny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18436BF6" w14:textId="258EA6DF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3,65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66AF8AA6" w14:textId="5F3DA561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3,31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57B25040" w14:textId="4FD0B203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3,38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BDBF26F" w14:textId="51C99B51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3,37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FD5137C" w14:textId="16AD713D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3,86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B7B0F32" w14:textId="47ED5DA7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3,36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F9ED998" w14:textId="3583DF46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3,59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664D893" w14:textId="68D13719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3,59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49511DB" w14:textId="09393C55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3,45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3A52136" w14:textId="68375738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3,41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74DF8D1" w14:textId="61EC6645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3,45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635C67" w14:textId="01CBE79C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3,64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DCBB062" w14:textId="3968AB36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3,52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01D06B92" w14:textId="6BE3A61F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-3,56</w:t>
            </w:r>
          </w:p>
        </w:tc>
      </w:tr>
      <w:tr w:rsidR="00C643B0" w:rsidRPr="00823305" w14:paraId="70CF63FB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52A03B58" w14:textId="219F8E7E" w:rsidR="00C643B0" w:rsidRPr="00823305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Uhorka šalátová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004E59B4" w14:textId="7BF6BCAA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2,75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7C235A6F" w14:textId="6E41E612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2,79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7B526FE1" w14:textId="1A5C5D04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2,68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213C762" w14:textId="3E5842E6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3,26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BA5271A" w14:textId="16DDFA5E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3,15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B8ACDF6" w14:textId="782EA60F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2,53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ED75186" w14:textId="1F195FF7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2,48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432382D" w14:textId="3D3BADD9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1,90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983FD84" w14:textId="73CC493D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1,75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DACE7E9" w14:textId="2E19F788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2,34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D9F7F9A" w14:textId="451C5349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2,37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B17D0B6" w14:textId="068101A0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2,35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D215A74" w14:textId="3702F7D8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2,48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107BC4C" w14:textId="2DFB08E1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-9,82</w:t>
            </w:r>
          </w:p>
        </w:tc>
      </w:tr>
      <w:tr w:rsidR="00C643B0" w:rsidRPr="00823305" w14:paraId="111DA86C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145B074" w14:textId="12B28B23" w:rsidR="00C643B0" w:rsidRDefault="00C643B0" w:rsidP="00C643B0">
            <w:pPr>
              <w:spacing w:after="0"/>
              <w:ind w:left="57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Zeler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5932E97E" w14:textId="6DCFD552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2,08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2899379D" w14:textId="44DECC80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shd w:val="clear" w:color="auto" w:fill="auto"/>
            <w:vAlign w:val="center"/>
          </w:tcPr>
          <w:p w14:paraId="6BFC85EA" w14:textId="0000767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1,85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CB91DCF" w14:textId="5B0B4E8A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1,91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61AD9EB" w14:textId="5CDAAD61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2,27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113FD55" w14:textId="30A577D9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2,24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3C2EBF6" w14:textId="2B8350E9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2,39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5117EDC" w14:textId="358929A9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2,35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D7886D8" w14:textId="7F22AA7C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2,41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64444A5" w14:textId="3539DD5F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2,15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B4ABB67" w14:textId="6AB3F8C6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1,90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EA88ACB" w14:textId="1E280237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3ABE939" w14:textId="249A0AC3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1,49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5F1DB10A" w14:textId="48C934A4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-28,37</w:t>
            </w:r>
          </w:p>
        </w:tc>
      </w:tr>
      <w:tr w:rsidR="00C643B0" w:rsidRPr="00823305" w14:paraId="609B1E4E" w14:textId="77777777" w:rsidTr="0034195B">
        <w:trPr>
          <w:trHeight w:val="369"/>
        </w:trPr>
        <w:tc>
          <w:tcPr>
            <w:tcW w:w="1560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182C206A" w14:textId="77777777" w:rsidR="00C643B0" w:rsidRPr="00823305" w:rsidRDefault="00C643B0" w:rsidP="00C643B0">
            <w:pPr>
              <w:spacing w:after="0" w:line="220" w:lineRule="exact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sz w:val="18"/>
                <w:szCs w:val="18"/>
              </w:rPr>
              <w:t>Zemiaky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auto"/>
            <w:vAlign w:val="center"/>
          </w:tcPr>
          <w:p w14:paraId="22906B85" w14:textId="466E5231" w:rsidR="00C643B0" w:rsidRPr="00FD29A0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color w:val="000000"/>
                <w:sz w:val="18"/>
                <w:szCs w:val="18"/>
              </w:rPr>
            </w:pPr>
            <w:r w:rsidRPr="00FD29A0">
              <w:rPr>
                <w:rFonts w:asciiTheme="minorHAnsi" w:hAnsiTheme="minorHAnsi" w:cstheme="minorHAnsi"/>
                <w:bCs/>
                <w:sz w:val="18"/>
                <w:szCs w:val="18"/>
              </w:rPr>
              <w:t>0,90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auto"/>
            <w:vAlign w:val="center"/>
          </w:tcPr>
          <w:p w14:paraId="668F6CF2" w14:textId="349340E5" w:rsidR="00C643B0" w:rsidRPr="000A3637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1,02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auto"/>
            <w:vAlign w:val="center"/>
          </w:tcPr>
          <w:p w14:paraId="0EE5B632" w14:textId="7E0BF5FB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DA686E">
              <w:rPr>
                <w:rFonts w:asciiTheme="minorHAnsi" w:hAnsiTheme="minorHAnsi" w:cstheme="minorHAnsi"/>
                <w:bCs/>
                <w:sz w:val="18"/>
                <w:szCs w:val="18"/>
              </w:rPr>
              <w:t>0,97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1C9BE279" w14:textId="5BD0EDEE" w:rsidR="00C643B0" w:rsidRPr="001B02F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B02F2">
              <w:rPr>
                <w:rFonts w:ascii="Calibri" w:hAnsi="Calibri" w:cs="Calibri"/>
                <w:sz w:val="18"/>
                <w:szCs w:val="18"/>
              </w:rPr>
              <w:t>0,91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628E34F6" w14:textId="4C3A5C25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0,98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6DF31ED9" w14:textId="56F396F9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1,03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0862BFC8" w14:textId="67C3CDBD" w:rsidR="00C643B0" w:rsidRPr="003C41B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41B7">
              <w:rPr>
                <w:rFonts w:ascii="Calibri" w:hAnsi="Calibri" w:cs="Calibri"/>
                <w:sz w:val="18"/>
                <w:szCs w:val="18"/>
              </w:rPr>
              <w:t>0,99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1200BE33" w14:textId="6A100B57" w:rsidR="00C643B0" w:rsidRPr="006C7BC3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C7BC3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7CB81016" w14:textId="6FF344AA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0,94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56ECB24C" w14:textId="07EE4B80" w:rsidR="00C643B0" w:rsidRPr="003C7707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3C7707">
              <w:rPr>
                <w:rFonts w:ascii="Calibri" w:hAnsi="Calibri" w:cs="Calibri"/>
                <w:sz w:val="18"/>
                <w:szCs w:val="18"/>
              </w:rPr>
              <w:t>0,82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2A4A5B8C" w14:textId="155BBB4B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0,72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1BDF9C36" w14:textId="7FE9AD17" w:rsidR="00C643B0" w:rsidRPr="002C31B4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C31B4">
              <w:rPr>
                <w:rFonts w:ascii="Calibri" w:hAnsi="Calibri" w:cs="Calibri"/>
                <w:sz w:val="18"/>
                <w:szCs w:val="18"/>
              </w:rPr>
              <w:t>0,64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71092530" w14:textId="55775AA6" w:rsidR="00C643B0" w:rsidRPr="00D70C0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0,61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702C70E" w14:textId="01BD3902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-32,22</w:t>
            </w:r>
          </w:p>
        </w:tc>
      </w:tr>
    </w:tbl>
    <w:p w14:paraId="3B59B58B" w14:textId="126D5F5B" w:rsidR="00BB57D2" w:rsidRPr="00823305" w:rsidRDefault="004901EF" w:rsidP="004901EF">
      <w:pPr>
        <w:spacing w:before="40" w:after="0" w:line="240" w:lineRule="auto"/>
        <w:rPr>
          <w:rFonts w:ascii="Arial" w:hAnsi="Arial"/>
          <w:i/>
          <w:spacing w:val="-6"/>
          <w:sz w:val="18"/>
          <w:szCs w:val="18"/>
        </w:rPr>
      </w:pPr>
      <w:r w:rsidRPr="009476A2">
        <w:rPr>
          <w:rFonts w:asciiTheme="minorHAnsi" w:hAnsiTheme="minorHAnsi" w:cstheme="minorHAnsi"/>
          <w:i/>
          <w:spacing w:val="-6"/>
          <w:sz w:val="18"/>
          <w:szCs w:val="18"/>
        </w:rPr>
        <w:t>Prameň: ŠÚ SR; Poznámka: Údaje aktualizované za</w:t>
      </w:r>
      <w:r w:rsidR="00843312">
        <w:rPr>
          <w:rFonts w:asciiTheme="minorHAnsi" w:hAnsiTheme="minorHAnsi" w:cstheme="minorHAnsi"/>
          <w:i/>
          <w:spacing w:val="-6"/>
          <w:sz w:val="18"/>
          <w:szCs w:val="18"/>
        </w:rPr>
        <w:t xml:space="preserve"> </w:t>
      </w:r>
      <w:r w:rsidR="002C31B4">
        <w:rPr>
          <w:rFonts w:asciiTheme="minorHAnsi" w:hAnsiTheme="minorHAnsi" w:cstheme="minorHAnsi"/>
          <w:i/>
          <w:spacing w:val="-6"/>
          <w:sz w:val="18"/>
          <w:szCs w:val="18"/>
        </w:rPr>
        <w:t>november</w:t>
      </w:r>
      <w:r w:rsidRPr="009476A2">
        <w:rPr>
          <w:rFonts w:asciiTheme="minorHAnsi" w:hAnsiTheme="minorHAnsi" w:cstheme="minorHAnsi"/>
          <w:i/>
          <w:spacing w:val="-6"/>
          <w:sz w:val="18"/>
          <w:szCs w:val="18"/>
        </w:rPr>
        <w:t xml:space="preserve"> 202</w:t>
      </w:r>
      <w:r w:rsidR="0013365D">
        <w:rPr>
          <w:rFonts w:asciiTheme="minorHAnsi" w:hAnsiTheme="minorHAnsi" w:cstheme="minorHAnsi"/>
          <w:i/>
          <w:spacing w:val="-6"/>
          <w:sz w:val="18"/>
          <w:szCs w:val="18"/>
        </w:rPr>
        <w:t>5</w:t>
      </w:r>
    </w:p>
    <w:p w14:paraId="51D303D6" w14:textId="1C774912" w:rsidR="00BB57D2" w:rsidRPr="008C583D" w:rsidRDefault="004901EF" w:rsidP="008C583D">
      <w:pPr>
        <w:pStyle w:val="Nadpis2"/>
        <w:rPr>
          <w:rFonts w:ascii="Calibri" w:hAnsi="Calibri" w:cs="Calibri"/>
          <w:color w:val="336600"/>
          <w:sz w:val="28"/>
          <w:szCs w:val="28"/>
        </w:rPr>
      </w:pPr>
      <w:r w:rsidRPr="006742E3">
        <w:rPr>
          <w:rFonts w:ascii="Calibri" w:hAnsi="Calibri" w:cs="Calibri"/>
          <w:color w:val="336600"/>
          <w:sz w:val="28"/>
          <w:szCs w:val="28"/>
        </w:rPr>
        <w:t>Spotrebiteľské ceny vybraných druhov ovocia v SR v rokoch 202</w:t>
      </w:r>
      <w:r w:rsidR="0092376A">
        <w:rPr>
          <w:rFonts w:ascii="Calibri" w:hAnsi="Calibri" w:cs="Calibri"/>
          <w:color w:val="336600"/>
          <w:sz w:val="28"/>
          <w:szCs w:val="28"/>
        </w:rPr>
        <w:t>4</w:t>
      </w:r>
      <w:r w:rsidRPr="006742E3">
        <w:rPr>
          <w:rFonts w:ascii="Calibri" w:hAnsi="Calibri" w:cs="Calibri"/>
          <w:color w:val="336600"/>
          <w:sz w:val="28"/>
          <w:szCs w:val="28"/>
        </w:rPr>
        <w:t xml:space="preserve"> a</w:t>
      </w:r>
      <w:r w:rsidR="00BB57D2">
        <w:rPr>
          <w:rFonts w:ascii="Calibri" w:hAnsi="Calibri" w:cs="Calibri"/>
          <w:color w:val="336600"/>
          <w:sz w:val="28"/>
          <w:szCs w:val="28"/>
        </w:rPr>
        <w:t> </w:t>
      </w:r>
      <w:r w:rsidRPr="006742E3">
        <w:rPr>
          <w:rFonts w:ascii="Calibri" w:hAnsi="Calibri" w:cs="Calibri"/>
          <w:color w:val="336600"/>
          <w:sz w:val="28"/>
          <w:szCs w:val="28"/>
        </w:rPr>
        <w:t>202</w:t>
      </w:r>
      <w:r w:rsidR="0092376A">
        <w:rPr>
          <w:rFonts w:ascii="Calibri" w:hAnsi="Calibri" w:cs="Calibri"/>
          <w:color w:val="336600"/>
          <w:sz w:val="28"/>
          <w:szCs w:val="28"/>
        </w:rPr>
        <w:t>5</w:t>
      </w:r>
    </w:p>
    <w:p w14:paraId="73F93278" w14:textId="77777777" w:rsidR="004901EF" w:rsidRPr="00823305" w:rsidRDefault="004901EF" w:rsidP="004901EF">
      <w:pPr>
        <w:tabs>
          <w:tab w:val="right" w:pos="8364"/>
          <w:tab w:val="right" w:pos="9781"/>
        </w:tabs>
        <w:spacing w:after="0" w:line="240" w:lineRule="auto"/>
        <w:ind w:right="54"/>
        <w:jc w:val="right"/>
        <w:rPr>
          <w:rFonts w:ascii="Arial" w:hAnsi="Arial"/>
          <w:b/>
          <w:sz w:val="18"/>
          <w:szCs w:val="18"/>
          <w:u w:val="single"/>
        </w:rPr>
      </w:pPr>
      <w:r w:rsidRPr="00823305">
        <w:rPr>
          <w:rFonts w:ascii="Arial" w:hAnsi="Arial"/>
          <w:i/>
          <w:sz w:val="18"/>
          <w:szCs w:val="18"/>
        </w:rPr>
        <w:t>Ceny sa uvádzajú v €/kg s DPH</w:t>
      </w:r>
    </w:p>
    <w:tbl>
      <w:tblPr>
        <w:tblW w:w="10191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27"/>
        <w:gridCol w:w="5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1275"/>
      </w:tblGrid>
      <w:tr w:rsidR="009E7D69" w:rsidRPr="00823305" w14:paraId="2F3101B8" w14:textId="77777777" w:rsidTr="009E7D69">
        <w:trPr>
          <w:trHeight w:val="369"/>
        </w:trPr>
        <w:tc>
          <w:tcPr>
            <w:tcW w:w="1527" w:type="dxa"/>
            <w:tcBorders>
              <w:top w:val="threeDEmboss" w:sz="12" w:space="0" w:color="A6A6A6" w:themeColor="background1" w:themeShade="A6"/>
              <w:left w:val="threeDEmboss" w:sz="12" w:space="0" w:color="A6A6A6" w:themeColor="background1" w:themeShade="A6"/>
              <w:bottom w:val="single" w:sz="4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FFB28B"/>
            <w:noWrap/>
            <w:vAlign w:val="center"/>
          </w:tcPr>
          <w:p w14:paraId="3A120AE6" w14:textId="77777777" w:rsidR="009E7D69" w:rsidRPr="00823305" w:rsidRDefault="009E7D69" w:rsidP="001A5FA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Rok</w:t>
            </w:r>
          </w:p>
        </w:tc>
        <w:tc>
          <w:tcPr>
            <w:tcW w:w="1152" w:type="dxa"/>
            <w:gridSpan w:val="2"/>
            <w:tcBorders>
              <w:top w:val="threeDEmboss" w:sz="12" w:space="0" w:color="A6A6A6" w:themeColor="background1" w:themeShade="A6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B28B"/>
            <w:vAlign w:val="center"/>
          </w:tcPr>
          <w:p w14:paraId="6138E335" w14:textId="683F0993" w:rsidR="009E7D69" w:rsidRPr="00823305" w:rsidRDefault="009E7D69" w:rsidP="005A4217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202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6237" w:type="dxa"/>
            <w:gridSpan w:val="11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right w:val="single" w:sz="18" w:space="0" w:color="808080" w:themeColor="background1" w:themeShade="80"/>
            </w:tcBorders>
            <w:shd w:val="clear" w:color="auto" w:fill="FFB28B"/>
          </w:tcPr>
          <w:p w14:paraId="1FB26527" w14:textId="240E0812" w:rsidR="009E7D69" w:rsidRPr="00823305" w:rsidRDefault="009E7D69" w:rsidP="00915A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2025</w:t>
            </w:r>
          </w:p>
        </w:tc>
        <w:tc>
          <w:tcPr>
            <w:tcW w:w="1275" w:type="dxa"/>
            <w:vMerge w:val="restart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FFB28B"/>
            <w:vAlign w:val="center"/>
          </w:tcPr>
          <w:p w14:paraId="39384207" w14:textId="4DE9DC39" w:rsidR="009E7D69" w:rsidRPr="00823305" w:rsidRDefault="009E7D69" w:rsidP="00915A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 xml:space="preserve"> Vývoj </w:t>
            </w:r>
          </w:p>
          <w:p w14:paraId="692AEF73" w14:textId="12DA60D9" w:rsidR="009E7D69" w:rsidRPr="00823305" w:rsidRDefault="009E7D69" w:rsidP="00915A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. 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5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/2</w:t>
            </w: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 xml:space="preserve">4 </w:t>
            </w: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v %</w:t>
            </w:r>
          </w:p>
        </w:tc>
      </w:tr>
      <w:tr w:rsidR="009E7D69" w:rsidRPr="00823305" w14:paraId="79044E92" w14:textId="77777777" w:rsidTr="009E7D69">
        <w:trPr>
          <w:trHeight w:val="369"/>
        </w:trPr>
        <w:tc>
          <w:tcPr>
            <w:tcW w:w="1527" w:type="dxa"/>
            <w:tcBorders>
              <w:top w:val="single" w:sz="4" w:space="0" w:color="A6A6A6" w:themeColor="background1" w:themeShade="A6"/>
              <w:left w:val="threeDEmboss" w:sz="12" w:space="0" w:color="A6A6A6" w:themeColor="background1" w:themeShade="A6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FFB28B"/>
            <w:noWrap/>
            <w:vAlign w:val="center"/>
          </w:tcPr>
          <w:p w14:paraId="061BBBC0" w14:textId="77777777" w:rsidR="009E7D69" w:rsidRPr="00823305" w:rsidRDefault="009E7D69" w:rsidP="009E7D69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 w:rsidRPr="00823305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Druh/mesiac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FFB28B"/>
            <w:vAlign w:val="center"/>
          </w:tcPr>
          <w:p w14:paraId="468D13A2" w14:textId="423ED3DB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FFB28B"/>
            <w:vAlign w:val="center"/>
          </w:tcPr>
          <w:p w14:paraId="25C78A2B" w14:textId="6646EA27" w:rsidR="009E7D69" w:rsidRPr="00823305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67120701" w14:textId="77777777" w:rsidR="009E7D69" w:rsidRPr="00823305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53964494" w14:textId="5875DA6F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6C6D7448" w14:textId="04B40452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71823DC8" w14:textId="74653F4E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78BBD8D3" w14:textId="5791E9F8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2DD094B3" w14:textId="38B47EA3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3CB3C46C" w14:textId="15326DF4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3EA9436E" w14:textId="1DFC11F8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5686BF82" w14:textId="23761C7D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shd w:val="clear" w:color="auto" w:fill="FFB28B"/>
            <w:vAlign w:val="center"/>
          </w:tcPr>
          <w:p w14:paraId="2D66E03D" w14:textId="51FEDB59" w:rsidR="009E7D69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shd w:val="clear" w:color="auto" w:fill="FFB28B"/>
            <w:vAlign w:val="center"/>
          </w:tcPr>
          <w:p w14:paraId="2864E6BB" w14:textId="25D489EE" w:rsidR="009E7D69" w:rsidRPr="00823305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1275" w:type="dxa"/>
            <w:vMerge/>
            <w:tcBorders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threeDEmboss" w:sz="12" w:space="0" w:color="A6A6A6" w:themeColor="background1" w:themeShade="A6"/>
            </w:tcBorders>
            <w:shd w:val="clear" w:color="auto" w:fill="E5B8B7" w:themeFill="accent2" w:themeFillTint="66"/>
            <w:noWrap/>
            <w:vAlign w:val="center"/>
          </w:tcPr>
          <w:p w14:paraId="3185E739" w14:textId="19DF58F8" w:rsidR="009E7D69" w:rsidRPr="00823305" w:rsidRDefault="009E7D69" w:rsidP="009E7D6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lang w:eastAsia="cs-CZ"/>
              </w:rPr>
            </w:pPr>
          </w:p>
        </w:tc>
      </w:tr>
      <w:tr w:rsidR="00C643B0" w:rsidRPr="00823305" w14:paraId="0825D8AD" w14:textId="77777777" w:rsidTr="00C87E33">
        <w:trPr>
          <w:trHeight w:val="369"/>
        </w:trPr>
        <w:tc>
          <w:tcPr>
            <w:tcW w:w="1527" w:type="dxa"/>
            <w:tcBorders>
              <w:top w:val="threeDEmboss" w:sz="12" w:space="0" w:color="A6A6A6" w:themeColor="background1" w:themeShade="A6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5472137" w14:textId="10E55F6B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Banány</w:t>
            </w:r>
          </w:p>
        </w:tc>
        <w:tc>
          <w:tcPr>
            <w:tcW w:w="585" w:type="dxa"/>
            <w:tcBorders>
              <w:top w:val="threeDEmboss" w:sz="12" w:space="0" w:color="A6A6A6" w:themeColor="background1" w:themeShade="A6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3206D04B" w14:textId="7F524B20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1,22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2645FF0B" w14:textId="2FC7E650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1,08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2767BCC" w14:textId="7CD36211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1,33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97E1F4D" w14:textId="3C49B774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1,46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47AB1C2" w14:textId="09168294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3B6C8BD" w14:textId="6B3A79C3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1,37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AB7ADB9" w14:textId="13C9A557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1,44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ED15EB1" w14:textId="7F6B1691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1,37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012DBD9" w14:textId="4AB0E848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1,47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30AE5F5" w14:textId="6A4A1069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1,32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F018CED" w14:textId="052FAF32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1,38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E799C74" w14:textId="3931D5BA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1,31</w:t>
            </w:r>
          </w:p>
        </w:tc>
        <w:tc>
          <w:tcPr>
            <w:tcW w:w="567" w:type="dxa"/>
            <w:tcBorders>
              <w:top w:val="threeDEmboss" w:sz="12" w:space="0" w:color="A6A6A6" w:themeColor="background1" w:themeShade="A6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597BF78" w14:textId="63484621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1,30</w:t>
            </w:r>
          </w:p>
        </w:tc>
        <w:tc>
          <w:tcPr>
            <w:tcW w:w="1275" w:type="dxa"/>
            <w:tcBorders>
              <w:top w:val="threeDEmboss" w:sz="12" w:space="0" w:color="A6A6A6" w:themeColor="background1" w:themeShade="A6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3FDFCF70" w14:textId="1218CFDF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6,56</w:t>
            </w:r>
          </w:p>
        </w:tc>
      </w:tr>
      <w:tr w:rsidR="00C643B0" w:rsidRPr="00823305" w14:paraId="7758E043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17E75EB0" w14:textId="0E3CEDD8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Citróny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571652D" w14:textId="13191146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2,55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0A623BB6" w14:textId="4FBA03DA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2,28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780DB87" w14:textId="6377B2F3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2,15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9630918" w14:textId="730FC2E4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2,28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BBF3A57" w14:textId="3F9C1180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2,30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9242B8B" w14:textId="3D5E135E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2,30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3941C4D" w14:textId="39D8B0B4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2,81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5665BE6" w14:textId="4A4DBECC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2,99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B0937FE" w14:textId="7FCBE64C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3,05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38EB1CD" w14:textId="36648AA0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3,62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7B3B9ED" w14:textId="1160C518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3,26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1207A19" w14:textId="47E105BB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2,89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45B51065" w14:textId="0F1BB31B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2,63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21CD660" w14:textId="4E313116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3,14</w:t>
            </w:r>
          </w:p>
        </w:tc>
      </w:tr>
      <w:tr w:rsidR="00C643B0" w:rsidRPr="00823305" w14:paraId="1076C7A7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27A05DCE" w14:textId="3793490B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Hrozno stolové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D1D2482" w14:textId="43B86DA4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5,61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B060C3F" w14:textId="7A27D2FB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5,94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B8FB50F" w14:textId="5EECDDE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5,15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56BAF3E" w14:textId="3EB4984B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4,69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8F9FEE8" w14:textId="61583C02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4,11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F2868B" w14:textId="5D19DBC8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4,12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04DB21A" w14:textId="48FFC8C6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4,24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61DF17A" w14:textId="239D7758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3,87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F0EB9A7" w14:textId="4C4EF123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3,91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0D699B3" w14:textId="4A26E6FA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3,29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839E14B" w14:textId="4875D879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2,93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9844F78" w14:textId="1EA5A383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2,89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19C66DF" w14:textId="6E0FBC1C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3,87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6DB694C9" w14:textId="19F5CB52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-31,02</w:t>
            </w:r>
          </w:p>
        </w:tc>
      </w:tr>
      <w:tr w:rsidR="00C643B0" w:rsidRPr="00823305" w14:paraId="0665D713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7D6030C" w14:textId="13E68E0D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Hrušky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904DAD9" w14:textId="155303CC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2,10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CF71BD1" w14:textId="03523FF5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1,95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08FEACA" w14:textId="4344DE2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2,10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B911B3C" w14:textId="31434BA4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1,98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7F46C3A" w14:textId="1102F0C5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2,13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6BCC9D6" w14:textId="4411714E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2,20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3B589E9" w14:textId="17C6368A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2,43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549155A" w14:textId="6AF83FA3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2,26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6683BED" w14:textId="0B85AB8D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2,35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5DE4982" w14:textId="5177F044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2,36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D77217F" w14:textId="6BFE80FB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1,89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D8EE540" w14:textId="537EA47E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2,01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2283D506" w14:textId="67EF57BC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1,82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28C41BA8" w14:textId="79A50B11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-13,33</w:t>
            </w:r>
          </w:p>
        </w:tc>
      </w:tr>
      <w:tr w:rsidR="00C643B0" w:rsidRPr="00823305" w14:paraId="1F83C0F0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0BF89B9E" w14:textId="13F4130A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Jablká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379E923" w14:textId="2CC56D12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1,28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0300B57C" w14:textId="6CC2F642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1,21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D30535D" w14:textId="252AC21D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1,34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E0BE828" w14:textId="7DB9969C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1,35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A717256" w14:textId="38DB7974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9457B2A" w14:textId="6C349B85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1,33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4E6BDC4" w14:textId="2A27011C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1,41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1FD1894" w14:textId="50AE33CB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1,56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AC4DB8C" w14:textId="2212FFEA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1,65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0D5AFFA" w14:textId="01494CAE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1,69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3B469C7" w14:textId="1DA71406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1,44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7B8AD15" w14:textId="3C794FB0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1,29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09D8204" w14:textId="71C195AB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1,26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3CF1B399" w14:textId="4D4C906F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-1,56</w:t>
            </w:r>
          </w:p>
        </w:tc>
      </w:tr>
      <w:tr w:rsidR="00C643B0" w:rsidRPr="00823305" w14:paraId="64EF9306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73F96A34" w14:textId="08D99615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Mandarínky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2F728B41" w14:textId="2CF61BB7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0FE6A14D" w14:textId="74417228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CE0A180" w14:textId="3ABC4CC2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1,89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967CE5E" w14:textId="53D3DC2D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1,70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5AEB994" w14:textId="56CF2058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1,72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A50E048" w14:textId="393F2385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2,36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6C78C8D" w14:textId="356252C2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2,69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ECA12C9" w14:textId="4605DC05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2,60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C9E4AF7" w14:textId="4DF0769E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2,16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FD6559A" w14:textId="740F58DE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2,17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408CBB4" w14:textId="2DB7E0F4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2,19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FC5689D" w14:textId="14F2EB95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1,61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01E57A16" w14:textId="72792D66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1,67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15EDF57E" w14:textId="7C3F5D32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0,60</w:t>
            </w:r>
          </w:p>
        </w:tc>
      </w:tr>
      <w:tr w:rsidR="00C643B0" w:rsidRPr="00823305" w14:paraId="010A5364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0FD0DAE0" w14:textId="2BAF2A14" w:rsidR="00C643B0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Kivi/ 1 ks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538A6EF7" w14:textId="27CE60E4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0,60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695A62D3" w14:textId="3367C01A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0,</w:t>
            </w:r>
            <w:r>
              <w:rPr>
                <w:rFonts w:ascii="Calibri" w:hAnsi="Calibri" w:cs="Calibri"/>
                <w:sz w:val="18"/>
                <w:szCs w:val="18"/>
              </w:rPr>
              <w:t>47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E441196" w14:textId="2E4184E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0,42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E482757" w14:textId="22947B7E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0,42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7890297" w14:textId="355267FE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0,38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242F1AC" w14:textId="356C3F3C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0,41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B9B3F02" w14:textId="14C2B0F9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0,60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7D35DD4" w14:textId="0C0C0193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0,63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9662A58" w14:textId="1D037799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0,66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13C6009" w14:textId="0BD13C8E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0,73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9E8D532" w14:textId="023DC204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0,74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32A3C0B" w14:textId="46446209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0,68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B1EBBC4" w14:textId="37577913" w:rsidR="00C643B0" w:rsidRPr="007F3C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0,56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05329853" w14:textId="31FAB1BB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-6,67</w:t>
            </w:r>
          </w:p>
        </w:tc>
      </w:tr>
      <w:tr w:rsidR="00C643B0" w:rsidRPr="00823305" w14:paraId="03F06DC7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1C8D6E30" w14:textId="45CEA151" w:rsidR="00C643B0" w:rsidRPr="00823305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233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rhule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438C3054" w14:textId="7D73ACEE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3,93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3B0CE9D5" w14:textId="02B8F38C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4,95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56039D7" w14:textId="2D3F632F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DA686E">
              <w:rPr>
                <w:rFonts w:ascii="Calibri" w:hAnsi="Calibri" w:cs="Calibri"/>
                <w:sz w:val="18"/>
                <w:szCs w:val="18"/>
              </w:rPr>
              <w:t>5,82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A33FBF0" w14:textId="39F5E68E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4,11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664EE2D" w14:textId="46E07D39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3,93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6C20ADD" w14:textId="7EB0833C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3,72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3FF4BD9" w14:textId="602C5DB3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4,83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106251C" w14:textId="6700221F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3,55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94386ED" w14:textId="290FE726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2,75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C17A59A" w14:textId="750CD4FF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3,84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8221724" w14:textId="1648D0F9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4,09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6BA0BA7" w14:textId="4871C1DE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3,91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5AA6E6B9" w14:textId="38CBEFE6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4,30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0D4750B8" w14:textId="69AE2FF9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9,41</w:t>
            </w:r>
          </w:p>
        </w:tc>
      </w:tr>
      <w:tr w:rsidR="00C643B0" w:rsidRPr="00823305" w14:paraId="7FD7BD45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6920B070" w14:textId="5960C4DC" w:rsidR="00C643B0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Nektárinky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1040B9CE" w14:textId="35AE5457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15A69">
              <w:rPr>
                <w:rFonts w:ascii="Calibri" w:hAnsi="Calibri" w:cs="Calibri"/>
                <w:color w:val="000000"/>
                <w:sz w:val="18"/>
                <w:szCs w:val="18"/>
              </w:rPr>
              <w:t>2,92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17CECA51" w14:textId="28A92F08" w:rsidR="00C643B0" w:rsidRPr="001C7D0A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4,85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64061F8" w14:textId="125EEA9A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A686E">
              <w:rPr>
                <w:rFonts w:ascii="Calibri" w:hAnsi="Calibri" w:cs="Calibri"/>
                <w:color w:val="000000"/>
                <w:sz w:val="18"/>
                <w:szCs w:val="18"/>
              </w:rPr>
              <w:t>4,63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40E5CBF" w14:textId="299AB892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6,01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70CFE36" w14:textId="2D30BB7D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4,52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2733941" w14:textId="54A7A0D6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5D1AA69" w14:textId="21139470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4,25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36DFB5B" w14:textId="0B29F44E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3,16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37A2840" w14:textId="622369FB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2,63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86ED1B8" w14:textId="08542A6F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2,76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5A201C6F" w14:textId="028598CF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2,58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ECD0A78" w14:textId="4F27503E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2,11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7FEEFE93" w14:textId="0997EAEC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3,69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4CCD6CE7" w14:textId="15507843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26,37</w:t>
            </w:r>
          </w:p>
        </w:tc>
      </w:tr>
      <w:tr w:rsidR="00C643B0" w:rsidRPr="00823305" w14:paraId="510F8CE6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04066260" w14:textId="0AA50E13" w:rsidR="00C643B0" w:rsidRDefault="00C643B0" w:rsidP="00C643B0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Pomaranče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  <w:vAlign w:val="center"/>
          </w:tcPr>
          <w:p w14:paraId="0449D660" w14:textId="7BE65349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915A69">
              <w:rPr>
                <w:rFonts w:ascii="Calibri" w:hAnsi="Calibri" w:cs="Calibri"/>
                <w:color w:val="000000"/>
                <w:sz w:val="18"/>
                <w:szCs w:val="18"/>
              </w:rPr>
              <w:t>1,71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6F23F8CE" w14:textId="4A87C298" w:rsidR="00C643B0" w:rsidRPr="001C7D0A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1,49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A5B26F4" w14:textId="59682CC6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A686E">
              <w:rPr>
                <w:rFonts w:ascii="Calibri" w:hAnsi="Calibri" w:cs="Calibri"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E855149" w14:textId="2FA7817F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1,66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6E33EC74" w14:textId="419584B3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1,42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2CAFE8F" w14:textId="3DD21E50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1,50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264E9F26" w14:textId="0732628F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1,79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7D690B12" w14:textId="638DFD2C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1,54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057806AF" w14:textId="03A59F79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2,09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49B42326" w14:textId="1FEC981A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2,06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3269358B" w14:textId="5A43F817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1,84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4" w:space="0" w:color="auto"/>
            </w:tcBorders>
            <w:vAlign w:val="center"/>
          </w:tcPr>
          <w:p w14:paraId="1B4B51A8" w14:textId="323E3843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1,59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single" w:sz="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14:paraId="121E2D85" w14:textId="35A271B8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1,48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single" w:sz="8" w:space="0" w:color="808080" w:themeColor="background1" w:themeShade="80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66C5E5D8" w14:textId="0198E9B4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-13,45</w:t>
            </w:r>
          </w:p>
        </w:tc>
      </w:tr>
      <w:tr w:rsidR="00C643B0" w:rsidRPr="00823305" w14:paraId="72FA946E" w14:textId="77777777" w:rsidTr="00C87E33">
        <w:trPr>
          <w:trHeight w:val="369"/>
        </w:trPr>
        <w:tc>
          <w:tcPr>
            <w:tcW w:w="1527" w:type="dxa"/>
            <w:tcBorders>
              <w:top w:val="single" w:sz="8" w:space="0" w:color="808080" w:themeColor="background1" w:themeShade="80"/>
              <w:left w:val="threeDEmboss" w:sz="12" w:space="0" w:color="A6A6A6" w:themeColor="background1" w:themeShade="A6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shd w:val="clear" w:color="auto" w:fill="auto"/>
            <w:noWrap/>
            <w:vAlign w:val="center"/>
          </w:tcPr>
          <w:p w14:paraId="39B010FC" w14:textId="4D93D5C7" w:rsidR="00C643B0" w:rsidRPr="00823305" w:rsidRDefault="00C643B0" w:rsidP="00C643B0">
            <w:pPr>
              <w:spacing w:after="0" w:line="220" w:lineRule="exact"/>
              <w:ind w:lef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Slivky</w:t>
            </w:r>
          </w:p>
        </w:tc>
        <w:tc>
          <w:tcPr>
            <w:tcW w:w="585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threeDEmboss" w:sz="12" w:space="0" w:color="A6A6A6" w:themeColor="background1" w:themeShade="A6"/>
              <w:right w:val="single" w:sz="8" w:space="0" w:color="808080" w:themeColor="background1" w:themeShade="80"/>
            </w:tcBorders>
            <w:vAlign w:val="center"/>
          </w:tcPr>
          <w:p w14:paraId="054BC570" w14:textId="4E1614E0" w:rsidR="00C643B0" w:rsidRPr="00915A69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15A69">
              <w:rPr>
                <w:rFonts w:ascii="Calibri" w:hAnsi="Calibri" w:cs="Calibri"/>
                <w:sz w:val="18"/>
                <w:szCs w:val="18"/>
              </w:rPr>
              <w:t>1,87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02A11179" w14:textId="11D7D66B" w:rsidR="00C643B0" w:rsidRPr="00337B47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2,22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234BF376" w14:textId="5FD48258" w:rsidR="00C643B0" w:rsidRPr="00DA686E" w:rsidRDefault="00C643B0" w:rsidP="00C643B0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A686E">
              <w:rPr>
                <w:rFonts w:ascii="Calibri" w:hAnsi="Calibri" w:cs="Calibri"/>
                <w:color w:val="000000"/>
                <w:sz w:val="18"/>
                <w:szCs w:val="18"/>
              </w:rPr>
              <w:t>3,66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6CE6F995" w14:textId="481FB16A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412B4A">
              <w:rPr>
                <w:rFonts w:ascii="Calibri" w:hAnsi="Calibri" w:cs="Calibri"/>
                <w:sz w:val="18"/>
                <w:szCs w:val="18"/>
              </w:rPr>
              <w:t>3,86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63CD5476" w14:textId="20109C26" w:rsidR="00C643B0" w:rsidRPr="002348A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48A9">
              <w:rPr>
                <w:rFonts w:ascii="Calibri" w:hAnsi="Calibri" w:cs="Calibri"/>
                <w:sz w:val="18"/>
                <w:szCs w:val="18"/>
              </w:rPr>
              <w:t>3,30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5CC5BEED" w14:textId="40E1C478" w:rsidR="00C643B0" w:rsidRPr="001005A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005A0">
              <w:rPr>
                <w:rFonts w:ascii="Calibri" w:hAnsi="Calibri" w:cs="Calibri"/>
                <w:sz w:val="18"/>
                <w:szCs w:val="18"/>
              </w:rPr>
              <w:t>4,04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70882E49" w14:textId="32FBC192" w:rsidR="00C643B0" w:rsidRPr="009A334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A3340">
              <w:rPr>
                <w:rFonts w:ascii="Calibri" w:hAnsi="Calibri" w:cs="Calibri"/>
                <w:sz w:val="18"/>
                <w:szCs w:val="18"/>
              </w:rPr>
              <w:t>4,68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7D437ECE" w14:textId="59365A99" w:rsidR="00C643B0" w:rsidRPr="00F775C1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775C1">
              <w:rPr>
                <w:rFonts w:ascii="Calibri" w:hAnsi="Calibri" w:cs="Calibri"/>
                <w:sz w:val="18"/>
                <w:szCs w:val="18"/>
              </w:rPr>
              <w:t>4,96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208487D9" w14:textId="03E39DE8" w:rsidR="00C643B0" w:rsidRPr="00843312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43312">
              <w:rPr>
                <w:rFonts w:ascii="Calibri" w:hAnsi="Calibri" w:cs="Calibri"/>
                <w:sz w:val="18"/>
                <w:szCs w:val="18"/>
              </w:rPr>
              <w:t>3,38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29BF31A4" w14:textId="5293E4A0" w:rsidR="00C643B0" w:rsidRPr="008A520D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520D">
              <w:rPr>
                <w:rFonts w:ascii="Calibri" w:hAnsi="Calibri" w:cs="Calibri"/>
                <w:sz w:val="18"/>
                <w:szCs w:val="18"/>
              </w:rPr>
              <w:t>1,98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3D539C8D" w14:textId="7C9181B7" w:rsidR="00C643B0" w:rsidRPr="008811DE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811DE">
              <w:rPr>
                <w:rFonts w:ascii="Calibri" w:hAnsi="Calibri" w:cs="Calibri"/>
                <w:sz w:val="18"/>
                <w:szCs w:val="18"/>
              </w:rPr>
              <w:t>1,80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4" w:space="0" w:color="auto"/>
            </w:tcBorders>
            <w:vAlign w:val="center"/>
          </w:tcPr>
          <w:p w14:paraId="138A526E" w14:textId="18011EBC" w:rsidR="00C643B0" w:rsidRPr="009E7D69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E7D69">
              <w:rPr>
                <w:rFonts w:ascii="Calibri" w:hAnsi="Calibri" w:cs="Calibri"/>
                <w:sz w:val="18"/>
                <w:szCs w:val="18"/>
              </w:rPr>
              <w:t>2,13</w:t>
            </w:r>
          </w:p>
        </w:tc>
        <w:tc>
          <w:tcPr>
            <w:tcW w:w="567" w:type="dxa"/>
            <w:tcBorders>
              <w:top w:val="single" w:sz="8" w:space="0" w:color="808080" w:themeColor="background1" w:themeShade="80"/>
              <w:left w:val="single" w:sz="4" w:space="0" w:color="auto"/>
              <w:bottom w:val="threeDEmboss" w:sz="12" w:space="0" w:color="A6A6A6" w:themeColor="background1" w:themeShade="A6"/>
              <w:right w:val="single" w:sz="18" w:space="0" w:color="808080" w:themeColor="background1" w:themeShade="80"/>
            </w:tcBorders>
            <w:vAlign w:val="center"/>
          </w:tcPr>
          <w:p w14:paraId="6565466B" w14:textId="5D2B519A" w:rsidR="00C643B0" w:rsidRPr="00412B4A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1,72</w:t>
            </w:r>
          </w:p>
        </w:tc>
        <w:tc>
          <w:tcPr>
            <w:tcW w:w="1275" w:type="dxa"/>
            <w:tcBorders>
              <w:top w:val="single" w:sz="8" w:space="0" w:color="808080" w:themeColor="background1" w:themeShade="80"/>
              <w:left w:val="single" w:sz="18" w:space="0" w:color="808080" w:themeColor="background1" w:themeShade="80"/>
              <w:bottom w:val="threeDEmboss" w:sz="12" w:space="0" w:color="A6A6A6" w:themeColor="background1" w:themeShade="A6"/>
              <w:right w:val="threeDEmboss" w:sz="12" w:space="0" w:color="A6A6A6" w:themeColor="background1" w:themeShade="A6"/>
            </w:tcBorders>
            <w:shd w:val="clear" w:color="auto" w:fill="auto"/>
            <w:noWrap/>
            <w:vAlign w:val="bottom"/>
          </w:tcPr>
          <w:p w14:paraId="79A2BB5B" w14:textId="56285ADC" w:rsidR="00C643B0" w:rsidRPr="00C643B0" w:rsidRDefault="00C643B0" w:rsidP="00C643B0">
            <w:pPr>
              <w:spacing w:after="0" w:line="240" w:lineRule="auto"/>
              <w:jc w:val="center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C643B0">
              <w:rPr>
                <w:rFonts w:ascii="Calibri" w:hAnsi="Calibri" w:cs="Calibri"/>
                <w:i/>
                <w:iCs/>
                <w:sz w:val="18"/>
                <w:szCs w:val="18"/>
              </w:rPr>
              <w:t>-8,02</w:t>
            </w:r>
          </w:p>
        </w:tc>
      </w:tr>
    </w:tbl>
    <w:p w14:paraId="7523BE9A" w14:textId="32006F95" w:rsidR="0071337A" w:rsidRPr="00414111" w:rsidRDefault="004901EF" w:rsidP="00414111">
      <w:pPr>
        <w:spacing w:before="40" w:after="0" w:line="240" w:lineRule="auto"/>
        <w:rPr>
          <w:rFonts w:asciiTheme="minorHAnsi" w:hAnsiTheme="minorHAnsi" w:cstheme="minorHAnsi"/>
          <w:i/>
          <w:spacing w:val="-6"/>
          <w:sz w:val="18"/>
          <w:szCs w:val="18"/>
        </w:rPr>
      </w:pPr>
      <w:r w:rsidRPr="009476A2">
        <w:rPr>
          <w:rFonts w:asciiTheme="minorHAnsi" w:hAnsiTheme="minorHAnsi" w:cstheme="minorHAnsi"/>
          <w:i/>
          <w:spacing w:val="-6"/>
          <w:sz w:val="18"/>
          <w:szCs w:val="18"/>
        </w:rPr>
        <w:t xml:space="preserve">Prameň: ŠÚ SR; Poznámka: údaje aktualizované za </w:t>
      </w:r>
      <w:r w:rsidR="002C31B4">
        <w:rPr>
          <w:rFonts w:asciiTheme="minorHAnsi" w:hAnsiTheme="minorHAnsi" w:cstheme="minorHAnsi"/>
          <w:i/>
          <w:spacing w:val="-6"/>
          <w:sz w:val="18"/>
          <w:szCs w:val="18"/>
        </w:rPr>
        <w:t>novembe</w:t>
      </w:r>
      <w:r w:rsidR="008A520D">
        <w:rPr>
          <w:rFonts w:asciiTheme="minorHAnsi" w:hAnsiTheme="minorHAnsi" w:cstheme="minorHAnsi"/>
          <w:i/>
          <w:spacing w:val="-6"/>
          <w:sz w:val="18"/>
          <w:szCs w:val="18"/>
        </w:rPr>
        <w:t>r</w:t>
      </w:r>
      <w:r w:rsidRPr="009476A2">
        <w:rPr>
          <w:rFonts w:asciiTheme="minorHAnsi" w:hAnsiTheme="minorHAnsi" w:cstheme="minorHAnsi"/>
          <w:i/>
          <w:spacing w:val="-6"/>
          <w:sz w:val="18"/>
          <w:szCs w:val="18"/>
        </w:rPr>
        <w:t xml:space="preserve"> 202</w:t>
      </w:r>
      <w:bookmarkStart w:id="12" w:name="_Produkčná_výmera_a"/>
      <w:bookmarkStart w:id="13" w:name="_Odhad_úrody_jabĺk"/>
      <w:bookmarkEnd w:id="12"/>
      <w:bookmarkEnd w:id="13"/>
      <w:r w:rsidR="0013365D">
        <w:rPr>
          <w:rFonts w:asciiTheme="minorHAnsi" w:hAnsiTheme="minorHAnsi" w:cstheme="minorHAnsi"/>
          <w:i/>
          <w:spacing w:val="-6"/>
          <w:sz w:val="18"/>
          <w:szCs w:val="18"/>
        </w:rPr>
        <w:t>5</w:t>
      </w:r>
    </w:p>
    <w:p w14:paraId="3F3EC5F7" w14:textId="34AE290A" w:rsidR="00736FAF" w:rsidRPr="000D51C9" w:rsidRDefault="00E42CB8" w:rsidP="00A54A6A">
      <w:pPr>
        <w:pStyle w:val="Nadpis2"/>
        <w:spacing w:before="0"/>
        <w:rPr>
          <w:rFonts w:ascii="Calibri" w:hAnsi="Calibri" w:cs="Calibri"/>
          <w:color w:val="336600"/>
          <w:sz w:val="28"/>
          <w:szCs w:val="28"/>
        </w:rPr>
      </w:pPr>
      <w:r w:rsidRPr="006742E3">
        <w:rPr>
          <w:rFonts w:ascii="Calibri" w:hAnsi="Calibri" w:cs="Calibri"/>
          <w:color w:val="336600"/>
          <w:sz w:val="28"/>
          <w:szCs w:val="28"/>
        </w:rPr>
        <w:lastRenderedPageBreak/>
        <w:t>Ceny zeleniny a</w:t>
      </w:r>
      <w:r w:rsidR="00BD6946" w:rsidRPr="006742E3">
        <w:rPr>
          <w:rFonts w:ascii="Calibri" w:hAnsi="Calibri" w:cs="Calibri"/>
          <w:color w:val="336600"/>
          <w:sz w:val="28"/>
          <w:szCs w:val="28"/>
        </w:rPr>
        <w:t xml:space="preserve"> </w:t>
      </w:r>
      <w:r w:rsidRPr="006742E3">
        <w:rPr>
          <w:rFonts w:ascii="Calibri" w:hAnsi="Calibri" w:cs="Calibri"/>
          <w:color w:val="336600"/>
          <w:sz w:val="28"/>
          <w:szCs w:val="28"/>
        </w:rPr>
        <w:t>ovocia v</w:t>
      </w:r>
      <w:r w:rsidR="004F7AC6" w:rsidRPr="006742E3">
        <w:rPr>
          <w:rFonts w:ascii="Calibri" w:hAnsi="Calibri" w:cs="Calibri"/>
          <w:color w:val="336600"/>
          <w:sz w:val="28"/>
          <w:szCs w:val="28"/>
        </w:rPr>
        <w:t xml:space="preserve"> </w:t>
      </w:r>
      <w:r w:rsidRPr="006742E3">
        <w:rPr>
          <w:rFonts w:ascii="Calibri" w:hAnsi="Calibri" w:cs="Calibri"/>
          <w:color w:val="336600"/>
          <w:sz w:val="28"/>
          <w:szCs w:val="28"/>
        </w:rPr>
        <w:t>zahraničí</w:t>
      </w:r>
    </w:p>
    <w:p w14:paraId="4A1FB651" w14:textId="15359072" w:rsidR="00F03FA0" w:rsidRPr="006742E3" w:rsidRDefault="00F03FA0" w:rsidP="00A54A6A">
      <w:pPr>
        <w:pStyle w:val="Nadpis2"/>
        <w:spacing w:before="120"/>
        <w:rPr>
          <w:rFonts w:ascii="Calibri" w:hAnsi="Calibri" w:cs="Calibri"/>
          <w:color w:val="336600"/>
        </w:rPr>
      </w:pPr>
      <w:r w:rsidRPr="006742E3">
        <w:rPr>
          <w:rFonts w:ascii="Calibri" w:hAnsi="Calibri" w:cs="Calibri"/>
          <w:color w:val="336600"/>
        </w:rPr>
        <w:t>Česká republika</w:t>
      </w:r>
    </w:p>
    <w:p w14:paraId="7284E5D9" w14:textId="77777777" w:rsidR="00AB42C0" w:rsidRPr="008A38F0" w:rsidRDefault="00AB42C0" w:rsidP="00AB42C0">
      <w:pPr>
        <w:spacing w:before="160" w:after="0" w:line="240" w:lineRule="auto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6742E3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Ceny </w:t>
      </w:r>
      <w:r w:rsidRPr="008A38F0">
        <w:rPr>
          <w:rFonts w:asciiTheme="minorHAnsi" w:hAnsiTheme="minorHAnsi" w:cstheme="minorHAnsi"/>
          <w:b/>
          <w:color w:val="336600"/>
          <w:sz w:val="24"/>
          <w:szCs w:val="24"/>
        </w:rPr>
        <w:t>poľnohospodárskych producentov vybraných druhov zeleniny v ČR</w:t>
      </w:r>
    </w:p>
    <w:p w14:paraId="6F72AADE" w14:textId="380C2005" w:rsidR="00AB42C0" w:rsidRPr="008A38F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Ceny </w:t>
      </w:r>
      <w:r w:rsidRPr="00DE4E29">
        <w:rPr>
          <w:rFonts w:ascii="Calibri" w:hAnsi="Calibri" w:cs="Calibri"/>
          <w:i/>
          <w:color w:val="000000" w:themeColor="text1"/>
          <w:sz w:val="18"/>
          <w:szCs w:val="18"/>
        </w:rPr>
        <w:t xml:space="preserve">sa zisťovali v </w:t>
      </w:r>
      <w:r w:rsidR="001B0F09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84728D">
        <w:rPr>
          <w:rFonts w:ascii="Calibri" w:hAnsi="Calibri" w:cs="Calibri"/>
          <w:i/>
          <w:color w:val="000000" w:themeColor="text1"/>
          <w:sz w:val="18"/>
          <w:szCs w:val="18"/>
        </w:rPr>
        <w:t>8</w:t>
      </w:r>
      <w:r w:rsidRPr="00DE4E29">
        <w:rPr>
          <w:rFonts w:ascii="Calibri" w:hAnsi="Calibri" w:cs="Calibri"/>
          <w:i/>
          <w:color w:val="000000" w:themeColor="text1"/>
          <w:sz w:val="18"/>
          <w:szCs w:val="18"/>
        </w:rPr>
        <w:t>. týždni 202</w:t>
      </w:r>
      <w:r w:rsidR="00FC1277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8A38F0">
        <w:rPr>
          <w:rFonts w:ascii="Calibri" w:hAnsi="Calibri" w:cs="Calibri"/>
          <w:i/>
          <w:sz w:val="18"/>
          <w:szCs w:val="18"/>
        </w:rPr>
        <w:tab/>
        <w:t>Ceny sa uvádzajú bez DPH v Kč/MJ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27"/>
        <w:gridCol w:w="1465"/>
        <w:gridCol w:w="1466"/>
        <w:gridCol w:w="1466"/>
        <w:gridCol w:w="938"/>
        <w:gridCol w:w="938"/>
        <w:gridCol w:w="956"/>
      </w:tblGrid>
      <w:tr w:rsidR="00AB42C0" w:rsidRPr="008A38F0" w14:paraId="120A325D" w14:textId="77777777" w:rsidTr="008D39D4">
        <w:trPr>
          <w:trHeight w:val="379"/>
        </w:trPr>
        <w:tc>
          <w:tcPr>
            <w:tcW w:w="2252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1D11FC5D" w14:textId="77777777" w:rsidR="00AB42C0" w:rsidRPr="008A38F0" w:rsidRDefault="00AB42C0" w:rsidP="008D39D4">
            <w:pPr>
              <w:spacing w:after="0" w:line="240" w:lineRule="auto"/>
              <w:ind w:left="-5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Druh</w:t>
            </w:r>
          </w:p>
        </w:tc>
        <w:tc>
          <w:tcPr>
            <w:tcW w:w="427" w:type="dxa"/>
            <w:vMerge w:val="restart"/>
            <w:tcBorders>
              <w:top w:val="threeDEmboss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560B3D0C" w14:textId="77777777" w:rsidR="00AB42C0" w:rsidRPr="008A38F0" w:rsidRDefault="00AB42C0" w:rsidP="008D39D4">
            <w:pPr>
              <w:spacing w:after="0" w:line="240" w:lineRule="auto"/>
              <w:ind w:left="-4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MJ</w:t>
            </w:r>
          </w:p>
        </w:tc>
        <w:tc>
          <w:tcPr>
            <w:tcW w:w="4397" w:type="dxa"/>
            <w:gridSpan w:val="3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0831D738" w14:textId="77777777" w:rsidR="00AB42C0" w:rsidRPr="00DE4E29" w:rsidRDefault="00AB42C0" w:rsidP="008D39D4">
            <w:pPr>
              <w:spacing w:after="0" w:line="240" w:lineRule="auto"/>
              <w:ind w:left="-29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Domáca produkcia</w:t>
            </w:r>
          </w:p>
        </w:tc>
        <w:tc>
          <w:tcPr>
            <w:tcW w:w="1876" w:type="dxa"/>
            <w:gridSpan w:val="2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FF99"/>
            <w:vAlign w:val="center"/>
          </w:tcPr>
          <w:p w14:paraId="7B1A3B5C" w14:textId="77777777" w:rsidR="00AB42C0" w:rsidRPr="00DE4E29" w:rsidRDefault="00AB42C0" w:rsidP="008D39D4">
            <w:pPr>
              <w:spacing w:after="0" w:line="240" w:lineRule="auto"/>
              <w:ind w:left="-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Vývoj</w:t>
            </w:r>
          </w:p>
          <w:p w14:paraId="38642538" w14:textId="76C3BB3A" w:rsidR="00AB42C0" w:rsidRPr="00DE4E29" w:rsidRDefault="002204E3" w:rsidP="008D39D4">
            <w:pPr>
              <w:spacing w:after="0" w:line="240" w:lineRule="auto"/>
              <w:ind w:left="-5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8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>. t./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6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t. 202</w:t>
            </w:r>
            <w:r w:rsidR="00FC1277">
              <w:rPr>
                <w:rFonts w:ascii="Calibri" w:hAnsi="Calibri" w:cs="Calibri"/>
                <w:b/>
                <w:sz w:val="18"/>
                <w:szCs w:val="18"/>
              </w:rPr>
              <w:t>5</w:t>
            </w:r>
          </w:p>
        </w:tc>
        <w:tc>
          <w:tcPr>
            <w:tcW w:w="956" w:type="dxa"/>
            <w:vMerge w:val="restart"/>
            <w:tcBorders>
              <w:top w:val="threeDEmboss" w:sz="12" w:space="0" w:color="000000"/>
              <w:left w:val="single" w:sz="4" w:space="0" w:color="auto"/>
              <w:right w:val="threeDEmboss" w:sz="12" w:space="0" w:color="000000"/>
            </w:tcBorders>
            <w:shd w:val="clear" w:color="auto" w:fill="CCFF99"/>
            <w:vAlign w:val="center"/>
          </w:tcPr>
          <w:p w14:paraId="74F4A54A" w14:textId="77777777" w:rsidR="00AB42C0" w:rsidRPr="008A38F0" w:rsidRDefault="00AB42C0" w:rsidP="008D39D4">
            <w:pPr>
              <w:spacing w:before="40" w:after="0" w:line="240" w:lineRule="auto"/>
              <w:ind w:left="-3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Priemerná cena</w:t>
            </w:r>
          </w:p>
          <w:p w14:paraId="687600D1" w14:textId="77777777" w:rsidR="00AB42C0" w:rsidRPr="008A38F0" w:rsidRDefault="00AB42C0" w:rsidP="008D39D4">
            <w:pPr>
              <w:spacing w:after="0" w:line="240" w:lineRule="auto"/>
              <w:ind w:left="-34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€/MJ</w:t>
            </w:r>
          </w:p>
        </w:tc>
      </w:tr>
      <w:tr w:rsidR="00AB42C0" w:rsidRPr="008A38F0" w14:paraId="27EE4762" w14:textId="77777777" w:rsidTr="008D39D4">
        <w:trPr>
          <w:trHeight w:val="268"/>
        </w:trPr>
        <w:tc>
          <w:tcPr>
            <w:tcW w:w="2252" w:type="dxa"/>
            <w:vMerge/>
            <w:tcBorders>
              <w:top w:val="single" w:sz="12" w:space="0" w:color="000000"/>
              <w:left w:val="threeDEmboss" w:sz="12" w:space="0" w:color="000000"/>
              <w:bottom w:val="threeDEngrave" w:sz="6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2C3AC47F" w14:textId="77777777" w:rsidR="00AB42C0" w:rsidRPr="008A38F0" w:rsidRDefault="00AB42C0" w:rsidP="008D39D4">
            <w:pPr>
              <w:spacing w:before="40" w:after="40"/>
              <w:ind w:left="-113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27" w:type="dxa"/>
            <w:vMerge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</w:tcPr>
          <w:p w14:paraId="65910424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0758C847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Min.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7407EE2F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Max.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6F496939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Priemer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6E569C20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v Kč</w:t>
            </w: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BB07189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v %</w:t>
            </w:r>
          </w:p>
        </w:tc>
        <w:tc>
          <w:tcPr>
            <w:tcW w:w="956" w:type="dxa"/>
            <w:vMerge/>
            <w:tcBorders>
              <w:left w:val="single" w:sz="4" w:space="0" w:color="auto"/>
              <w:bottom w:val="threeDEngrave" w:sz="6" w:space="0" w:color="auto"/>
              <w:right w:val="threeDEmboss" w:sz="12" w:space="0" w:color="000000"/>
            </w:tcBorders>
            <w:shd w:val="clear" w:color="auto" w:fill="CCFF99"/>
          </w:tcPr>
          <w:p w14:paraId="0B005CA1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20"/>
              </w:rPr>
            </w:pPr>
          </w:p>
        </w:tc>
      </w:tr>
      <w:tr w:rsidR="00DE4027" w:rsidRPr="008A38F0" w14:paraId="394B4B59" w14:textId="77777777" w:rsidTr="008D39D4">
        <w:trPr>
          <w:trHeight w:hRule="exact" w:val="268"/>
        </w:trPr>
        <w:tc>
          <w:tcPr>
            <w:tcW w:w="2252" w:type="dxa"/>
            <w:tcBorders>
              <w:top w:val="threeDEngrave" w:sz="6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7B354B99" w14:textId="5B3121BA" w:rsidR="00DE4027" w:rsidRPr="008A38F0" w:rsidRDefault="00DE4027" w:rsidP="00DE4027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Cibuľa žltá</w:t>
            </w:r>
          </w:p>
        </w:tc>
        <w:tc>
          <w:tcPr>
            <w:tcW w:w="427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A213FC" w14:textId="5127CFCF" w:rsidR="00DE4027" w:rsidRPr="008A38F0" w:rsidRDefault="00DE4027" w:rsidP="00DE4027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zv.</w:t>
            </w:r>
          </w:p>
        </w:tc>
        <w:tc>
          <w:tcPr>
            <w:tcW w:w="1465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E5777F" w14:textId="14E704EA" w:rsidR="00DE4027" w:rsidRPr="00DE4027" w:rsidRDefault="00DE4027" w:rsidP="00DE4027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6,00</w:t>
            </w:r>
          </w:p>
        </w:tc>
        <w:tc>
          <w:tcPr>
            <w:tcW w:w="1466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2631E1" w14:textId="087CE0FA" w:rsidR="00DE4027" w:rsidRPr="00DE4027" w:rsidRDefault="00DE4027" w:rsidP="00DE4027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12,00</w:t>
            </w:r>
          </w:p>
        </w:tc>
        <w:tc>
          <w:tcPr>
            <w:tcW w:w="1466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47068" w14:textId="6B9744A8" w:rsidR="00DE4027" w:rsidRPr="00A30705" w:rsidRDefault="00DE4027" w:rsidP="00DE4027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8,80</w:t>
            </w:r>
          </w:p>
        </w:tc>
        <w:tc>
          <w:tcPr>
            <w:tcW w:w="938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46A8" w14:textId="02D76C5D" w:rsidR="00DE4027" w:rsidRPr="00DE4027" w:rsidRDefault="00DE4027" w:rsidP="00DE4027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-0,30</w:t>
            </w:r>
          </w:p>
        </w:tc>
        <w:tc>
          <w:tcPr>
            <w:tcW w:w="938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8850E" w14:textId="1D1FD8D3" w:rsidR="00DE4027" w:rsidRPr="00733627" w:rsidRDefault="00DE4027" w:rsidP="00DE4027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-3,3</w:t>
            </w:r>
          </w:p>
        </w:tc>
        <w:tc>
          <w:tcPr>
            <w:tcW w:w="956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76886AC" w14:textId="77777777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0,36</w:t>
            </w:r>
          </w:p>
          <w:p w14:paraId="22A544C0" w14:textId="66C66C10" w:rsidR="00DE4027" w:rsidRPr="00330BA4" w:rsidRDefault="00DE4027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E4027" w:rsidRPr="00144015" w14:paraId="4BAF3995" w14:textId="77777777" w:rsidTr="008D39D4">
        <w:trPr>
          <w:trHeight w:hRule="exact" w:val="268"/>
        </w:trPr>
        <w:tc>
          <w:tcPr>
            <w:tcW w:w="225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2EFDEF89" w14:textId="77777777" w:rsidR="00DE4027" w:rsidRPr="008A38F0" w:rsidRDefault="00DE4027" w:rsidP="00DE4027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Ka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leráb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B2B77" w14:textId="72BEB74F" w:rsidR="00DE4027" w:rsidRPr="008A38F0" w:rsidRDefault="00DE4027" w:rsidP="00DE4027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1F6620" w14:textId="5EB137CF" w:rsidR="00DE4027" w:rsidRPr="00FC0ECA" w:rsidRDefault="00DE4027" w:rsidP="00DE4027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D90B2" w14:textId="388EF880" w:rsidR="00DE4027" w:rsidRPr="00FC0ECA" w:rsidRDefault="00DE4027" w:rsidP="00DE4027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4E9EA" w14:textId="310100EA" w:rsidR="00DE4027" w:rsidRPr="00A30705" w:rsidRDefault="00DE4027" w:rsidP="00DE4027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A30705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630B" w14:textId="4AC7AA4B" w:rsidR="00DE4027" w:rsidRPr="00FC0ECA" w:rsidRDefault="00DE4027" w:rsidP="00DE4027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A56D8" w14:textId="7D7DBBC5" w:rsidR="00DE4027" w:rsidRPr="00733627" w:rsidRDefault="00DE4027" w:rsidP="00DE4027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 w:rsidRPr="00733627">
              <w:rPr>
                <w:rFonts w:ascii="Arial" w:hAnsi="Arial"/>
                <w:i/>
                <w:i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72258A4" w14:textId="28FC1D12" w:rsidR="00DE4027" w:rsidRPr="00FC0ECA" w:rsidRDefault="00DE4027" w:rsidP="00DE4027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DE4027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  <w:tr w:rsidR="00330BA4" w:rsidRPr="008A38F0" w14:paraId="148D1FD0" w14:textId="77777777" w:rsidTr="008D39D4">
        <w:trPr>
          <w:trHeight w:hRule="exact" w:val="268"/>
        </w:trPr>
        <w:tc>
          <w:tcPr>
            <w:tcW w:w="225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1C40F733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apusta biela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832DA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38812" w14:textId="1500C28C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9,00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A80131" w14:textId="439CDEA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288CB" w14:textId="1E5884BB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11,60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6C556" w14:textId="2E375C79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-0,20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5C2C" w14:textId="69CDDDAF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-1,7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FD5B4FE" w14:textId="2784992E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0,48</w:t>
            </w:r>
          </w:p>
        </w:tc>
      </w:tr>
      <w:tr w:rsidR="00330BA4" w:rsidRPr="008A38F0" w14:paraId="32C8FE74" w14:textId="77777777" w:rsidTr="008D39D4">
        <w:trPr>
          <w:trHeight w:hRule="exact" w:val="268"/>
        </w:trPr>
        <w:tc>
          <w:tcPr>
            <w:tcW w:w="225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050A1BA3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Kvasená kapusta voľná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D2E65C" w14:textId="77777777" w:rsidR="00330BA4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DC4B14" w14:textId="39547818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19,00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38EC80" w14:textId="4A5091D8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27,00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5A0BF" w14:textId="33786122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23,00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ACB5" w14:textId="3F64A1FA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2761E" w14:textId="19BE63E9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4DA38FC" w14:textId="709C1086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0,95</w:t>
            </w:r>
          </w:p>
        </w:tc>
      </w:tr>
      <w:tr w:rsidR="00330BA4" w:rsidRPr="006D7D8A" w14:paraId="5F587369" w14:textId="77777777" w:rsidTr="008D39D4">
        <w:trPr>
          <w:trHeight w:hRule="exact" w:val="268"/>
        </w:trPr>
        <w:tc>
          <w:tcPr>
            <w:tcW w:w="225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63D678FD" w14:textId="3CA9022C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 Hokkaido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14:paraId="35EC5B60" w14:textId="5C790DEB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ks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77A4711" w14:textId="62425FB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05452C" w14:textId="7F014B0C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19,00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A3B7557" w14:textId="41029E18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16,00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611419A" w14:textId="3D3A31E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0,40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973A" w14:textId="380B933F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2,6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DCC3D4C" w14:textId="704A3204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0,66</w:t>
            </w:r>
          </w:p>
        </w:tc>
      </w:tr>
      <w:tr w:rsidR="00330BA4" w:rsidRPr="00CA5F44" w14:paraId="4CD6D113" w14:textId="77777777" w:rsidTr="00ED5FA7">
        <w:trPr>
          <w:trHeight w:hRule="exact" w:val="268"/>
        </w:trPr>
        <w:tc>
          <w:tcPr>
            <w:tcW w:w="225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</w:tcPr>
          <w:p w14:paraId="5F506513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Mrkva a karotka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14:paraId="2A427341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kg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4C46ED" w14:textId="72CA5906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8,00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49C26C" w14:textId="6A5CB64C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B47848" w14:textId="4BC6F514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9,20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9775432" w14:textId="7659CF67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5ED89" w14:textId="2F1CBB2B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7CD685C5" w14:textId="3350F1D8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0,38</w:t>
            </w:r>
          </w:p>
        </w:tc>
      </w:tr>
      <w:tr w:rsidR="00330BA4" w:rsidRPr="008A38F0" w14:paraId="60DD5C88" w14:textId="77777777" w:rsidTr="007E2D5F">
        <w:trPr>
          <w:trHeight w:hRule="exact" w:val="268"/>
        </w:trPr>
        <w:tc>
          <w:tcPr>
            <w:tcW w:w="225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</w:tcPr>
          <w:p w14:paraId="681F9F24" w14:textId="457008F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Petržel</w:t>
            </w:r>
            <w:proofErr w:type="spellEnd"/>
          </w:p>
        </w:tc>
        <w:tc>
          <w:tcPr>
            <w:tcW w:w="4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bottom"/>
          </w:tcPr>
          <w:p w14:paraId="20290EBB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kg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26EFED" w14:textId="2411B554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27,00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CF48B1" w14:textId="23A0E55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35,00</w:t>
            </w:r>
          </w:p>
        </w:tc>
        <w:tc>
          <w:tcPr>
            <w:tcW w:w="146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246FDD" w14:textId="11D47055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30,60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9E448A8" w14:textId="2428AA0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938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40091" w14:textId="7C452DF2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B56829C" w14:textId="0C6FD7F4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1,27</w:t>
            </w:r>
          </w:p>
        </w:tc>
      </w:tr>
      <w:tr w:rsidR="00330BA4" w:rsidRPr="008A38F0" w14:paraId="283B88E5" w14:textId="77777777" w:rsidTr="001F3301">
        <w:trPr>
          <w:trHeight w:hRule="exact" w:val="268"/>
        </w:trPr>
        <w:tc>
          <w:tcPr>
            <w:tcW w:w="2252" w:type="dxa"/>
            <w:tcBorders>
              <w:top w:val="single" w:sz="6" w:space="0" w:color="auto"/>
              <w:left w:val="threeDEmboss" w:sz="12" w:space="0" w:color="000000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</w:tcPr>
          <w:p w14:paraId="1FA92B9B" w14:textId="0A276E81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Zeler </w:t>
            </w:r>
          </w:p>
        </w:tc>
        <w:tc>
          <w:tcPr>
            <w:tcW w:w="427" w:type="dxa"/>
            <w:tcBorders>
              <w:top w:val="single" w:sz="6" w:space="0" w:color="auto"/>
              <w:left w:val="single" w:sz="4" w:space="0" w:color="auto"/>
              <w:bottom w:val="threeDEmboss" w:sz="12" w:space="0" w:color="000000"/>
              <w:right w:val="single" w:sz="4" w:space="0" w:color="auto"/>
            </w:tcBorders>
            <w:vAlign w:val="bottom"/>
          </w:tcPr>
          <w:p w14:paraId="37FA8DC2" w14:textId="5BD09B8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1465" w:type="dxa"/>
            <w:tcBorders>
              <w:top w:val="single" w:sz="6" w:space="0" w:color="auto"/>
              <w:left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1D2B03" w14:textId="1C60B57D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12,00</w:t>
            </w:r>
          </w:p>
        </w:tc>
        <w:tc>
          <w:tcPr>
            <w:tcW w:w="1466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07DC45" w14:textId="581E0D6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  <w:tc>
          <w:tcPr>
            <w:tcW w:w="1466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4C9A1629" w14:textId="3C752C58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13,20</w:t>
            </w:r>
          </w:p>
        </w:tc>
        <w:tc>
          <w:tcPr>
            <w:tcW w:w="938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4E510D98" w14:textId="1C815E3F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-0,20</w:t>
            </w:r>
          </w:p>
        </w:tc>
        <w:tc>
          <w:tcPr>
            <w:tcW w:w="938" w:type="dxa"/>
            <w:tcBorders>
              <w:top w:val="single" w:sz="6" w:space="0" w:color="auto"/>
              <w:bottom w:val="threeDEmboss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6834CE0" w14:textId="05008824" w:rsidR="00330BA4" w:rsidRPr="007336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-1,5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4" w:space="0" w:color="auto"/>
              <w:bottom w:val="threeDEmboss" w:sz="12" w:space="0" w:color="000000"/>
              <w:right w:val="threeDEmboss" w:sz="12" w:space="0" w:color="000000"/>
            </w:tcBorders>
            <w:shd w:val="clear" w:color="auto" w:fill="auto"/>
            <w:vAlign w:val="bottom"/>
          </w:tcPr>
          <w:p w14:paraId="4628D9E2" w14:textId="097D4061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0,55</w:t>
            </w:r>
          </w:p>
        </w:tc>
      </w:tr>
    </w:tbl>
    <w:p w14:paraId="0EFF9236" w14:textId="36B9095E" w:rsidR="00AB42C0" w:rsidRPr="007E62F6" w:rsidRDefault="00AB42C0" w:rsidP="00AB42C0">
      <w:pPr>
        <w:tabs>
          <w:tab w:val="left" w:pos="4820"/>
        </w:tabs>
        <w:spacing w:after="0" w:line="240" w:lineRule="auto"/>
        <w:ind w:right="54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Zdroj: TIS </w:t>
      </w:r>
      <w:r w:rsidRPr="00144015">
        <w:rPr>
          <w:rFonts w:ascii="Calibri" w:hAnsi="Calibri" w:cs="Calibri"/>
          <w:i/>
          <w:color w:val="000000" w:themeColor="text1"/>
          <w:sz w:val="18"/>
          <w:szCs w:val="18"/>
          <w:vertAlign w:val="superscript"/>
        </w:rPr>
        <w:t>ČR</w:t>
      </w:r>
      <w:r w:rsidRPr="00144015">
        <w:rPr>
          <w:rFonts w:ascii="Calibri" w:hAnsi="Calibri" w:cs="Calibri"/>
          <w:i/>
          <w:color w:val="000000" w:themeColor="text1"/>
          <w:sz w:val="18"/>
          <w:szCs w:val="18"/>
        </w:rPr>
        <w:t xml:space="preserve"> SZIF </w:t>
      </w:r>
      <w:r w:rsidRPr="00DE4E29">
        <w:rPr>
          <w:rFonts w:ascii="Calibri" w:hAnsi="Calibri" w:cs="Calibri"/>
          <w:i/>
          <w:color w:val="000000" w:themeColor="text1"/>
          <w:sz w:val="18"/>
          <w:szCs w:val="18"/>
        </w:rPr>
        <w:t>č</w:t>
      </w:r>
      <w:r w:rsidRPr="00B30C1A">
        <w:rPr>
          <w:rFonts w:ascii="Calibri" w:hAnsi="Calibri" w:cs="Calibri"/>
          <w:i/>
          <w:sz w:val="18"/>
          <w:szCs w:val="18"/>
        </w:rPr>
        <w:t xml:space="preserve">. </w:t>
      </w:r>
      <w:r w:rsidR="005333AB">
        <w:rPr>
          <w:rFonts w:ascii="Calibri" w:hAnsi="Calibri" w:cs="Calibri"/>
          <w:i/>
          <w:sz w:val="18"/>
          <w:szCs w:val="18"/>
        </w:rPr>
        <w:t>2</w:t>
      </w:r>
      <w:r w:rsidR="00330BA4">
        <w:rPr>
          <w:rFonts w:ascii="Calibri" w:hAnsi="Calibri" w:cs="Calibri"/>
          <w:i/>
          <w:sz w:val="18"/>
          <w:szCs w:val="18"/>
        </w:rPr>
        <w:t>4</w:t>
      </w:r>
      <w:r w:rsidRPr="00B30C1A">
        <w:rPr>
          <w:rFonts w:ascii="Calibri" w:hAnsi="Calibri" w:cs="Calibri"/>
          <w:i/>
          <w:sz w:val="18"/>
          <w:szCs w:val="18"/>
        </w:rPr>
        <w:t>/202</w:t>
      </w:r>
      <w:r w:rsidR="00A7382C">
        <w:rPr>
          <w:rFonts w:ascii="Calibri" w:hAnsi="Calibri" w:cs="Calibri"/>
          <w:i/>
          <w:sz w:val="18"/>
          <w:szCs w:val="18"/>
        </w:rPr>
        <w:t>5</w:t>
      </w:r>
      <w:r w:rsidRPr="00DE4E29">
        <w:rPr>
          <w:rFonts w:ascii="Calibri" w:hAnsi="Calibri" w:cs="Calibri"/>
          <w:i/>
          <w:sz w:val="18"/>
          <w:szCs w:val="18"/>
        </w:rPr>
        <w:tab/>
        <w:t xml:space="preserve"> </w:t>
      </w:r>
      <w:r w:rsidRPr="00DE4E29">
        <w:rPr>
          <w:rFonts w:ascii="Calibri" w:hAnsi="Calibri"/>
          <w:i/>
          <w:sz w:val="18"/>
          <w:szCs w:val="18"/>
        </w:rPr>
        <w:t>Ceny prepo</w:t>
      </w:r>
      <w:r w:rsidRPr="00DE4E29">
        <w:rPr>
          <w:rFonts w:ascii="Calibri" w:hAnsi="Calibri" w:cs="Cambria"/>
          <w:i/>
          <w:sz w:val="18"/>
          <w:szCs w:val="18"/>
        </w:rPr>
        <w:t>č</w:t>
      </w:r>
      <w:r w:rsidRPr="00DE4E29">
        <w:rPr>
          <w:rFonts w:ascii="Calibri" w:hAnsi="Calibri" w:cs="Rockwell"/>
          <w:i/>
          <w:sz w:val="18"/>
          <w:szCs w:val="18"/>
        </w:rPr>
        <w:t>í</w:t>
      </w:r>
      <w:r w:rsidRPr="00DE4E29">
        <w:rPr>
          <w:rFonts w:ascii="Calibri" w:hAnsi="Calibri"/>
          <w:i/>
          <w:sz w:val="18"/>
          <w:szCs w:val="18"/>
        </w:rPr>
        <w:t>tan</w:t>
      </w:r>
      <w:r w:rsidRPr="00DE4E29">
        <w:rPr>
          <w:rFonts w:ascii="Calibri" w:hAnsi="Calibri" w:cs="Rockwell"/>
          <w:i/>
          <w:sz w:val="18"/>
          <w:szCs w:val="18"/>
        </w:rPr>
        <w:t>é</w:t>
      </w:r>
      <w:r w:rsidRPr="00DE4E29">
        <w:rPr>
          <w:rFonts w:ascii="Calibri" w:hAnsi="Calibri"/>
          <w:i/>
          <w:sz w:val="18"/>
          <w:szCs w:val="18"/>
        </w:rPr>
        <w:t xml:space="preserve"> kurzom ECB </w:t>
      </w:r>
      <w:r w:rsidRPr="0017103C">
        <w:rPr>
          <w:rFonts w:ascii="Calibri" w:hAnsi="Calibri"/>
          <w:i/>
          <w:sz w:val="18"/>
          <w:szCs w:val="18"/>
        </w:rPr>
        <w:t xml:space="preserve">zo dňa </w:t>
      </w:r>
      <w:r w:rsidR="00330BA4" w:rsidRPr="00330BA4">
        <w:rPr>
          <w:rFonts w:ascii="Calibri" w:hAnsi="Calibri"/>
          <w:i/>
          <w:sz w:val="18"/>
          <w:szCs w:val="18"/>
        </w:rPr>
        <w:t>28</w:t>
      </w:r>
      <w:r w:rsidRPr="00330BA4">
        <w:rPr>
          <w:rFonts w:ascii="Calibri" w:hAnsi="Calibri"/>
          <w:i/>
          <w:sz w:val="18"/>
          <w:szCs w:val="18"/>
        </w:rPr>
        <w:t>.</w:t>
      </w:r>
      <w:r w:rsidR="009D7D9A" w:rsidRPr="00330BA4">
        <w:rPr>
          <w:rFonts w:ascii="Calibri" w:hAnsi="Calibri"/>
          <w:i/>
          <w:sz w:val="18"/>
          <w:szCs w:val="18"/>
        </w:rPr>
        <w:t>1</w:t>
      </w:r>
      <w:r w:rsidR="00330BA4" w:rsidRPr="00330BA4">
        <w:rPr>
          <w:rFonts w:ascii="Calibri" w:hAnsi="Calibri"/>
          <w:i/>
          <w:sz w:val="18"/>
          <w:szCs w:val="18"/>
        </w:rPr>
        <w:t>1</w:t>
      </w:r>
      <w:r w:rsidRPr="00330BA4">
        <w:rPr>
          <w:rFonts w:ascii="Calibri" w:hAnsi="Calibri"/>
          <w:i/>
          <w:sz w:val="18"/>
          <w:szCs w:val="18"/>
        </w:rPr>
        <w:t>. 202</w:t>
      </w:r>
      <w:r w:rsidR="006D7D8A" w:rsidRPr="00330BA4">
        <w:rPr>
          <w:rFonts w:ascii="Calibri" w:hAnsi="Calibri"/>
          <w:i/>
          <w:sz w:val="18"/>
          <w:szCs w:val="18"/>
        </w:rPr>
        <w:t>5</w:t>
      </w:r>
      <w:r w:rsidRPr="00330BA4">
        <w:rPr>
          <w:rFonts w:ascii="Calibri" w:hAnsi="Calibri"/>
          <w:i/>
          <w:sz w:val="18"/>
          <w:szCs w:val="18"/>
        </w:rPr>
        <w:t>, 1 EUR</w:t>
      </w:r>
      <w:r w:rsidRPr="00D37820">
        <w:rPr>
          <w:rFonts w:ascii="Calibri" w:hAnsi="Calibri"/>
          <w:i/>
          <w:sz w:val="18"/>
          <w:szCs w:val="18"/>
        </w:rPr>
        <w:t xml:space="preserve"> </w:t>
      </w:r>
      <w:r w:rsidRPr="00372981">
        <w:rPr>
          <w:rFonts w:ascii="Calibri" w:hAnsi="Calibri"/>
          <w:i/>
          <w:sz w:val="18"/>
          <w:szCs w:val="18"/>
        </w:rPr>
        <w:t xml:space="preserve">= </w:t>
      </w:r>
      <w:r w:rsidR="00B602A4" w:rsidRPr="00372981">
        <w:rPr>
          <w:rFonts w:ascii="Calibri" w:hAnsi="Calibri"/>
          <w:i/>
          <w:sz w:val="18"/>
          <w:szCs w:val="18"/>
        </w:rPr>
        <w:t>2</w:t>
      </w:r>
      <w:r w:rsidR="00D37820" w:rsidRPr="00372981">
        <w:rPr>
          <w:rFonts w:ascii="Calibri" w:hAnsi="Calibri"/>
          <w:i/>
          <w:sz w:val="18"/>
          <w:szCs w:val="18"/>
        </w:rPr>
        <w:t>4,</w:t>
      </w:r>
      <w:r w:rsidR="00330BA4">
        <w:rPr>
          <w:rFonts w:ascii="Calibri" w:hAnsi="Calibri"/>
          <w:i/>
          <w:sz w:val="18"/>
          <w:szCs w:val="18"/>
        </w:rPr>
        <w:t>17</w:t>
      </w:r>
      <w:r w:rsidR="009D7D9A">
        <w:rPr>
          <w:rFonts w:ascii="Calibri" w:hAnsi="Calibri"/>
          <w:i/>
          <w:sz w:val="18"/>
          <w:szCs w:val="18"/>
        </w:rPr>
        <w:t>7</w:t>
      </w:r>
      <w:r w:rsidRPr="00372981">
        <w:rPr>
          <w:rFonts w:ascii="Calibri" w:hAnsi="Calibri"/>
          <w:i/>
          <w:sz w:val="18"/>
          <w:szCs w:val="18"/>
        </w:rPr>
        <w:t xml:space="preserve"> </w:t>
      </w:r>
      <w:r w:rsidRPr="006D7D8A">
        <w:rPr>
          <w:rFonts w:ascii="Calibri" w:hAnsi="Calibri"/>
          <w:i/>
          <w:sz w:val="18"/>
          <w:szCs w:val="18"/>
        </w:rPr>
        <w:t>CZK</w:t>
      </w:r>
    </w:p>
    <w:p w14:paraId="7D98CCFF" w14:textId="77777777" w:rsidR="00AB42C0" w:rsidRPr="00823305" w:rsidRDefault="00AB42C0" w:rsidP="00AB42C0">
      <w:pPr>
        <w:tabs>
          <w:tab w:val="right" w:pos="9072"/>
        </w:tabs>
        <w:spacing w:after="0" w:line="240" w:lineRule="auto"/>
        <w:ind w:right="54"/>
        <w:jc w:val="both"/>
        <w:rPr>
          <w:rFonts w:ascii="Calibri" w:hAnsi="Calibri" w:cs="Calibri"/>
          <w:i/>
          <w:sz w:val="18"/>
          <w:szCs w:val="18"/>
        </w:rPr>
      </w:pPr>
      <w:r w:rsidRPr="007E62F6">
        <w:rPr>
          <w:rFonts w:ascii="Calibri" w:hAnsi="Calibri" w:cs="Calibri"/>
          <w:i/>
          <w:color w:val="000000" w:themeColor="text1"/>
          <w:sz w:val="18"/>
          <w:szCs w:val="18"/>
        </w:rPr>
        <w:t>Poznámka: Ceny poľnohospodárskych producentov sa uvádzajú bez DPH a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Pr="007E62F6">
        <w:rPr>
          <w:rFonts w:ascii="Calibri" w:hAnsi="Calibri" w:cs="Calibri"/>
          <w:i/>
          <w:color w:val="000000" w:themeColor="text1"/>
          <w:sz w:val="18"/>
          <w:szCs w:val="18"/>
        </w:rPr>
        <w:t xml:space="preserve">bez dopravy; MJ = merná jednotka;*1 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–</w:t>
      </w:r>
      <w:r w:rsidRPr="007E62F6">
        <w:rPr>
          <w:rFonts w:ascii="Calibri" w:hAnsi="Calibri" w:cs="Calibri"/>
          <w:i/>
          <w:color w:val="000000" w:themeColor="text1"/>
          <w:sz w:val="18"/>
          <w:szCs w:val="18"/>
        </w:rPr>
        <w:t xml:space="preserve"> neuvedené (menej ako</w:t>
      </w:r>
      <w:r w:rsidRPr="002379B2">
        <w:rPr>
          <w:rFonts w:ascii="Calibri" w:hAnsi="Calibri" w:cs="Calibri"/>
          <w:i/>
          <w:color w:val="000000" w:themeColor="text1"/>
          <w:sz w:val="18"/>
          <w:szCs w:val="18"/>
        </w:rPr>
        <w:t xml:space="preserve"> tri </w:t>
      </w:r>
      <w:r w:rsidRPr="00823305">
        <w:rPr>
          <w:rFonts w:ascii="Calibri" w:hAnsi="Calibri" w:cs="Calibri"/>
          <w:i/>
          <w:sz w:val="18"/>
          <w:szCs w:val="18"/>
        </w:rPr>
        <w:t>údaje), - ceny neboli v</w:t>
      </w:r>
      <w:r>
        <w:rPr>
          <w:rFonts w:ascii="Calibri" w:hAnsi="Calibri" w:cs="Calibri"/>
          <w:i/>
          <w:sz w:val="18"/>
          <w:szCs w:val="18"/>
        </w:rPr>
        <w:t> </w:t>
      </w:r>
      <w:r w:rsidRPr="00823305">
        <w:rPr>
          <w:rFonts w:ascii="Calibri" w:hAnsi="Calibri" w:cs="Calibri"/>
          <w:i/>
          <w:sz w:val="18"/>
          <w:szCs w:val="18"/>
        </w:rPr>
        <w:t>predchádzajúcom období k</w:t>
      </w:r>
      <w:r>
        <w:rPr>
          <w:rFonts w:ascii="Calibri" w:hAnsi="Calibri" w:cs="Calibri"/>
          <w:i/>
          <w:sz w:val="18"/>
          <w:szCs w:val="18"/>
        </w:rPr>
        <w:t> </w:t>
      </w:r>
      <w:r w:rsidRPr="00823305">
        <w:rPr>
          <w:rFonts w:ascii="Calibri" w:hAnsi="Calibri" w:cs="Calibri"/>
          <w:i/>
          <w:sz w:val="18"/>
          <w:szCs w:val="18"/>
        </w:rPr>
        <w:t>dispozícii.</w:t>
      </w:r>
    </w:p>
    <w:p w14:paraId="5E452B23" w14:textId="77777777" w:rsidR="00AB42C0" w:rsidRPr="006742E3" w:rsidRDefault="00AB42C0" w:rsidP="00AB42C0">
      <w:pPr>
        <w:spacing w:before="160" w:after="0" w:line="240" w:lineRule="auto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6742E3">
        <w:rPr>
          <w:rFonts w:asciiTheme="minorHAnsi" w:hAnsiTheme="minorHAnsi" w:cstheme="minorHAnsi"/>
          <w:b/>
          <w:color w:val="336600"/>
          <w:sz w:val="24"/>
          <w:szCs w:val="24"/>
        </w:rPr>
        <w:t>Veľkoobchodné ceny vybraných druhov zeleniny 1. akostnej triedy v</w:t>
      </w:r>
      <w:r>
        <w:rPr>
          <w:rFonts w:asciiTheme="minorHAnsi" w:hAnsiTheme="minorHAnsi" w:cstheme="minorHAnsi"/>
          <w:b/>
          <w:color w:val="336600"/>
          <w:sz w:val="24"/>
          <w:szCs w:val="24"/>
        </w:rPr>
        <w:t> </w:t>
      </w:r>
      <w:r w:rsidRPr="006742E3">
        <w:rPr>
          <w:rFonts w:asciiTheme="minorHAnsi" w:hAnsiTheme="minorHAnsi" w:cstheme="minorHAnsi"/>
          <w:b/>
          <w:color w:val="336600"/>
          <w:sz w:val="24"/>
          <w:szCs w:val="24"/>
        </w:rPr>
        <w:t>ČR</w:t>
      </w:r>
    </w:p>
    <w:p w14:paraId="1E94B768" w14:textId="48A205D8" w:rsidR="00AB42C0" w:rsidRPr="008A38F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2379B2">
        <w:rPr>
          <w:rFonts w:ascii="Calibri" w:hAnsi="Calibri" w:cs="Calibri"/>
          <w:i/>
          <w:color w:val="000000" w:themeColor="text1"/>
          <w:sz w:val="18"/>
          <w:szCs w:val="18"/>
        </w:rPr>
        <w:t xml:space="preserve">Ceny sa 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zisťovali v</w:t>
      </w:r>
      <w:r w:rsidR="005E4851"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="00E460D0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DE4027">
        <w:rPr>
          <w:rFonts w:ascii="Calibri" w:hAnsi="Calibri" w:cs="Calibri"/>
          <w:i/>
          <w:color w:val="000000" w:themeColor="text1"/>
          <w:sz w:val="18"/>
          <w:szCs w:val="18"/>
        </w:rPr>
        <w:t>8</w:t>
      </w:r>
      <w:r w:rsidR="005E4851">
        <w:rPr>
          <w:rFonts w:ascii="Calibri" w:hAnsi="Calibri" w:cs="Calibri"/>
          <w:i/>
          <w:color w:val="000000" w:themeColor="text1"/>
          <w:sz w:val="18"/>
          <w:szCs w:val="18"/>
        </w:rPr>
        <w:t>.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týždni 202</w:t>
      </w:r>
      <w:r w:rsidR="00A7382C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8A38F0">
        <w:rPr>
          <w:rFonts w:ascii="Calibri" w:hAnsi="Calibri" w:cs="Calibri"/>
          <w:i/>
          <w:sz w:val="18"/>
          <w:szCs w:val="18"/>
        </w:rPr>
        <w:tab/>
        <w:t>Ceny sa uvádzajú bez DPH v</w:t>
      </w:r>
      <w:r>
        <w:rPr>
          <w:rFonts w:ascii="Calibri" w:hAnsi="Calibri" w:cs="Calibri"/>
          <w:i/>
          <w:sz w:val="18"/>
          <w:szCs w:val="18"/>
        </w:rPr>
        <w:t> </w:t>
      </w:r>
      <w:r w:rsidRPr="008A38F0">
        <w:rPr>
          <w:rFonts w:ascii="Calibri" w:hAnsi="Calibri" w:cs="Calibri"/>
          <w:i/>
          <w:sz w:val="18"/>
          <w:szCs w:val="18"/>
        </w:rPr>
        <w:t>Kč/MJ</w:t>
      </w:r>
    </w:p>
    <w:tbl>
      <w:tblPr>
        <w:tblW w:w="9925" w:type="dxa"/>
        <w:tblInd w:w="-30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284"/>
        <w:gridCol w:w="519"/>
        <w:gridCol w:w="661"/>
        <w:gridCol w:w="662"/>
        <w:gridCol w:w="992"/>
        <w:gridCol w:w="993"/>
        <w:gridCol w:w="661"/>
        <w:gridCol w:w="661"/>
        <w:gridCol w:w="662"/>
        <w:gridCol w:w="993"/>
        <w:gridCol w:w="994"/>
      </w:tblGrid>
      <w:tr w:rsidR="00AB42C0" w:rsidRPr="008A38F0" w14:paraId="238DB128" w14:textId="77777777" w:rsidTr="00802D51">
        <w:trPr>
          <w:trHeight w:val="233"/>
        </w:trPr>
        <w:tc>
          <w:tcPr>
            <w:tcW w:w="1843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A4CD484" w14:textId="77777777" w:rsidR="00AB42C0" w:rsidRPr="008A38F0" w:rsidRDefault="00AB42C0" w:rsidP="008D39D4">
            <w:pPr>
              <w:spacing w:after="0" w:line="240" w:lineRule="auto"/>
              <w:ind w:left="-6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20"/>
                <w:szCs w:val="20"/>
              </w:rPr>
              <w:t>Druh</w:t>
            </w:r>
          </w:p>
        </w:tc>
        <w:tc>
          <w:tcPr>
            <w:tcW w:w="284" w:type="dxa"/>
            <w:vMerge w:val="restart"/>
            <w:tcBorders>
              <w:top w:val="threeDEmboss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0081AD97" w14:textId="77777777" w:rsidR="00AB42C0" w:rsidRPr="008A38F0" w:rsidRDefault="00AB42C0" w:rsidP="008D39D4">
            <w:pPr>
              <w:spacing w:after="0" w:line="240" w:lineRule="auto"/>
              <w:ind w:left="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MJ</w:t>
            </w:r>
          </w:p>
        </w:tc>
        <w:tc>
          <w:tcPr>
            <w:tcW w:w="3827" w:type="dxa"/>
            <w:gridSpan w:val="5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ED20F9" w14:textId="77777777" w:rsidR="00AB42C0" w:rsidRPr="008A38F0" w:rsidRDefault="00AB42C0" w:rsidP="008D39D4">
            <w:pPr>
              <w:spacing w:after="0" w:line="240" w:lineRule="auto"/>
              <w:ind w:left="-12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Domáca produkcia</w:t>
            </w:r>
          </w:p>
        </w:tc>
        <w:tc>
          <w:tcPr>
            <w:tcW w:w="3971" w:type="dxa"/>
            <w:gridSpan w:val="5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69169CE3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Dovoz</w:t>
            </w:r>
          </w:p>
        </w:tc>
      </w:tr>
      <w:tr w:rsidR="00AB42C0" w:rsidRPr="008A38F0" w14:paraId="65F7661D" w14:textId="77777777" w:rsidTr="00802D51">
        <w:trPr>
          <w:trHeight w:val="860"/>
        </w:trPr>
        <w:tc>
          <w:tcPr>
            <w:tcW w:w="1843" w:type="dxa"/>
            <w:vMerge/>
            <w:tcBorders>
              <w:left w:val="threeDEmboss" w:sz="12" w:space="0" w:color="000000"/>
              <w:bottom w:val="threeDEngrave" w:sz="6" w:space="0" w:color="auto"/>
              <w:right w:val="single" w:sz="4" w:space="0" w:color="000000"/>
            </w:tcBorders>
            <w:vAlign w:val="center"/>
          </w:tcPr>
          <w:p w14:paraId="0DD210EB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4EDFC27D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9351B4F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sz w:val="18"/>
                <w:szCs w:val="18"/>
              </w:rPr>
              <w:t>min.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565A71B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max.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27C85E99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priem.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4CE1D85E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Vývoj</w:t>
            </w:r>
          </w:p>
          <w:p w14:paraId="0F365E40" w14:textId="3144D182" w:rsidR="00AB42C0" w:rsidRPr="00DE4E29" w:rsidRDefault="00E460D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8</w:t>
            </w:r>
            <w:r w:rsidR="00AB42C0">
              <w:rPr>
                <w:rFonts w:ascii="Calibri" w:hAnsi="Calibri" w:cs="Calibri"/>
                <w:b/>
                <w:sz w:val="18"/>
                <w:szCs w:val="18"/>
              </w:rPr>
              <w:t xml:space="preserve"> 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>t./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6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t. 202</w:t>
            </w:r>
            <w:r w:rsidR="00A7382C">
              <w:rPr>
                <w:rFonts w:ascii="Calibri" w:hAnsi="Calibri" w:cs="Calibri"/>
                <w:b/>
                <w:sz w:val="18"/>
                <w:szCs w:val="18"/>
              </w:rPr>
              <w:t>5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v</w:t>
            </w:r>
            <w:r w:rsidR="00AB42C0">
              <w:rPr>
                <w:rFonts w:ascii="Calibri" w:hAnsi="Calibri" w:cs="Calibri"/>
                <w:b/>
                <w:sz w:val="18"/>
                <w:szCs w:val="18"/>
              </w:rPr>
              <w:t> 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>Kč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33CA7765" w14:textId="77777777" w:rsidR="00AB42C0" w:rsidRPr="00DE4E29" w:rsidRDefault="00AB42C0" w:rsidP="008D39D4">
            <w:pPr>
              <w:spacing w:before="40" w:after="0" w:line="240" w:lineRule="auto"/>
              <w:ind w:left="-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Priemerná cena</w:t>
            </w:r>
          </w:p>
          <w:p w14:paraId="795335BB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€/MJ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08413130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min.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4808A16E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max.</w:t>
            </w:r>
          </w:p>
        </w:tc>
        <w:tc>
          <w:tcPr>
            <w:tcW w:w="662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0E25CC22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priem.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5B14FFA7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Vývoj</w:t>
            </w:r>
          </w:p>
          <w:p w14:paraId="4FA09890" w14:textId="5BE722F6" w:rsidR="00AB42C0" w:rsidRPr="00DE4E29" w:rsidRDefault="00E460D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8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t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/4</w:t>
            </w:r>
            <w:r w:rsidR="00DE4027">
              <w:rPr>
                <w:rFonts w:ascii="Calibri" w:hAnsi="Calibri" w:cs="Calibri"/>
                <w:b/>
                <w:sz w:val="18"/>
                <w:szCs w:val="18"/>
              </w:rPr>
              <w:t>6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t 202</w:t>
            </w:r>
            <w:r w:rsidR="00A7382C">
              <w:rPr>
                <w:rFonts w:ascii="Calibri" w:hAnsi="Calibri" w:cs="Calibri"/>
                <w:b/>
                <w:sz w:val="18"/>
                <w:szCs w:val="18"/>
              </w:rPr>
              <w:t>5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 xml:space="preserve"> v</w:t>
            </w:r>
            <w:r w:rsidR="00221537">
              <w:rPr>
                <w:rFonts w:ascii="Calibri" w:hAnsi="Calibri" w:cs="Calibri"/>
                <w:b/>
                <w:sz w:val="18"/>
                <w:szCs w:val="18"/>
              </w:rPr>
              <w:t> </w:t>
            </w:r>
            <w:r w:rsidR="00AB42C0" w:rsidRPr="00DE4E29">
              <w:rPr>
                <w:rFonts w:ascii="Calibri" w:hAnsi="Calibri" w:cs="Calibri"/>
                <w:b/>
                <w:sz w:val="18"/>
                <w:szCs w:val="18"/>
              </w:rPr>
              <w:t>Kč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threeDEmboss" w:sz="12" w:space="0" w:color="000000"/>
            </w:tcBorders>
            <w:shd w:val="clear" w:color="auto" w:fill="CCFF99"/>
            <w:vAlign w:val="center"/>
          </w:tcPr>
          <w:p w14:paraId="5F099F8E" w14:textId="77777777" w:rsidR="00AB42C0" w:rsidRPr="00DE4E29" w:rsidRDefault="00AB42C0" w:rsidP="008D39D4">
            <w:pPr>
              <w:spacing w:before="40" w:after="0" w:line="240" w:lineRule="auto"/>
              <w:ind w:left="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Priemerná cena</w:t>
            </w:r>
          </w:p>
          <w:p w14:paraId="0F3B0339" w14:textId="77777777" w:rsidR="00AB42C0" w:rsidRPr="00DE4E2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20"/>
              </w:rPr>
            </w:pPr>
            <w:r w:rsidRPr="00DE4E29">
              <w:rPr>
                <w:rFonts w:ascii="Calibri" w:hAnsi="Calibri" w:cs="Calibri"/>
                <w:b/>
                <w:sz w:val="18"/>
                <w:szCs w:val="18"/>
              </w:rPr>
              <w:t>€/MJ</w:t>
            </w:r>
          </w:p>
        </w:tc>
      </w:tr>
      <w:tr w:rsidR="00330BA4" w:rsidRPr="008A38F0" w14:paraId="6C71C723" w14:textId="77777777" w:rsidTr="00802D51">
        <w:trPr>
          <w:trHeight w:hRule="exact" w:val="259"/>
        </w:trPr>
        <w:tc>
          <w:tcPr>
            <w:tcW w:w="1843" w:type="dxa"/>
            <w:tcBorders>
              <w:top w:val="single" w:sz="4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bottom"/>
          </w:tcPr>
          <w:p w14:paraId="5F156084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Cesnak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249D11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AA6B57" w14:textId="0EB3FBC1" w:rsidR="00330BA4" w:rsidRPr="00FC0ECA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4E476" w14:textId="5786C802" w:rsidR="00330BA4" w:rsidRPr="00FC0ECA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D6660" w14:textId="4AA7D41A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D2CBD" w14:textId="17D6266D" w:rsidR="00330BA4" w:rsidRPr="00FC0ECA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A53E1" w14:textId="77777777" w:rsidR="00330BA4" w:rsidRPr="00FC0ECA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ED0DD72" w14:textId="357FED4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100,00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CC17E1" w14:textId="60C965A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150,00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D1F28" w14:textId="216667CC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114,30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044C" w14:textId="12407F88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1,20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FEE8504" w14:textId="3E1062F1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4,73</w:t>
            </w:r>
          </w:p>
        </w:tc>
      </w:tr>
      <w:tr w:rsidR="00330BA4" w:rsidRPr="008A38F0" w14:paraId="2D4DD5A4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63F17E00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Cibuľa suchá 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427BC29B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E590C6" w14:textId="44835561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6,80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EFB4F4" w14:textId="31319DD3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17,90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FDB0E3" w14:textId="786D4B03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11,80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7A971" w14:textId="1E395BA8" w:rsidR="00330BA4" w:rsidRPr="00DE4027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-1,50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351B3" w14:textId="77777777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A30705">
              <w:rPr>
                <w:rFonts w:ascii="Calibri" w:hAnsi="Calibri" w:cs="Calibri"/>
                <w:b/>
                <w:bCs/>
                <w:sz w:val="18"/>
                <w:szCs w:val="18"/>
              </w:rPr>
              <w:t>0,49</w:t>
            </w:r>
          </w:p>
          <w:p w14:paraId="27AC17A3" w14:textId="0DD41B60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139BEA" w14:textId="6D1D61F9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6,80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510F5C" w14:textId="2F744425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19,90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FC734D5" w14:textId="00784E60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12,40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42A540" w14:textId="5AF2EDDC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-0,50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FCA41DF" w14:textId="30F1C492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0,51</w:t>
            </w:r>
          </w:p>
        </w:tc>
      </w:tr>
      <w:tr w:rsidR="00330BA4" w:rsidRPr="008A38F0" w14:paraId="4ADD4370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1E09AEF3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Pór</w:t>
            </w: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48966DB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3BE3CE" w14:textId="1BBA3D71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9F469A" w14:textId="2527C9B4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6469F2" w14:textId="62FD1290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1473F" w14:textId="12B75863" w:rsidR="00330BA4" w:rsidRPr="00072EBB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73007" w14:textId="77777777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DA4500" w14:textId="14730252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21,50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95DD47" w14:textId="1D5A1F0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43,00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56C330" w14:textId="5F65DD4A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32,50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B8ACC7A" w14:textId="035E292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-1,70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6D31519" w14:textId="4593038C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1,34</w:t>
            </w:r>
          </w:p>
        </w:tc>
      </w:tr>
      <w:tr w:rsidR="00330BA4" w:rsidRPr="008A38F0" w14:paraId="3F609F3D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2570F3FC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Cuk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eta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94CCB48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1F86F7" w14:textId="3F2A2BB1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E89644E" w14:textId="1D1F34E9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7D9F57A" w14:textId="42DA8CB9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B2DCC" w14:textId="490DB6FB" w:rsidR="00330BA4" w:rsidRPr="00072EBB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2989" w14:textId="77777777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C7032" w14:textId="5CE8184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25,50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508F8B8" w14:textId="517CC42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52,50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43A7A6C" w14:textId="38CEDBF9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38,90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27730F7" w14:textId="26026625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0,20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519E4241" w14:textId="6500A781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1,61</w:t>
            </w:r>
          </w:p>
        </w:tc>
      </w:tr>
      <w:tr w:rsidR="00330BA4" w:rsidRPr="008A38F0" w14:paraId="76E9F2D6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78C9C903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Červená repa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03180D5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285840" w14:textId="3EC75D82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CE663E" w14:textId="1EC88D6C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352DF1" w14:textId="2C65F66E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05316" w14:textId="7B026DE1" w:rsidR="00330BA4" w:rsidRPr="00072EBB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5959" w14:textId="77777777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06374" w14:textId="0858B05B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9,70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1434DB" w14:textId="3353AF9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17,90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3C759F" w14:textId="5FA6E780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12,70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793A37" w14:textId="64E766BB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0BB2793" w14:textId="21C1FA4D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0,53</w:t>
            </w:r>
          </w:p>
        </w:tc>
      </w:tr>
      <w:tr w:rsidR="00330BA4" w:rsidRPr="008A38F0" w14:paraId="40DF6064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0816040A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Tekvica Hokkaido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4FA5B6B1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5E93F2" w14:textId="42EF09D8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21,60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5E771D" w14:textId="6C51D217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39,90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90C8953" w14:textId="7E8422D7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30,70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FD4F" w14:textId="1EEE6937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3,40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DD62" w14:textId="77777777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1,27</w:t>
            </w:r>
          </w:p>
          <w:p w14:paraId="448E9677" w14:textId="71861A71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2F3A1C" w14:textId="23BF2428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16,20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D506B6" w14:textId="46F5B255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39,90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6F32FC" w14:textId="27A6348E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26,40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F03B03C" w14:textId="2552660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3,10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5B8CBA99" w14:textId="4C6B9753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1,09</w:t>
            </w:r>
          </w:p>
        </w:tc>
      </w:tr>
      <w:tr w:rsidR="00330BA4" w:rsidRPr="008A38F0" w14:paraId="76BCB4DD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5481A9E1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Kaleráb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0D5EF681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ks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237D92" w14:textId="477CB296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95012F" w14:textId="34B5C92C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25B5C49" w14:textId="60762D1A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5228" w14:textId="7EB9D576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65C49" w14:textId="7888B1CD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4F3A67" w14:textId="0E6C5AA9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80721D" w14:textId="15D9E401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22,00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A67D33" w14:textId="793959FB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15,20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A1E1659" w14:textId="69B6E6A9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0,10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0F4C21E3" w14:textId="4B300153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0,63</w:t>
            </w:r>
          </w:p>
        </w:tc>
      </w:tr>
      <w:tr w:rsidR="00330BA4" w:rsidRPr="008A38F0" w14:paraId="59E0AF15" w14:textId="77777777" w:rsidTr="0003544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4073735A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Kapusta biela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281D2148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929BFB" w14:textId="502ADAA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9,90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37690FA" w14:textId="46377B7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12,90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6A4816A" w14:textId="549B084D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11,70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5A680" w14:textId="7085AC40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1,30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D13658" w14:textId="143BCA88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0,48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C1EB07F" w14:textId="0E164E5D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6,90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65F2DE" w14:textId="2268417F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15,90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2231CDF" w14:textId="26D50A3E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10,80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1751FA" w14:textId="74F148CD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-0,60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1B0E226" w14:textId="6F2FD2B7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0,45</w:t>
            </w:r>
          </w:p>
        </w:tc>
      </w:tr>
      <w:tr w:rsidR="00330BA4" w:rsidRPr="008A38F0" w14:paraId="7941DF6F" w14:textId="77777777" w:rsidTr="0003544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1BA9AC52" w14:textId="77777777" w:rsidR="00330BA4" w:rsidRPr="00055145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055145">
              <w:rPr>
                <w:rFonts w:asciiTheme="minorHAnsi" w:hAnsiTheme="minorHAnsi" w:cstheme="minorHAnsi"/>
                <w:b/>
                <w:bCs/>
                <w:sz w:val="17"/>
                <w:szCs w:val="17"/>
              </w:rPr>
              <w:t>Kvasená kapusta voľná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448AA6" w14:textId="62C6E2AA" w:rsidR="00330BA4" w:rsidRPr="008A38F0" w:rsidRDefault="00330BA4" w:rsidP="00330BA4">
            <w:pPr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B87D95E" w14:textId="37CAB5A8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23,70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AAEDE6" w14:textId="1ED0BA7F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65,90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975690C" w14:textId="3CCF4FA3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39,00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BB8B2" w14:textId="3EC86AE9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1,30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893ED" w14:textId="54D581D2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A3070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1,61</w:t>
            </w: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CFA984" w14:textId="3FD13D41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A6EC31" w14:textId="62BC0596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6F14716" w14:textId="77777777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*</w:t>
            </w:r>
          </w:p>
          <w:p w14:paraId="39BFF954" w14:textId="6F05E7BA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4CCEA14" w14:textId="74D3A5C1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 -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43CBD96" w14:textId="093BB0AB" w:rsidR="00330BA4" w:rsidRPr="00FC0ECA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  <w:tr w:rsidR="00330BA4" w:rsidRPr="00144015" w14:paraId="1A690847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6F258B26" w14:textId="390081CC" w:rsidR="00330BA4" w:rsidRPr="00823C2B" w:rsidRDefault="00330BA4" w:rsidP="00330BA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Karfiol</w:t>
            </w:r>
          </w:p>
          <w:p w14:paraId="0E582B51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6782754D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ks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DAF1A1" w14:textId="082F9DD7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745B1E" w14:textId="5AA500B1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D87F7E" w14:textId="4D2FF69F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FC656" w14:textId="75BB8C81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8A89D" w14:textId="2F19FDBC" w:rsidR="00330BA4" w:rsidRPr="00A30705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3B93A92" w14:textId="2ED091A6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21,30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8BAF9" w14:textId="790D17D5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50,90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DF9A452" w14:textId="01738C82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34,30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D21AAA9" w14:textId="1FEA2DC9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-2,00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0F9D2389" w14:textId="60112A88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1,42</w:t>
            </w:r>
          </w:p>
        </w:tc>
      </w:tr>
      <w:tr w:rsidR="00330BA4" w:rsidRPr="008A38F0" w14:paraId="38EA0AB0" w14:textId="77777777" w:rsidTr="005B116E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4A6F4689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Mrkva 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karotka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29F1DF32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0C4A72" w14:textId="6BEAD6B8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590C39D" w14:textId="3FA59D1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AD53D3" w14:textId="2E32F25E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58DCE" w14:textId="5F48A852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72EC1" w14:textId="016E36B9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9998F3" w14:textId="327FC1D0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6,90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8D7F44" w14:textId="762B630C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17,50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581724" w14:textId="4FFD90F5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10,90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87C85D6" w14:textId="48F49024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-1,50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C2740B3" w14:textId="55861EA0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0,45</w:t>
            </w:r>
          </w:p>
        </w:tc>
      </w:tr>
      <w:tr w:rsidR="00330BA4" w:rsidRPr="008A38F0" w14:paraId="42423545" w14:textId="77777777" w:rsidTr="00573ED7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05A8DEED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Paprika biela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3A7CED89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B16687" w14:textId="07FAF7F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B72700" w14:textId="29FE9149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A6022A9" w14:textId="0FE7C14B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E8A4E" w14:textId="152ACCAD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CB52A" w14:textId="25FAC791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AEFC7F" w14:textId="6F2AB878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42,00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199815" w14:textId="277BBD2B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89,00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BEC58E3" w14:textId="291065C7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61,40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1ACEAA" w14:textId="0037ADCC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-5,80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0770D34" w14:textId="7CC23A1B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2,54</w:t>
            </w:r>
          </w:p>
        </w:tc>
      </w:tr>
      <w:tr w:rsidR="00330BA4" w:rsidRPr="008A38F0" w14:paraId="5D745B24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1195931A" w14:textId="33AA346F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Paprika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červená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32391281" w14:textId="577F15C8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87B255" w14:textId="3314EB62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D14E0E" w14:textId="4496E97D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AAC4D80" w14:textId="43154511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5D5E2" w14:textId="220770B9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B0349" w14:textId="77777777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9EC9A" w14:textId="40D6A32A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54,00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8C684B3" w14:textId="43D04338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99,90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DD75B5" w14:textId="180BE5F4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75,00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F980D0" w14:textId="51BE82D4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19,70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2CF8028" w14:textId="14334F0D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3,10</w:t>
            </w:r>
          </w:p>
        </w:tc>
      </w:tr>
      <w:tr w:rsidR="00330BA4" w:rsidRPr="008A38F0" w14:paraId="781220B7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01026672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Paprika zelená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5420D6BD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AFAC3" w14:textId="41703433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D2D193" w14:textId="7F0869F7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BBEB9DC" w14:textId="3185DAD0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D1560" w14:textId="5B9D7634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9BF72" w14:textId="77777777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123B66" w14:textId="6AE9AC4D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24,00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7DA0BA" w14:textId="5C253530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85,80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28BF642" w14:textId="46F475FE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58,80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E731107" w14:textId="052A39E5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19,50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F610538" w14:textId="4C13DAC6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2,43</w:t>
            </w:r>
          </w:p>
        </w:tc>
      </w:tr>
      <w:tr w:rsidR="00330BA4" w:rsidRPr="008A38F0" w14:paraId="0EC5100F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6A7DF18E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Petržlen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CA8D622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42BD8B9" w14:textId="3DB12FB9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1263382" w14:textId="4E88F660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192D745" w14:textId="5374C99D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95220" w14:textId="1399959A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6A38" w14:textId="77777777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E7C2F5" w14:textId="5C996A14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22,00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EF7F6" w14:textId="5B8A80C4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44,90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EB72BB" w14:textId="6201FFA9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32,00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19D4C06" w14:textId="53F7371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0,80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0A7A3EBA" w14:textId="54DF9B59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1,32</w:t>
            </w:r>
          </w:p>
        </w:tc>
      </w:tr>
      <w:tr w:rsidR="00330BA4" w:rsidRPr="008A38F0" w14:paraId="2CD5CDE4" w14:textId="77777777" w:rsidTr="00946EFB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3905CE0D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Rajčiaky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2EBEAC91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EFEC1" w14:textId="742A3E37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B02846" w14:textId="4101249C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05F06E" w14:textId="16365F91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56E1F" w14:textId="08579B5F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BE8402" w14:textId="23F03553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DB3E62" w14:textId="025565B1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27,00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F5009A" w14:textId="04419FB5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64,90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250D54" w14:textId="4C94696F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38,70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77D333F" w14:textId="5DC99F1A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6,10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923C8A9" w14:textId="34912E57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1,60</w:t>
            </w:r>
          </w:p>
        </w:tc>
      </w:tr>
      <w:tr w:rsidR="00330BA4" w:rsidRPr="008A38F0" w14:paraId="0FB12741" w14:textId="77777777" w:rsidTr="0071168F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21487D25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Reďkovka červená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4F5BBB2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zv</w:t>
            </w:r>
            <w:proofErr w:type="spellEnd"/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E91E7" w14:textId="1B9BBFC0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016AC" w14:textId="4F78FFED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929076" w14:textId="25694223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CDFC0" w14:textId="7039CA92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E35B6" w14:textId="7CAD3B63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25F5232" w14:textId="6DC2596E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7,00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E12228" w14:textId="65AEE7BB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17,50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0E811C7" w14:textId="5AEA74DE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13,30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FED071" w14:textId="5977F94C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-1,30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78F4E07" w14:textId="0EA104D4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0,55</w:t>
            </w:r>
          </w:p>
        </w:tc>
      </w:tr>
      <w:tr w:rsidR="00330BA4" w:rsidRPr="008A38F0" w14:paraId="74CADBED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bottom"/>
          </w:tcPr>
          <w:p w14:paraId="1A3BB1BF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Šalát hlávkový</w:t>
            </w:r>
          </w:p>
        </w:tc>
        <w:tc>
          <w:tcPr>
            <w:tcW w:w="284" w:type="dxa"/>
            <w:tcBorders>
              <w:top w:val="single" w:sz="6" w:space="0" w:color="auto"/>
              <w:bottom w:val="single" w:sz="6" w:space="0" w:color="auto"/>
            </w:tcBorders>
            <w:vAlign w:val="bottom"/>
          </w:tcPr>
          <w:p w14:paraId="7F1EAAA6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</w:p>
        </w:tc>
        <w:tc>
          <w:tcPr>
            <w:tcW w:w="5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85A055" w14:textId="254B16FB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64CACC" w14:textId="4CBD6BF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C4DFDB" w14:textId="442CCFD1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B60A" w14:textId="062D4C30" w:rsidR="00330BA4" w:rsidRPr="00072EBB" w:rsidRDefault="00330BA4" w:rsidP="00330BA4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0838A" w14:textId="77777777" w:rsidR="00330BA4" w:rsidRPr="00072EBB" w:rsidRDefault="00330BA4" w:rsidP="00330BA4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72F9CE" w14:textId="282CC1B0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20,10</w:t>
            </w:r>
          </w:p>
        </w:tc>
        <w:tc>
          <w:tcPr>
            <w:tcW w:w="66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7E64846" w14:textId="5FA36069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33,50</w:t>
            </w:r>
          </w:p>
        </w:tc>
        <w:tc>
          <w:tcPr>
            <w:tcW w:w="66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6F899C" w14:textId="0BDE27EC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27,10</w:t>
            </w:r>
          </w:p>
        </w:tc>
        <w:tc>
          <w:tcPr>
            <w:tcW w:w="99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FEF9E5" w14:textId="0E56921E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0,70</w:t>
            </w:r>
          </w:p>
        </w:tc>
        <w:tc>
          <w:tcPr>
            <w:tcW w:w="994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5C57FF6" w14:textId="6B779AF4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1,12</w:t>
            </w:r>
          </w:p>
        </w:tc>
      </w:tr>
      <w:tr w:rsidR="00330BA4" w:rsidRPr="008A38F0" w14:paraId="7C8D9EAA" w14:textId="77777777" w:rsidTr="00802D51">
        <w:trPr>
          <w:trHeight w:hRule="exact" w:val="259"/>
        </w:trPr>
        <w:tc>
          <w:tcPr>
            <w:tcW w:w="1843" w:type="dxa"/>
            <w:tcBorders>
              <w:top w:val="single" w:sz="6" w:space="0" w:color="auto"/>
              <w:left w:val="threeDEmboss" w:sz="12" w:space="0" w:color="000000"/>
              <w:bottom w:val="threeDEmboss" w:sz="12" w:space="0" w:color="000000"/>
            </w:tcBorders>
            <w:vAlign w:val="bottom"/>
          </w:tcPr>
          <w:p w14:paraId="256411F4" w14:textId="77777777" w:rsidR="00330BA4" w:rsidRPr="008A38F0" w:rsidRDefault="00330BA4" w:rsidP="00330BA4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Zeler</w:t>
            </w:r>
          </w:p>
        </w:tc>
        <w:tc>
          <w:tcPr>
            <w:tcW w:w="284" w:type="dxa"/>
            <w:tcBorders>
              <w:top w:val="single" w:sz="6" w:space="0" w:color="auto"/>
              <w:bottom w:val="threeDEmboss" w:sz="12" w:space="0" w:color="000000"/>
            </w:tcBorders>
            <w:vAlign w:val="bottom"/>
          </w:tcPr>
          <w:p w14:paraId="0B11850D" w14:textId="77777777" w:rsidR="00330BA4" w:rsidRPr="008A38F0" w:rsidRDefault="00330BA4" w:rsidP="00330BA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sz w:val="18"/>
                <w:szCs w:val="18"/>
              </w:rPr>
              <w:t>kg</w:t>
            </w:r>
          </w:p>
        </w:tc>
        <w:tc>
          <w:tcPr>
            <w:tcW w:w="519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29FB2C" w14:textId="627013E1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1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958A58" w14:textId="1B2EE535" w:rsidR="00330BA4" w:rsidRPr="00072EBB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662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3EE9371F" w14:textId="52FA6E95" w:rsidR="00330BA4" w:rsidRPr="00072EBB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*1</w:t>
            </w:r>
          </w:p>
        </w:tc>
        <w:tc>
          <w:tcPr>
            <w:tcW w:w="992" w:type="dxa"/>
            <w:tcBorders>
              <w:top w:val="single" w:sz="6" w:space="0" w:color="auto"/>
              <w:bottom w:val="threeDEmboss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3F4827F" w14:textId="4BEAEDDA" w:rsidR="00330BA4" w:rsidRPr="00072EBB" w:rsidRDefault="00330BA4" w:rsidP="00330BA4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6" w:space="0" w:color="auto"/>
              <w:bottom w:val="threeDEmboss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63EFAA2" w14:textId="77777777" w:rsidR="00330BA4" w:rsidRPr="00072EBB" w:rsidRDefault="00330BA4" w:rsidP="00330BA4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single" w:sz="6" w:space="0" w:color="auto"/>
              <w:left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921F10A" w14:textId="6F7FA4CE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9,70</w:t>
            </w:r>
          </w:p>
        </w:tc>
        <w:tc>
          <w:tcPr>
            <w:tcW w:w="661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62904D2" w14:textId="1D6A5ABA" w:rsidR="00330BA4" w:rsidRPr="00DE4027" w:rsidRDefault="00330BA4" w:rsidP="00330BA4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21,50</w:t>
            </w:r>
          </w:p>
        </w:tc>
        <w:tc>
          <w:tcPr>
            <w:tcW w:w="662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6EAAAD40" w14:textId="464518D8" w:rsidR="00330BA4" w:rsidRPr="00DE4027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16,00</w:t>
            </w:r>
          </w:p>
        </w:tc>
        <w:tc>
          <w:tcPr>
            <w:tcW w:w="993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24C55C99" w14:textId="47AE39CB" w:rsidR="00330BA4" w:rsidRPr="00DE4027" w:rsidRDefault="00330BA4" w:rsidP="00330BA4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DE4027">
              <w:rPr>
                <w:rFonts w:asciiTheme="minorHAnsi" w:hAnsiTheme="minorHAnsi" w:cstheme="minorHAnsi"/>
                <w:sz w:val="18"/>
                <w:szCs w:val="18"/>
              </w:rPr>
              <w:t>-0,60</w:t>
            </w:r>
          </w:p>
        </w:tc>
        <w:tc>
          <w:tcPr>
            <w:tcW w:w="994" w:type="dxa"/>
            <w:tcBorders>
              <w:top w:val="single" w:sz="6" w:space="0" w:color="auto"/>
              <w:bottom w:val="threeDEmboss" w:sz="12" w:space="0" w:color="000000"/>
              <w:right w:val="threeDEmboss" w:sz="12" w:space="0" w:color="000000"/>
            </w:tcBorders>
            <w:shd w:val="clear" w:color="auto" w:fill="auto"/>
            <w:vAlign w:val="bottom"/>
          </w:tcPr>
          <w:p w14:paraId="427E263C" w14:textId="68906803" w:rsidR="00330BA4" w:rsidRPr="00330BA4" w:rsidRDefault="00330BA4" w:rsidP="00330BA4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330BA4">
              <w:rPr>
                <w:rFonts w:ascii="Calibri" w:hAnsi="Calibri" w:cs="Calibri"/>
                <w:b/>
                <w:bCs/>
                <w:sz w:val="18"/>
                <w:szCs w:val="18"/>
              </w:rPr>
              <w:t>0,66</w:t>
            </w:r>
          </w:p>
        </w:tc>
      </w:tr>
    </w:tbl>
    <w:p w14:paraId="600CDBEA" w14:textId="2B39414B" w:rsidR="00AB42C0" w:rsidRPr="00EA4DA1" w:rsidRDefault="00AB42C0" w:rsidP="00AB42C0">
      <w:pPr>
        <w:tabs>
          <w:tab w:val="left" w:pos="4820"/>
        </w:tabs>
        <w:spacing w:after="0" w:line="240" w:lineRule="auto"/>
        <w:ind w:right="54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Zdroj: TIS </w:t>
      </w:r>
      <w:r w:rsidRPr="008A38F0">
        <w:rPr>
          <w:rFonts w:ascii="Calibri" w:hAnsi="Calibri" w:cs="Calibri"/>
          <w:i/>
          <w:sz w:val="18"/>
          <w:szCs w:val="18"/>
          <w:vertAlign w:val="superscript"/>
        </w:rPr>
        <w:t>ČR</w:t>
      </w:r>
      <w:r w:rsidRPr="008A38F0">
        <w:rPr>
          <w:rFonts w:ascii="Calibri" w:hAnsi="Calibri" w:cs="Calibri"/>
          <w:i/>
          <w:sz w:val="18"/>
          <w:szCs w:val="18"/>
        </w:rPr>
        <w:t xml:space="preserve"> SZIF č. </w:t>
      </w:r>
      <w:r w:rsidR="005333AB">
        <w:rPr>
          <w:rFonts w:ascii="Calibri" w:hAnsi="Calibri" w:cs="Calibri"/>
          <w:i/>
          <w:sz w:val="18"/>
          <w:szCs w:val="18"/>
        </w:rPr>
        <w:t>2</w:t>
      </w:r>
      <w:r w:rsidR="00330BA4">
        <w:rPr>
          <w:rFonts w:ascii="Calibri" w:hAnsi="Calibri" w:cs="Calibri"/>
          <w:i/>
          <w:sz w:val="18"/>
          <w:szCs w:val="18"/>
        </w:rPr>
        <w:t>4</w:t>
      </w:r>
      <w:r w:rsidRPr="008A38F0">
        <w:rPr>
          <w:rFonts w:ascii="Calibri" w:hAnsi="Calibri" w:cs="Calibri"/>
          <w:i/>
          <w:sz w:val="18"/>
          <w:szCs w:val="18"/>
        </w:rPr>
        <w:t>/202</w:t>
      </w:r>
      <w:r w:rsidR="00A7382C">
        <w:rPr>
          <w:rFonts w:ascii="Calibri" w:hAnsi="Calibri" w:cs="Calibri"/>
          <w:i/>
          <w:sz w:val="18"/>
          <w:szCs w:val="18"/>
        </w:rPr>
        <w:t>5</w:t>
      </w:r>
      <w:r>
        <w:rPr>
          <w:rFonts w:ascii="Calibri" w:hAnsi="Calibri" w:cs="Calibri"/>
          <w:i/>
          <w:sz w:val="18"/>
          <w:szCs w:val="18"/>
        </w:rPr>
        <w:t xml:space="preserve">      </w:t>
      </w:r>
      <w:r>
        <w:rPr>
          <w:rFonts w:ascii="Calibri" w:hAnsi="Calibri" w:cs="Calibri"/>
          <w:i/>
          <w:sz w:val="18"/>
          <w:szCs w:val="18"/>
        </w:rPr>
        <w:tab/>
      </w:r>
      <w:r w:rsidRPr="00343486">
        <w:rPr>
          <w:rFonts w:ascii="Calibri" w:hAnsi="Calibri"/>
          <w:i/>
          <w:sz w:val="18"/>
          <w:szCs w:val="18"/>
        </w:rPr>
        <w:t>Ceny prepo</w:t>
      </w:r>
      <w:r w:rsidRPr="00343486">
        <w:rPr>
          <w:rFonts w:ascii="Calibri" w:hAnsi="Calibri" w:cs="Cambria"/>
          <w:i/>
          <w:sz w:val="18"/>
          <w:szCs w:val="18"/>
        </w:rPr>
        <w:t>č</w:t>
      </w:r>
      <w:r w:rsidRPr="00343486">
        <w:rPr>
          <w:rFonts w:ascii="Calibri" w:hAnsi="Calibri" w:cs="Rockwell"/>
          <w:i/>
          <w:sz w:val="18"/>
          <w:szCs w:val="18"/>
        </w:rPr>
        <w:t>í</w:t>
      </w:r>
      <w:r w:rsidRPr="00343486">
        <w:rPr>
          <w:rFonts w:ascii="Calibri" w:hAnsi="Calibri"/>
          <w:i/>
          <w:sz w:val="18"/>
          <w:szCs w:val="18"/>
        </w:rPr>
        <w:t>tan</w:t>
      </w:r>
      <w:r w:rsidRPr="00343486">
        <w:rPr>
          <w:rFonts w:ascii="Calibri" w:hAnsi="Calibri" w:cs="Rockwell"/>
          <w:i/>
          <w:sz w:val="18"/>
          <w:szCs w:val="18"/>
        </w:rPr>
        <w:t>é</w:t>
      </w:r>
      <w:r w:rsidRPr="00343486">
        <w:rPr>
          <w:rFonts w:ascii="Calibri" w:hAnsi="Calibri"/>
          <w:i/>
          <w:sz w:val="18"/>
          <w:szCs w:val="18"/>
        </w:rPr>
        <w:t xml:space="preserve"> kurzom ECB </w:t>
      </w:r>
      <w:r w:rsidRPr="0017103C">
        <w:rPr>
          <w:rFonts w:ascii="Calibri" w:hAnsi="Calibri"/>
          <w:i/>
          <w:sz w:val="18"/>
          <w:szCs w:val="18"/>
        </w:rPr>
        <w:t xml:space="preserve">zo </w:t>
      </w:r>
      <w:r w:rsidR="00330BA4" w:rsidRPr="00330BA4">
        <w:rPr>
          <w:rFonts w:ascii="Calibri" w:hAnsi="Calibri"/>
          <w:i/>
          <w:sz w:val="18"/>
          <w:szCs w:val="18"/>
        </w:rPr>
        <w:t>28.11. 2025, 1 EUR</w:t>
      </w:r>
      <w:r w:rsidR="00330BA4" w:rsidRPr="00D37820">
        <w:rPr>
          <w:rFonts w:ascii="Calibri" w:hAnsi="Calibri"/>
          <w:i/>
          <w:sz w:val="18"/>
          <w:szCs w:val="18"/>
        </w:rPr>
        <w:t xml:space="preserve"> </w:t>
      </w:r>
      <w:r w:rsidR="00330BA4" w:rsidRPr="00372981">
        <w:rPr>
          <w:rFonts w:ascii="Calibri" w:hAnsi="Calibri"/>
          <w:i/>
          <w:sz w:val="18"/>
          <w:szCs w:val="18"/>
        </w:rPr>
        <w:t>= 24,</w:t>
      </w:r>
      <w:r w:rsidR="00330BA4">
        <w:rPr>
          <w:rFonts w:ascii="Calibri" w:hAnsi="Calibri"/>
          <w:i/>
          <w:sz w:val="18"/>
          <w:szCs w:val="18"/>
        </w:rPr>
        <w:t>177</w:t>
      </w:r>
      <w:r w:rsidR="00330BA4" w:rsidRPr="00372981">
        <w:rPr>
          <w:rFonts w:ascii="Calibri" w:hAnsi="Calibri"/>
          <w:i/>
          <w:sz w:val="18"/>
          <w:szCs w:val="18"/>
        </w:rPr>
        <w:t xml:space="preserve"> </w:t>
      </w:r>
      <w:r w:rsidR="006D7D8A" w:rsidRPr="006D7D8A">
        <w:rPr>
          <w:rFonts w:ascii="Calibri" w:hAnsi="Calibri"/>
          <w:i/>
          <w:sz w:val="18"/>
          <w:szCs w:val="18"/>
        </w:rPr>
        <w:t>CZK</w:t>
      </w:r>
    </w:p>
    <w:p w14:paraId="1317B900" w14:textId="685D7918" w:rsidR="00F209C5" w:rsidRPr="000D51C9" w:rsidRDefault="00AB42C0" w:rsidP="00AB42C0">
      <w:pPr>
        <w:tabs>
          <w:tab w:val="right" w:pos="9072"/>
        </w:tabs>
        <w:ind w:right="-7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EA4DA1">
        <w:rPr>
          <w:rFonts w:ascii="Calibri" w:hAnsi="Calibri" w:cs="Calibri"/>
          <w:i/>
          <w:color w:val="000000" w:themeColor="text1"/>
          <w:sz w:val="18"/>
          <w:szCs w:val="18"/>
        </w:rPr>
        <w:t xml:space="preserve">Poznámka: MJ </w:t>
      </w:r>
      <w:r w:rsidRPr="00EA4DA1">
        <w:rPr>
          <w:rFonts w:ascii="Calibri" w:hAnsi="Calibri" w:cs="Calibri"/>
          <w:i/>
          <w:sz w:val="18"/>
          <w:szCs w:val="18"/>
        </w:rPr>
        <w:t>= merná jednotka;*1 – neuvedené (menej ako tri údaje), - ceny neboli k dispozícii.</w:t>
      </w:r>
      <w:r w:rsidR="009A6C15" w:rsidRPr="00823305">
        <w:rPr>
          <w:rFonts w:asciiTheme="minorHAnsi" w:hAnsiTheme="minorHAnsi" w:cstheme="minorHAnsi"/>
          <w:b/>
          <w:sz w:val="24"/>
          <w:szCs w:val="24"/>
        </w:rPr>
        <w:br w:type="page"/>
      </w:r>
    </w:p>
    <w:p w14:paraId="39511681" w14:textId="77777777" w:rsidR="00AB42C0" w:rsidRPr="008A38F0" w:rsidRDefault="00AB42C0" w:rsidP="00AB42C0">
      <w:pPr>
        <w:spacing w:before="160" w:after="0" w:line="240" w:lineRule="auto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8A38F0">
        <w:rPr>
          <w:rFonts w:asciiTheme="minorHAnsi" w:hAnsiTheme="minorHAnsi" w:cstheme="minorHAnsi"/>
          <w:b/>
          <w:color w:val="336600"/>
          <w:sz w:val="24"/>
          <w:szCs w:val="24"/>
        </w:rPr>
        <w:lastRenderedPageBreak/>
        <w:t>Ceny poľnohospodárskych producentov vybraných druhov ovocia v</w:t>
      </w:r>
      <w:r>
        <w:rPr>
          <w:rFonts w:asciiTheme="minorHAnsi" w:hAnsiTheme="minorHAnsi" w:cstheme="minorHAnsi"/>
          <w:b/>
          <w:color w:val="336600"/>
          <w:sz w:val="24"/>
          <w:szCs w:val="24"/>
        </w:rPr>
        <w:t> </w:t>
      </w:r>
      <w:r w:rsidRPr="008A38F0">
        <w:rPr>
          <w:rFonts w:asciiTheme="minorHAnsi" w:hAnsiTheme="minorHAnsi" w:cstheme="minorHAnsi"/>
          <w:b/>
          <w:color w:val="336600"/>
          <w:sz w:val="24"/>
          <w:szCs w:val="24"/>
        </w:rPr>
        <w:t>ČR</w:t>
      </w:r>
    </w:p>
    <w:p w14:paraId="76D9322B" w14:textId="74800D5C" w:rsidR="00AB42C0" w:rsidRPr="008A38F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Ceny sa zisťovali v</w:t>
      </w:r>
      <w:r w:rsidR="00E37835"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="005333AB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84728D">
        <w:rPr>
          <w:rFonts w:ascii="Calibri" w:hAnsi="Calibri" w:cs="Calibri"/>
          <w:i/>
          <w:color w:val="000000" w:themeColor="text1"/>
          <w:sz w:val="18"/>
          <w:szCs w:val="18"/>
        </w:rPr>
        <w:t>8</w:t>
      </w:r>
      <w:r w:rsidR="00E37835">
        <w:rPr>
          <w:rFonts w:ascii="Calibri" w:hAnsi="Calibri" w:cs="Calibri"/>
          <w:i/>
          <w:color w:val="000000" w:themeColor="text1"/>
          <w:sz w:val="18"/>
          <w:szCs w:val="18"/>
        </w:rPr>
        <w:t>-</w:t>
      </w:r>
      <w:r w:rsidR="005333AB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84728D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.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 týždni 202</w:t>
      </w:r>
      <w:r w:rsidR="00230A2F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ab/>
        <w:t>Ceny sa uvádzajú bez DPH v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Kč/kg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2"/>
        <w:gridCol w:w="803"/>
        <w:gridCol w:w="803"/>
        <w:gridCol w:w="804"/>
        <w:gridCol w:w="803"/>
        <w:gridCol w:w="803"/>
        <w:gridCol w:w="804"/>
        <w:gridCol w:w="850"/>
        <w:gridCol w:w="1276"/>
      </w:tblGrid>
      <w:tr w:rsidR="00AB42C0" w:rsidRPr="008A38F0" w14:paraId="2E7E0906" w14:textId="77777777" w:rsidTr="008D39D4">
        <w:trPr>
          <w:trHeight w:val="401"/>
        </w:trPr>
        <w:tc>
          <w:tcPr>
            <w:tcW w:w="2962" w:type="dxa"/>
            <w:vMerge w:val="restart"/>
            <w:tcBorders>
              <w:top w:val="threeDEmboss" w:sz="12" w:space="0" w:color="000000"/>
              <w:left w:val="threeDEmboss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05669DA0" w14:textId="77777777" w:rsidR="00AB42C0" w:rsidRPr="008A38F0" w:rsidRDefault="00AB42C0" w:rsidP="008D39D4">
            <w:pPr>
              <w:spacing w:after="0" w:line="240" w:lineRule="auto"/>
              <w:ind w:left="-53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Druh, odroda</w:t>
            </w:r>
          </w:p>
        </w:tc>
        <w:tc>
          <w:tcPr>
            <w:tcW w:w="2410" w:type="dxa"/>
            <w:gridSpan w:val="3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CB9BC4B" w14:textId="22BC472B" w:rsidR="00AB42C0" w:rsidRPr="00F864C9" w:rsidRDefault="00E460D0" w:rsidP="008D39D4">
            <w:pPr>
              <w:spacing w:after="0" w:line="240" w:lineRule="auto"/>
              <w:ind w:left="3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9</w:t>
            </w:r>
            <w:r w:rsidR="00221537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týždeň</w:t>
            </w:r>
            <w:r w:rsidR="00230A2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2410" w:type="dxa"/>
            <w:gridSpan w:val="3"/>
            <w:tcBorders>
              <w:top w:val="threeDEmboss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0C7979CB" w14:textId="092BF076" w:rsidR="00AB42C0" w:rsidRPr="00F864C9" w:rsidRDefault="00E460D0" w:rsidP="008D39D4">
            <w:pPr>
              <w:spacing w:before="40" w:after="0" w:line="240" w:lineRule="auto"/>
              <w:ind w:left="3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8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 týždeň</w:t>
            </w:r>
            <w:r w:rsidR="00230A2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2025</w:t>
            </w:r>
          </w:p>
        </w:tc>
        <w:tc>
          <w:tcPr>
            <w:tcW w:w="850" w:type="dxa"/>
            <w:vMerge w:val="restart"/>
            <w:tcBorders>
              <w:top w:val="threeDEmboss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</w:tcPr>
          <w:p w14:paraId="2B420D7B" w14:textId="77777777" w:rsidR="00AB42C0" w:rsidRPr="00F864C9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Vývoj</w:t>
            </w:r>
          </w:p>
          <w:p w14:paraId="200BEC05" w14:textId="70BF4619" w:rsidR="00AB42C0" w:rsidRPr="00F864C9" w:rsidRDefault="00E460D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9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.t./</w:t>
            </w: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8</w:t>
            </w: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t. 202</w:t>
            </w:r>
            <w:r w:rsidR="00230A2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5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v </w:t>
            </w:r>
            <w:r w:rsidR="005859F7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Kč</w:t>
            </w:r>
          </w:p>
        </w:tc>
        <w:tc>
          <w:tcPr>
            <w:tcW w:w="1276" w:type="dxa"/>
            <w:vMerge w:val="restart"/>
            <w:tcBorders>
              <w:top w:val="threeDEmboss" w:sz="12" w:space="0" w:color="000000"/>
              <w:left w:val="single" w:sz="4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046A4879" w14:textId="77777777" w:rsidR="00AB42C0" w:rsidRPr="00F864C9" w:rsidRDefault="00AB42C0" w:rsidP="008D39D4">
            <w:pPr>
              <w:spacing w:before="40" w:after="0" w:line="240" w:lineRule="auto"/>
              <w:ind w:left="1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Priemerná cena</w:t>
            </w:r>
          </w:p>
          <w:p w14:paraId="7C6AF676" w14:textId="6415533F" w:rsidR="00AB42C0" w:rsidRPr="00F864C9" w:rsidRDefault="00E460D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9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.t.</w:t>
            </w:r>
            <w:r w:rsidR="00230A2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25</w:t>
            </w:r>
            <w:r w:rsidR="00AB42C0" w:rsidRPr="00F864C9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€/kg</w:t>
            </w:r>
          </w:p>
        </w:tc>
      </w:tr>
      <w:tr w:rsidR="00AB42C0" w:rsidRPr="008A38F0" w14:paraId="1475C35E" w14:textId="77777777" w:rsidTr="008D39D4">
        <w:trPr>
          <w:trHeight w:val="283"/>
        </w:trPr>
        <w:tc>
          <w:tcPr>
            <w:tcW w:w="2962" w:type="dxa"/>
            <w:vMerge/>
            <w:tcBorders>
              <w:top w:val="single" w:sz="12" w:space="0" w:color="000000"/>
              <w:left w:val="threeDEmboss" w:sz="12" w:space="0" w:color="000000"/>
              <w:bottom w:val="threeDEngrave" w:sz="6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342D0445" w14:textId="77777777" w:rsidR="00AB42C0" w:rsidRPr="008A38F0" w:rsidRDefault="00AB42C0" w:rsidP="008D39D4">
            <w:pPr>
              <w:spacing w:before="40" w:after="40"/>
              <w:ind w:left="-113"/>
              <w:rPr>
                <w:rFonts w:ascii="Calibri" w:hAnsi="Calibri" w:cs="Calibri"/>
                <w:color w:val="000000" w:themeColor="text1"/>
                <w:sz w:val="20"/>
              </w:rPr>
            </w:pP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3E09A3C8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12DD0BE5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451E1AAC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Priem.</w:t>
            </w:r>
          </w:p>
        </w:tc>
        <w:tc>
          <w:tcPr>
            <w:tcW w:w="803" w:type="dxa"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2EF20117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803" w:type="dxa"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1520A992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804" w:type="dxa"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21161431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Priem.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</w:tcPr>
          <w:p w14:paraId="67116095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threeDEngrave" w:sz="6" w:space="0" w:color="auto"/>
              <w:right w:val="threeDEmboss" w:sz="12" w:space="0" w:color="000000"/>
            </w:tcBorders>
            <w:shd w:val="clear" w:color="auto" w:fill="CCFF99"/>
          </w:tcPr>
          <w:p w14:paraId="20B32A98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20"/>
              </w:rPr>
            </w:pPr>
          </w:p>
        </w:tc>
      </w:tr>
      <w:tr w:rsidR="00072EBB" w:rsidRPr="008A38F0" w14:paraId="43362B54" w14:textId="77777777" w:rsidTr="000D58DE">
        <w:trPr>
          <w:trHeight w:hRule="exact" w:val="284"/>
        </w:trPr>
        <w:tc>
          <w:tcPr>
            <w:tcW w:w="2962" w:type="dxa"/>
            <w:tcBorders>
              <w:top w:val="threeDEngrave" w:sz="6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04D49ED4" w14:textId="763BE0A1" w:rsidR="00072EBB" w:rsidRPr="008A38F0" w:rsidRDefault="00072EBB" w:rsidP="00072EBB">
            <w:pPr>
              <w:autoSpaceDE w:val="0"/>
              <w:autoSpaceDN w:val="0"/>
              <w:adjustRightInd w:val="0"/>
              <w:spacing w:after="0" w:line="240" w:lineRule="auto"/>
              <w:ind w:left="57" w:hanging="111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Jablká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–</w:t>
            </w: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1. trieda </w:t>
            </w: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Gala</w:t>
            </w:r>
          </w:p>
        </w:tc>
        <w:tc>
          <w:tcPr>
            <w:tcW w:w="8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BDDEEE6" w14:textId="1BEB13CA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C22DD20" w14:textId="0437DE4D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9D9F0" w14:textId="3A0BA37D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18,90</w:t>
            </w:r>
          </w:p>
        </w:tc>
        <w:tc>
          <w:tcPr>
            <w:tcW w:w="8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8056" w14:textId="6BDA13EC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4D43" w14:textId="01ABA126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3045E" w14:textId="51CFC568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18,90</w:t>
            </w:r>
          </w:p>
        </w:tc>
        <w:tc>
          <w:tcPr>
            <w:tcW w:w="85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5BE5" w14:textId="4835290E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vAlign w:val="bottom"/>
          </w:tcPr>
          <w:p w14:paraId="16A1408D" w14:textId="5606153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0,78</w:t>
            </w:r>
          </w:p>
        </w:tc>
      </w:tr>
      <w:tr w:rsidR="00072EBB" w:rsidRPr="002D663A" w14:paraId="4152B11C" w14:textId="77777777" w:rsidTr="00A761C0">
        <w:trPr>
          <w:trHeight w:hRule="exact" w:val="284"/>
        </w:trPr>
        <w:tc>
          <w:tcPr>
            <w:tcW w:w="296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102901A5" w14:textId="42834257" w:rsidR="00072EBB" w:rsidRPr="008A38F0" w:rsidRDefault="00072EBB" w:rsidP="00072E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            </w:t>
            </w: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Golden</w:t>
            </w:r>
            <w:proofErr w:type="spellEnd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Delicious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30DF66" w14:textId="4DD46F8F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DF71855" w14:textId="51E6B209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4B45" w14:textId="7793D5A3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19,00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8077" w14:textId="74261F6E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62C5F" w14:textId="4D58BC20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11BDE" w14:textId="10327745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19,00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6E7F1" w14:textId="1F34C5A8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E0CEFA7" w14:textId="20E3D37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0,78</w:t>
            </w:r>
          </w:p>
        </w:tc>
      </w:tr>
      <w:tr w:rsidR="00072EBB" w:rsidRPr="002D663A" w14:paraId="3781A589" w14:textId="77777777" w:rsidTr="00A761C0">
        <w:trPr>
          <w:trHeight w:hRule="exact" w:val="284"/>
        </w:trPr>
        <w:tc>
          <w:tcPr>
            <w:tcW w:w="296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6B4C1633" w14:textId="56C11405" w:rsidR="00072EBB" w:rsidRPr="00C94728" w:rsidRDefault="00072EBB" w:rsidP="00072E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94728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            </w:t>
            </w: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Idared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0FC94DE" w14:textId="1FF541AC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4E7E9AE" w14:textId="560D88C5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C9AAA" w14:textId="4C2F3518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17,60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65F85" w14:textId="1AB17EA9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B6381" w14:textId="22D6440D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5452D" w14:textId="6403F67B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17,60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B85D3" w14:textId="1977C261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D39A527" w14:textId="7078C00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0,73</w:t>
            </w:r>
          </w:p>
        </w:tc>
      </w:tr>
      <w:tr w:rsidR="00072EBB" w:rsidRPr="002D663A" w14:paraId="17A0D05E" w14:textId="77777777" w:rsidTr="00A761C0">
        <w:trPr>
          <w:trHeight w:hRule="exact" w:val="284"/>
        </w:trPr>
        <w:tc>
          <w:tcPr>
            <w:tcW w:w="2962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57818B07" w14:textId="45CEE204" w:rsidR="00072EBB" w:rsidRDefault="00072EBB" w:rsidP="00072EB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            </w:t>
            </w: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Jonagold</w:t>
            </w:r>
            <w:proofErr w:type="spellEnd"/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BF689B" w14:textId="012CAEAE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D1CCCB7" w14:textId="761FE71B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64A1F" w14:textId="1B4C6A95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18,40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3F3C" w14:textId="1BB553A0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AE93" w14:textId="794221A7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31,00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A05B5" w14:textId="41FD816A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18,40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9D575" w14:textId="6D9D5551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38EC824" w14:textId="35C9391B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0,76</w:t>
            </w:r>
          </w:p>
        </w:tc>
      </w:tr>
      <w:tr w:rsidR="00072EBB" w:rsidRPr="007341EC" w14:paraId="5AC7F130" w14:textId="77777777" w:rsidTr="00A761C0">
        <w:trPr>
          <w:trHeight w:hRule="exact" w:val="284"/>
        </w:trPr>
        <w:tc>
          <w:tcPr>
            <w:tcW w:w="296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0F665DF9" w14:textId="202EDC35" w:rsidR="00072EBB" w:rsidRPr="00C94728" w:rsidRDefault="00072EBB" w:rsidP="00072EBB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            </w:t>
            </w:r>
            <w:proofErr w:type="spellStart"/>
            <w:r w:rsidRPr="00C94728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Jonaprince</w:t>
            </w:r>
            <w:proofErr w:type="spellEnd"/>
          </w:p>
        </w:tc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2FD94B" w14:textId="40CB8FF2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B00927" w14:textId="21987810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75C277D" w14:textId="2641F970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18,60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63A5DF" w14:textId="5C091BF6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ADF5672" w14:textId="009C9753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504259D" w14:textId="6C484AC8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18,60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23B57A" w14:textId="72981BCE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3F5E110" w14:textId="41965848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0,77</w:t>
            </w:r>
          </w:p>
        </w:tc>
      </w:tr>
      <w:tr w:rsidR="00072EBB" w:rsidRPr="007341EC" w14:paraId="74C0C434" w14:textId="77777777" w:rsidTr="00A761C0">
        <w:trPr>
          <w:trHeight w:hRule="exact" w:val="284"/>
        </w:trPr>
        <w:tc>
          <w:tcPr>
            <w:tcW w:w="296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58CD0585" w14:textId="35CD9AE9" w:rsidR="00072EBB" w:rsidRPr="00E460D0" w:rsidRDefault="00072EBB" w:rsidP="00072EBB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</w:t>
            </w: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</w:t>
            </w:r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</w:t>
            </w:r>
            <w:proofErr w:type="spellStart"/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Red</w:t>
            </w:r>
            <w:proofErr w:type="spellEnd"/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Delicious</w:t>
            </w:r>
            <w:proofErr w:type="spellEnd"/>
          </w:p>
          <w:p w14:paraId="437C9820" w14:textId="56282A85" w:rsidR="00072EBB" w:rsidRPr="00C94728" w:rsidRDefault="00072EBB" w:rsidP="00072EBB">
            <w:pPr>
              <w:spacing w:after="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DE4EDBA" w14:textId="2FB35EED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280B3D6" w14:textId="2BD40AF9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800C95" w14:textId="59B1BE1D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19,00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16F8314" w14:textId="64C7518D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044CAA" w14:textId="3C5BCCCA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25,00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FDEAA8" w14:textId="3D569366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19,00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1FDACA" w14:textId="5FEE7F24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6195438" w14:textId="1A26C103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0,78</w:t>
            </w:r>
          </w:p>
        </w:tc>
      </w:tr>
      <w:tr w:rsidR="00072EBB" w:rsidRPr="007341EC" w14:paraId="57B4D614" w14:textId="77777777" w:rsidTr="00A761C0">
        <w:trPr>
          <w:trHeight w:hRule="exact" w:val="284"/>
        </w:trPr>
        <w:tc>
          <w:tcPr>
            <w:tcW w:w="296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2233F342" w14:textId="2567A5C3" w:rsidR="00072EBB" w:rsidRDefault="00072EBB" w:rsidP="00072E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                             </w:t>
            </w:r>
            <w:proofErr w:type="spellStart"/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Šampion</w:t>
            </w:r>
            <w:proofErr w:type="spellEnd"/>
          </w:p>
        </w:tc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E07E1E6" w14:textId="28CB35EB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7213DD" w14:textId="35884142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24,00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70E0EC" w14:textId="6F1930C1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18,60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3719D32" w14:textId="52F77F2D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14,00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8A84A61" w14:textId="785F0C07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24,00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3A1C18" w14:textId="2731FD04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18,60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5488AE" w14:textId="5B9A6302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290C4B63" w14:textId="06BA006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0,77</w:t>
            </w:r>
          </w:p>
        </w:tc>
      </w:tr>
      <w:tr w:rsidR="00072EBB" w:rsidRPr="002D663A" w14:paraId="59410D2D" w14:textId="77777777" w:rsidTr="00A761C0">
        <w:trPr>
          <w:trHeight w:hRule="exact" w:val="284"/>
        </w:trPr>
        <w:tc>
          <w:tcPr>
            <w:tcW w:w="2962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210B0B10" w14:textId="531E62D5" w:rsidR="00072EBB" w:rsidRPr="008A38F0" w:rsidRDefault="00072EBB" w:rsidP="00072EBB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                              </w:t>
            </w:r>
            <w:proofErr w:type="spellStart"/>
            <w:r w:rsidRPr="00E460D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Topaz</w:t>
            </w:r>
            <w:proofErr w:type="spellEnd"/>
          </w:p>
        </w:tc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B435F6" w14:textId="0BCDB8FB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F86ED57" w14:textId="61B34CAD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23,00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4C0DAD" w14:textId="065ADF62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21,70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EB5956A" w14:textId="7B20CE61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20,00</w:t>
            </w:r>
          </w:p>
        </w:tc>
        <w:tc>
          <w:tcPr>
            <w:tcW w:w="80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731EF2D" w14:textId="22AAF406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23,00</w:t>
            </w:r>
          </w:p>
        </w:tc>
        <w:tc>
          <w:tcPr>
            <w:tcW w:w="8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1B19239" w14:textId="6E89036F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21,70</w:t>
            </w: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4437EBC" w14:textId="058806BA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4C61A699" w14:textId="16390A1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0,90</w:t>
            </w:r>
          </w:p>
        </w:tc>
      </w:tr>
      <w:tr w:rsidR="00072EBB" w:rsidRPr="002D663A" w14:paraId="3712B153" w14:textId="77777777" w:rsidTr="00A761C0">
        <w:trPr>
          <w:trHeight w:hRule="exact" w:val="284"/>
        </w:trPr>
        <w:tc>
          <w:tcPr>
            <w:tcW w:w="2962" w:type="dxa"/>
            <w:tcBorders>
              <w:top w:val="single" w:sz="6" w:space="0" w:color="auto"/>
              <w:left w:val="threeDEmboss" w:sz="12" w:space="0" w:color="000000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center"/>
          </w:tcPr>
          <w:p w14:paraId="04AA7EA5" w14:textId="69E8B491" w:rsidR="00072EBB" w:rsidRDefault="00072EBB" w:rsidP="00072EB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Hrušky</w:t>
            </w:r>
          </w:p>
        </w:tc>
        <w:tc>
          <w:tcPr>
            <w:tcW w:w="803" w:type="dxa"/>
            <w:tcBorders>
              <w:top w:val="single" w:sz="6" w:space="0" w:color="auto"/>
              <w:left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BC93332" w14:textId="021E7372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15,00</w:t>
            </w:r>
          </w:p>
        </w:tc>
        <w:tc>
          <w:tcPr>
            <w:tcW w:w="803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BDC1EF" w14:textId="52912EBA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30,00</w:t>
            </w:r>
          </w:p>
        </w:tc>
        <w:tc>
          <w:tcPr>
            <w:tcW w:w="804" w:type="dxa"/>
            <w:tcBorders>
              <w:top w:val="single" w:sz="6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5AC5AD36" w14:textId="58FD8491" w:rsidR="00072EBB" w:rsidRPr="00072EBB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20,90</w:t>
            </w:r>
          </w:p>
        </w:tc>
        <w:tc>
          <w:tcPr>
            <w:tcW w:w="803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6C92E414" w14:textId="1EC15AC6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15,00</w:t>
            </w:r>
          </w:p>
        </w:tc>
        <w:tc>
          <w:tcPr>
            <w:tcW w:w="803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5A44CFF2" w14:textId="508EA0ED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30,00</w:t>
            </w:r>
          </w:p>
        </w:tc>
        <w:tc>
          <w:tcPr>
            <w:tcW w:w="804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1CEA5A59" w14:textId="1459011F" w:rsidR="00072EBB" w:rsidRPr="0084728D" w:rsidRDefault="00072EBB" w:rsidP="00072EBB">
            <w:pPr>
              <w:tabs>
                <w:tab w:val="left" w:pos="428"/>
                <w:tab w:val="left" w:pos="684"/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21,40</w:t>
            </w:r>
          </w:p>
        </w:tc>
        <w:tc>
          <w:tcPr>
            <w:tcW w:w="850" w:type="dxa"/>
            <w:tcBorders>
              <w:top w:val="single" w:sz="6" w:space="0" w:color="auto"/>
              <w:bottom w:val="threeDEmboss" w:sz="12" w:space="0" w:color="000000"/>
            </w:tcBorders>
            <w:vAlign w:val="center"/>
          </w:tcPr>
          <w:p w14:paraId="6598BD3B" w14:textId="75F6395C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-2,50</w:t>
            </w:r>
          </w:p>
        </w:tc>
        <w:tc>
          <w:tcPr>
            <w:tcW w:w="1276" w:type="dxa"/>
            <w:tcBorders>
              <w:top w:val="single" w:sz="6" w:space="0" w:color="auto"/>
              <w:bottom w:val="threeDEmboss" w:sz="12" w:space="0" w:color="000000"/>
              <w:right w:val="threeDEmboss" w:sz="12" w:space="0" w:color="000000"/>
            </w:tcBorders>
            <w:shd w:val="clear" w:color="auto" w:fill="auto"/>
            <w:vAlign w:val="bottom"/>
          </w:tcPr>
          <w:p w14:paraId="2FA0636A" w14:textId="6932011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0,86</w:t>
            </w:r>
          </w:p>
        </w:tc>
      </w:tr>
    </w:tbl>
    <w:p w14:paraId="2FA37022" w14:textId="5845032C" w:rsidR="00AB42C0" w:rsidRPr="009D7D9A" w:rsidRDefault="00AB42C0" w:rsidP="00AB42C0">
      <w:pPr>
        <w:tabs>
          <w:tab w:val="left" w:pos="2835"/>
          <w:tab w:val="left" w:pos="4820"/>
        </w:tabs>
        <w:spacing w:after="0" w:line="240" w:lineRule="auto"/>
        <w:ind w:right="54"/>
        <w:jc w:val="both"/>
        <w:rPr>
          <w:rFonts w:ascii="Calibri" w:hAnsi="Calibri"/>
          <w:i/>
          <w:color w:val="FF0000"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Zdroj: TIS </w:t>
      </w:r>
      <w:r w:rsidRPr="008A38F0">
        <w:rPr>
          <w:rFonts w:ascii="Calibri" w:hAnsi="Calibri" w:cs="Calibri"/>
          <w:i/>
          <w:sz w:val="18"/>
          <w:szCs w:val="18"/>
          <w:vertAlign w:val="superscript"/>
        </w:rPr>
        <w:t>ČR</w:t>
      </w:r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r w:rsidRPr="00F864C9">
        <w:rPr>
          <w:rFonts w:ascii="Calibri" w:hAnsi="Calibri" w:cs="Calibri"/>
          <w:i/>
          <w:sz w:val="18"/>
          <w:szCs w:val="18"/>
        </w:rPr>
        <w:t>SZIF č</w:t>
      </w:r>
      <w:r w:rsidRPr="008E1ED0">
        <w:rPr>
          <w:rFonts w:ascii="Calibri" w:hAnsi="Calibri" w:cs="Calibri"/>
          <w:i/>
          <w:sz w:val="18"/>
          <w:szCs w:val="18"/>
        </w:rPr>
        <w:t>.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="005333AB">
        <w:rPr>
          <w:rFonts w:ascii="Calibri" w:hAnsi="Calibri" w:cs="Calibri"/>
          <w:i/>
          <w:sz w:val="18"/>
          <w:szCs w:val="18"/>
        </w:rPr>
        <w:t>2</w:t>
      </w:r>
      <w:r w:rsidR="00330BA4">
        <w:rPr>
          <w:rFonts w:ascii="Calibri" w:hAnsi="Calibri" w:cs="Calibri"/>
          <w:i/>
          <w:sz w:val="18"/>
          <w:szCs w:val="18"/>
        </w:rPr>
        <w:t>4</w:t>
      </w:r>
      <w:r w:rsidRPr="00F864C9">
        <w:rPr>
          <w:rFonts w:ascii="Calibri" w:hAnsi="Calibri" w:cs="Calibri"/>
          <w:i/>
          <w:sz w:val="18"/>
          <w:szCs w:val="18"/>
        </w:rPr>
        <w:t>/202</w:t>
      </w:r>
      <w:r w:rsidR="00230A2F">
        <w:rPr>
          <w:rFonts w:ascii="Calibri" w:hAnsi="Calibri" w:cs="Calibri"/>
          <w:i/>
          <w:sz w:val="18"/>
          <w:szCs w:val="18"/>
        </w:rPr>
        <w:t>5</w:t>
      </w:r>
      <w:r w:rsidRPr="00F864C9">
        <w:rPr>
          <w:rFonts w:ascii="Calibri" w:hAnsi="Calibri" w:cs="Calibri"/>
          <w:i/>
          <w:sz w:val="18"/>
          <w:szCs w:val="18"/>
        </w:rPr>
        <w:tab/>
      </w:r>
      <w:r w:rsidRPr="00F864C9">
        <w:rPr>
          <w:rFonts w:ascii="Calibri" w:hAnsi="Calibri" w:cs="Calibri"/>
          <w:i/>
          <w:sz w:val="18"/>
          <w:szCs w:val="18"/>
        </w:rPr>
        <w:tab/>
      </w:r>
      <w:r w:rsidRPr="008E1ED0">
        <w:rPr>
          <w:rFonts w:ascii="Calibri" w:hAnsi="Calibri"/>
          <w:i/>
          <w:sz w:val="18"/>
          <w:szCs w:val="18"/>
        </w:rPr>
        <w:t>Ceny prepo</w:t>
      </w:r>
      <w:r w:rsidRPr="008E1ED0">
        <w:rPr>
          <w:rFonts w:ascii="Calibri" w:hAnsi="Calibri" w:cs="Cambria"/>
          <w:i/>
          <w:sz w:val="18"/>
          <w:szCs w:val="18"/>
        </w:rPr>
        <w:t>č</w:t>
      </w:r>
      <w:r w:rsidRPr="008E1ED0">
        <w:rPr>
          <w:rFonts w:ascii="Calibri" w:hAnsi="Calibri" w:cs="Rockwell"/>
          <w:i/>
          <w:sz w:val="18"/>
          <w:szCs w:val="18"/>
        </w:rPr>
        <w:t>í</w:t>
      </w:r>
      <w:r w:rsidRPr="008E1ED0">
        <w:rPr>
          <w:rFonts w:ascii="Calibri" w:hAnsi="Calibri"/>
          <w:i/>
          <w:sz w:val="18"/>
          <w:szCs w:val="18"/>
        </w:rPr>
        <w:t>tan</w:t>
      </w:r>
      <w:r w:rsidRPr="008E1ED0">
        <w:rPr>
          <w:rFonts w:ascii="Calibri" w:hAnsi="Calibri" w:cs="Rockwell"/>
          <w:i/>
          <w:sz w:val="18"/>
          <w:szCs w:val="18"/>
        </w:rPr>
        <w:t>é</w:t>
      </w:r>
      <w:r w:rsidRPr="008E1ED0">
        <w:rPr>
          <w:rFonts w:ascii="Calibri" w:hAnsi="Calibri"/>
          <w:i/>
          <w:sz w:val="18"/>
          <w:szCs w:val="18"/>
        </w:rPr>
        <w:t xml:space="preserve"> kurzom ECB </w:t>
      </w:r>
      <w:r w:rsidRPr="00E85273">
        <w:rPr>
          <w:rFonts w:ascii="Calibri" w:hAnsi="Calibri"/>
          <w:i/>
          <w:sz w:val="18"/>
          <w:szCs w:val="18"/>
        </w:rPr>
        <w:t>zo</w:t>
      </w:r>
      <w:r w:rsidRPr="00E85273">
        <w:rPr>
          <w:rFonts w:ascii="Calibri" w:hAnsi="Calibri"/>
          <w:i/>
          <w:sz w:val="17"/>
          <w:szCs w:val="17"/>
        </w:rPr>
        <w:t xml:space="preserve"> </w:t>
      </w:r>
      <w:r w:rsidRPr="00330BA4">
        <w:rPr>
          <w:rFonts w:ascii="Calibri" w:hAnsi="Calibri"/>
          <w:i/>
          <w:sz w:val="18"/>
          <w:szCs w:val="18"/>
        </w:rPr>
        <w:t xml:space="preserve">dňa </w:t>
      </w:r>
      <w:r w:rsidR="00330BA4" w:rsidRPr="00330BA4">
        <w:rPr>
          <w:rFonts w:ascii="Calibri" w:hAnsi="Calibri"/>
          <w:i/>
          <w:sz w:val="18"/>
          <w:szCs w:val="18"/>
        </w:rPr>
        <w:t>5</w:t>
      </w:r>
      <w:r w:rsidRPr="00330BA4">
        <w:rPr>
          <w:rFonts w:ascii="Calibri" w:hAnsi="Calibri"/>
          <w:i/>
          <w:sz w:val="18"/>
          <w:szCs w:val="18"/>
        </w:rPr>
        <w:t>.</w:t>
      </w:r>
      <w:r w:rsidR="009D7D9A" w:rsidRPr="00330BA4">
        <w:rPr>
          <w:rFonts w:ascii="Calibri" w:hAnsi="Calibri"/>
          <w:i/>
          <w:sz w:val="18"/>
          <w:szCs w:val="18"/>
        </w:rPr>
        <w:t>1</w:t>
      </w:r>
      <w:r w:rsidR="00330BA4" w:rsidRPr="00330BA4">
        <w:rPr>
          <w:rFonts w:ascii="Calibri" w:hAnsi="Calibri"/>
          <w:i/>
          <w:sz w:val="18"/>
          <w:szCs w:val="18"/>
        </w:rPr>
        <w:t>2</w:t>
      </w:r>
      <w:r w:rsidRPr="00330BA4">
        <w:rPr>
          <w:rFonts w:ascii="Calibri" w:hAnsi="Calibri"/>
          <w:i/>
          <w:sz w:val="18"/>
          <w:szCs w:val="18"/>
        </w:rPr>
        <w:t>. 202</w:t>
      </w:r>
      <w:r w:rsidR="006D7D8A" w:rsidRPr="00330BA4">
        <w:rPr>
          <w:rFonts w:ascii="Calibri" w:hAnsi="Calibri"/>
          <w:i/>
          <w:sz w:val="18"/>
          <w:szCs w:val="18"/>
        </w:rPr>
        <w:t>5</w:t>
      </w:r>
      <w:r w:rsidRPr="00330BA4">
        <w:rPr>
          <w:rFonts w:ascii="Calibri" w:hAnsi="Calibri"/>
          <w:i/>
          <w:sz w:val="18"/>
          <w:szCs w:val="18"/>
        </w:rPr>
        <w:t>, 1</w:t>
      </w:r>
      <w:r w:rsidRPr="009D7D9A">
        <w:rPr>
          <w:rFonts w:ascii="Calibri" w:hAnsi="Calibri"/>
          <w:i/>
          <w:sz w:val="18"/>
          <w:szCs w:val="18"/>
        </w:rPr>
        <w:t xml:space="preserve"> EUR </w:t>
      </w:r>
      <w:r w:rsidRPr="00372981">
        <w:rPr>
          <w:rFonts w:ascii="Calibri" w:hAnsi="Calibri"/>
          <w:i/>
          <w:sz w:val="18"/>
          <w:szCs w:val="18"/>
        </w:rPr>
        <w:t>= 2</w:t>
      </w:r>
      <w:r w:rsidR="00C833B1" w:rsidRPr="00372981">
        <w:rPr>
          <w:rFonts w:ascii="Calibri" w:hAnsi="Calibri"/>
          <w:i/>
          <w:sz w:val="18"/>
          <w:szCs w:val="18"/>
        </w:rPr>
        <w:t>4</w:t>
      </w:r>
      <w:r w:rsidRPr="00372981">
        <w:rPr>
          <w:rFonts w:ascii="Calibri" w:hAnsi="Calibri"/>
          <w:i/>
          <w:sz w:val="18"/>
          <w:szCs w:val="18"/>
        </w:rPr>
        <w:t>,</w:t>
      </w:r>
      <w:r w:rsidR="00330BA4">
        <w:rPr>
          <w:rFonts w:ascii="Calibri" w:hAnsi="Calibri"/>
          <w:i/>
          <w:sz w:val="18"/>
          <w:szCs w:val="18"/>
        </w:rPr>
        <w:t>21</w:t>
      </w:r>
      <w:r w:rsidR="00E85273" w:rsidRPr="00372981">
        <w:rPr>
          <w:rFonts w:ascii="Calibri" w:hAnsi="Calibri"/>
          <w:i/>
          <w:sz w:val="18"/>
          <w:szCs w:val="18"/>
        </w:rPr>
        <w:t xml:space="preserve"> C</w:t>
      </w:r>
      <w:r w:rsidRPr="00372981">
        <w:rPr>
          <w:rFonts w:ascii="Calibri" w:hAnsi="Calibri"/>
          <w:i/>
          <w:sz w:val="18"/>
          <w:szCs w:val="18"/>
        </w:rPr>
        <w:t>ZK</w:t>
      </w:r>
    </w:p>
    <w:p w14:paraId="2C119AB3" w14:textId="77777777" w:rsidR="00AB42C0" w:rsidRPr="005E2FB7" w:rsidRDefault="00AB42C0" w:rsidP="00AB42C0">
      <w:pPr>
        <w:tabs>
          <w:tab w:val="right" w:pos="9072"/>
        </w:tabs>
        <w:spacing w:after="0" w:line="240" w:lineRule="auto"/>
        <w:ind w:right="54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372981">
        <w:rPr>
          <w:rFonts w:ascii="Calibri" w:hAnsi="Calibri" w:cs="Calibri"/>
          <w:i/>
          <w:sz w:val="18"/>
          <w:szCs w:val="18"/>
        </w:rPr>
        <w:t xml:space="preserve">Poznámka: Ceny poľnohospodárskych producentov sa uvádzajú bez DPH a bez dopravy; *1 – neuvedené (menej ako tri údaje); - ceny </w:t>
      </w:r>
      <w:r w:rsidRPr="00C22A13">
        <w:rPr>
          <w:rFonts w:ascii="Calibri" w:hAnsi="Calibri" w:cs="Calibri"/>
          <w:i/>
          <w:sz w:val="18"/>
          <w:szCs w:val="18"/>
        </w:rPr>
        <w:t xml:space="preserve">neboli </w:t>
      </w:r>
      <w:r w:rsidRPr="005E2FB7">
        <w:rPr>
          <w:rFonts w:ascii="Calibri" w:hAnsi="Calibri" w:cs="Calibri"/>
          <w:i/>
          <w:color w:val="000000" w:themeColor="text1"/>
          <w:sz w:val="18"/>
          <w:szCs w:val="18"/>
        </w:rPr>
        <w:t>v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Pr="005E2FB7">
        <w:rPr>
          <w:rFonts w:ascii="Calibri" w:hAnsi="Calibri" w:cs="Calibri"/>
          <w:i/>
          <w:color w:val="000000" w:themeColor="text1"/>
          <w:sz w:val="18"/>
          <w:szCs w:val="18"/>
        </w:rPr>
        <w:t>predchádzajúcom období k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Pr="005E2FB7">
        <w:rPr>
          <w:rFonts w:ascii="Calibri" w:hAnsi="Calibri" w:cs="Calibri"/>
          <w:i/>
          <w:color w:val="000000" w:themeColor="text1"/>
          <w:sz w:val="18"/>
          <w:szCs w:val="18"/>
        </w:rPr>
        <w:t>dispozícii.</w:t>
      </w:r>
    </w:p>
    <w:p w14:paraId="519CC731" w14:textId="77777777" w:rsidR="000016B7" w:rsidRPr="00C22A13" w:rsidRDefault="000016B7" w:rsidP="00891C40">
      <w:pPr>
        <w:tabs>
          <w:tab w:val="right" w:pos="9072"/>
        </w:tabs>
        <w:spacing w:after="0" w:line="240" w:lineRule="auto"/>
        <w:ind w:right="54"/>
        <w:jc w:val="both"/>
        <w:rPr>
          <w:rFonts w:ascii="Calibri" w:hAnsi="Calibri" w:cs="Calibri"/>
          <w:i/>
          <w:sz w:val="18"/>
          <w:szCs w:val="18"/>
        </w:rPr>
      </w:pPr>
    </w:p>
    <w:p w14:paraId="2330E395" w14:textId="77777777" w:rsidR="00AB42C0" w:rsidRPr="008A38F0" w:rsidRDefault="00AB42C0" w:rsidP="00AB42C0">
      <w:pPr>
        <w:spacing w:before="160" w:after="0" w:line="240" w:lineRule="auto"/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</w:pPr>
      <w:bookmarkStart w:id="14" w:name="_Maďarsko"/>
      <w:bookmarkEnd w:id="14"/>
      <w:r w:rsidRPr="008A38F0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Veľkoobchodné ceny vybraných druhov ovocia v</w:t>
      </w:r>
      <w:r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 </w:t>
      </w:r>
      <w:r w:rsidRPr="008A38F0">
        <w:rPr>
          <w:rFonts w:asciiTheme="minorHAnsi" w:hAnsiTheme="minorHAnsi" w:cstheme="minorHAnsi"/>
          <w:b/>
          <w:color w:val="4F6228" w:themeColor="accent3" w:themeShade="80"/>
          <w:sz w:val="24"/>
          <w:szCs w:val="24"/>
        </w:rPr>
        <w:t>ČR</w:t>
      </w:r>
    </w:p>
    <w:p w14:paraId="2597A186" w14:textId="5517D96A" w:rsidR="00AB42C0" w:rsidRPr="008E1ED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Ceny sa </w:t>
      </w:r>
      <w:r w:rsidRPr="008E1ED0">
        <w:rPr>
          <w:rFonts w:ascii="Calibri" w:hAnsi="Calibri" w:cs="Calibri"/>
          <w:i/>
          <w:color w:val="000000" w:themeColor="text1"/>
          <w:sz w:val="18"/>
          <w:szCs w:val="18"/>
        </w:rPr>
        <w:t>zisťovali v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="005333AB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330BA4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 w:rsidRPr="008E1ED0">
        <w:rPr>
          <w:rFonts w:ascii="Calibri" w:hAnsi="Calibri" w:cs="Calibri"/>
          <w:i/>
          <w:color w:val="000000" w:themeColor="text1"/>
          <w:sz w:val="18"/>
          <w:szCs w:val="18"/>
        </w:rPr>
        <w:t>. týždni 202</w:t>
      </w:r>
      <w:r w:rsidR="00230A2F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8E1ED0">
        <w:rPr>
          <w:rFonts w:ascii="Calibri" w:hAnsi="Calibri" w:cs="Calibri"/>
          <w:i/>
          <w:color w:val="000000" w:themeColor="text1"/>
          <w:sz w:val="18"/>
          <w:szCs w:val="18"/>
        </w:rPr>
        <w:tab/>
        <w:t>Ceny sa uvádzajú bez DPH v</w:t>
      </w:r>
      <w:r>
        <w:rPr>
          <w:rFonts w:ascii="Calibri" w:hAnsi="Calibri" w:cs="Calibri"/>
          <w:i/>
          <w:color w:val="000000" w:themeColor="text1"/>
          <w:sz w:val="18"/>
          <w:szCs w:val="18"/>
        </w:rPr>
        <w:t> </w:t>
      </w:r>
      <w:r w:rsidRPr="008E1ED0">
        <w:rPr>
          <w:rFonts w:ascii="Calibri" w:hAnsi="Calibri" w:cs="Calibri"/>
          <w:i/>
          <w:color w:val="000000" w:themeColor="text1"/>
          <w:sz w:val="18"/>
          <w:szCs w:val="18"/>
        </w:rPr>
        <w:t>Kč/MJ</w:t>
      </w:r>
    </w:p>
    <w:tbl>
      <w:tblPr>
        <w:tblW w:w="9925" w:type="dxa"/>
        <w:tblInd w:w="-30" w:type="dxa"/>
        <w:tblBorders>
          <w:top w:val="single" w:sz="12" w:space="0" w:color="auto"/>
          <w:left w:val="single" w:sz="12" w:space="0" w:color="auto"/>
          <w:bottom w:val="single" w:sz="4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567"/>
        <w:gridCol w:w="472"/>
        <w:gridCol w:w="614"/>
        <w:gridCol w:w="615"/>
        <w:gridCol w:w="921"/>
        <w:gridCol w:w="921"/>
        <w:gridCol w:w="614"/>
        <w:gridCol w:w="614"/>
        <w:gridCol w:w="615"/>
        <w:gridCol w:w="922"/>
        <w:gridCol w:w="923"/>
      </w:tblGrid>
      <w:tr w:rsidR="00AB42C0" w:rsidRPr="008E1ED0" w14:paraId="1E1B88A5" w14:textId="77777777" w:rsidTr="00FE20BA">
        <w:trPr>
          <w:trHeight w:val="233"/>
        </w:trPr>
        <w:tc>
          <w:tcPr>
            <w:tcW w:w="2127" w:type="dxa"/>
            <w:vMerge w:val="restart"/>
            <w:tcBorders>
              <w:top w:val="threeDEmboss" w:sz="12" w:space="0" w:color="000000"/>
              <w:left w:val="threeDEmboss" w:sz="12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451C55B7" w14:textId="77777777" w:rsidR="00AB42C0" w:rsidRPr="008E1ED0" w:rsidRDefault="00AB42C0" w:rsidP="008D39D4">
            <w:pPr>
              <w:spacing w:after="0" w:line="240" w:lineRule="auto"/>
              <w:ind w:left="-63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Druh, odroda</w:t>
            </w:r>
          </w:p>
        </w:tc>
        <w:tc>
          <w:tcPr>
            <w:tcW w:w="567" w:type="dxa"/>
            <w:vMerge w:val="restart"/>
            <w:tcBorders>
              <w:top w:val="threeDEmboss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CCFF99"/>
            <w:vAlign w:val="center"/>
          </w:tcPr>
          <w:p w14:paraId="6B11249F" w14:textId="77777777" w:rsidR="00AB42C0" w:rsidRPr="008E1ED0" w:rsidRDefault="00AB42C0" w:rsidP="008D39D4">
            <w:pPr>
              <w:spacing w:after="0" w:line="240" w:lineRule="auto"/>
              <w:ind w:left="-1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MJ</w:t>
            </w:r>
          </w:p>
        </w:tc>
        <w:tc>
          <w:tcPr>
            <w:tcW w:w="3543" w:type="dxa"/>
            <w:gridSpan w:val="5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B6CB1F" w14:textId="77777777" w:rsidR="00AB42C0" w:rsidRPr="008E1ED0" w:rsidRDefault="00AB42C0" w:rsidP="008D39D4">
            <w:pPr>
              <w:spacing w:after="0" w:line="240" w:lineRule="auto"/>
              <w:ind w:left="-15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Domáca produkcia</w:t>
            </w:r>
          </w:p>
        </w:tc>
        <w:tc>
          <w:tcPr>
            <w:tcW w:w="3688" w:type="dxa"/>
            <w:gridSpan w:val="5"/>
            <w:tcBorders>
              <w:top w:val="threeDEmboss" w:sz="12" w:space="0" w:color="000000"/>
              <w:left w:val="single" w:sz="4" w:space="0" w:color="000000"/>
              <w:bottom w:val="single" w:sz="4" w:space="0" w:color="000000"/>
              <w:right w:val="threeDEmboss" w:sz="12" w:space="0" w:color="000000"/>
            </w:tcBorders>
            <w:shd w:val="clear" w:color="auto" w:fill="CCFF99"/>
            <w:vAlign w:val="center"/>
          </w:tcPr>
          <w:p w14:paraId="7E9B1257" w14:textId="77777777" w:rsidR="00AB42C0" w:rsidRPr="008E1ED0" w:rsidRDefault="00AB42C0" w:rsidP="008D39D4">
            <w:pPr>
              <w:spacing w:after="0" w:line="240" w:lineRule="auto"/>
              <w:ind w:left="1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Dovoz</w:t>
            </w:r>
          </w:p>
        </w:tc>
      </w:tr>
      <w:tr w:rsidR="00AB42C0" w:rsidRPr="008A38F0" w14:paraId="1A169091" w14:textId="77777777" w:rsidTr="00FE20BA">
        <w:trPr>
          <w:trHeight w:val="1003"/>
        </w:trPr>
        <w:tc>
          <w:tcPr>
            <w:tcW w:w="2127" w:type="dxa"/>
            <w:vMerge/>
            <w:tcBorders>
              <w:left w:val="threeDEmboss" w:sz="12" w:space="0" w:color="000000"/>
              <w:bottom w:val="threeDEngrave" w:sz="6" w:space="0" w:color="auto"/>
              <w:right w:val="single" w:sz="4" w:space="0" w:color="000000"/>
            </w:tcBorders>
            <w:vAlign w:val="center"/>
          </w:tcPr>
          <w:p w14:paraId="2155F14B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79168B6E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EFFC36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Min.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AB8A32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Max.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6CE16D43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Priem.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</w:tcPr>
          <w:p w14:paraId="1F29A006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Vývoj</w:t>
            </w:r>
          </w:p>
          <w:p w14:paraId="1AECC340" w14:textId="2133D95C" w:rsidR="00AB42C0" w:rsidRPr="008E1ED0" w:rsidRDefault="00E460D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9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t./</w:t>
            </w: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7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.t. 202</w:t>
            </w:r>
            <w:r w:rsidR="00AE449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5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v</w:t>
            </w:r>
            <w:r w:rsidR="00AB42C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 Kč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080B2327" w14:textId="77777777" w:rsidR="00AB42C0" w:rsidRPr="008E1ED0" w:rsidRDefault="00AB42C0" w:rsidP="008D39D4">
            <w:pPr>
              <w:spacing w:before="40" w:after="0" w:line="240" w:lineRule="auto"/>
              <w:ind w:left="-1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Priemerná cena</w:t>
            </w:r>
          </w:p>
          <w:p w14:paraId="2E504BC9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€/MJ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597835D6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Min.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73B62815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Max.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  <w:vAlign w:val="center"/>
          </w:tcPr>
          <w:p w14:paraId="2E2CA990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Priem.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single" w:sz="4" w:space="0" w:color="000000"/>
            </w:tcBorders>
            <w:shd w:val="clear" w:color="auto" w:fill="CCFF99"/>
          </w:tcPr>
          <w:p w14:paraId="0271BD94" w14:textId="77777777" w:rsidR="00AB42C0" w:rsidRPr="008E1ED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Vývoj</w:t>
            </w:r>
          </w:p>
          <w:p w14:paraId="60827616" w14:textId="374FE184" w:rsidR="00AB42C0" w:rsidRPr="008E1ED0" w:rsidRDefault="00E460D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9</w:t>
            </w:r>
            <w:r w:rsidR="00E45D33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t./</w:t>
            </w:r>
            <w:r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4</w:t>
            </w:r>
            <w:r w:rsidR="0084728D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7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.t. 202</w:t>
            </w:r>
            <w:r w:rsidR="00AE449F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5</w:t>
            </w:r>
            <w:r w:rsidR="00AB42C0" w:rsidRPr="008E1ED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v</w:t>
            </w:r>
            <w:r w:rsidR="00AB42C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 Kč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threeDEngrave" w:sz="6" w:space="0" w:color="auto"/>
              <w:right w:val="threeDEmboss" w:sz="12" w:space="0" w:color="000000"/>
            </w:tcBorders>
            <w:shd w:val="clear" w:color="auto" w:fill="CCFF99"/>
            <w:vAlign w:val="center"/>
          </w:tcPr>
          <w:p w14:paraId="07F900FD" w14:textId="77777777" w:rsidR="00AB42C0" w:rsidRPr="008E1ED0" w:rsidRDefault="00AB42C0" w:rsidP="008D39D4">
            <w:pPr>
              <w:spacing w:before="40" w:after="0" w:line="240" w:lineRule="auto"/>
              <w:ind w:left="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Priemerná cena</w:t>
            </w:r>
          </w:p>
          <w:p w14:paraId="76A7AFF7" w14:textId="77777777" w:rsidR="00AB42C0" w:rsidRPr="008A38F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sz w:val="20"/>
              </w:rPr>
            </w:pPr>
            <w:r w:rsidRPr="008E1ED0">
              <w:rPr>
                <w:rFonts w:ascii="Calibri" w:hAnsi="Calibri" w:cs="Calibri"/>
                <w:b/>
                <w:sz w:val="18"/>
                <w:szCs w:val="18"/>
              </w:rPr>
              <w:t>€/MJ</w:t>
            </w:r>
          </w:p>
        </w:tc>
      </w:tr>
      <w:tr w:rsidR="00072EBB" w:rsidRPr="008A38F0" w14:paraId="7BE0C4C0" w14:textId="77777777" w:rsidTr="00955E70">
        <w:trPr>
          <w:trHeight w:hRule="exact" w:val="283"/>
        </w:trPr>
        <w:tc>
          <w:tcPr>
            <w:tcW w:w="2127" w:type="dxa"/>
            <w:tcBorders>
              <w:top w:val="threeDEngrave" w:sz="6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EB4CBA3" w14:textId="4C94DE7A" w:rsidR="00072EBB" w:rsidRPr="008A38F0" w:rsidRDefault="00072EBB" w:rsidP="00072EBB">
            <w:pPr>
              <w:tabs>
                <w:tab w:val="left" w:pos="366"/>
              </w:tabs>
              <w:spacing w:after="0" w:line="240" w:lineRule="auto"/>
              <w:ind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 </w:t>
            </w: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Jablká - </w:t>
            </w: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 </w:t>
            </w: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Golden</w:t>
            </w:r>
            <w:proofErr w:type="spellEnd"/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Delicious</w:t>
            </w:r>
            <w:proofErr w:type="spellEnd"/>
          </w:p>
        </w:tc>
        <w:tc>
          <w:tcPr>
            <w:tcW w:w="567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1890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BC18F6" w14:textId="2EA12888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16,00</w:t>
            </w:r>
          </w:p>
        </w:tc>
        <w:tc>
          <w:tcPr>
            <w:tcW w:w="61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168E9B" w14:textId="4F664E53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24,90</w:t>
            </w:r>
          </w:p>
        </w:tc>
        <w:tc>
          <w:tcPr>
            <w:tcW w:w="615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7FBD" w14:textId="441930D8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20,10</w:t>
            </w:r>
          </w:p>
        </w:tc>
        <w:tc>
          <w:tcPr>
            <w:tcW w:w="921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4EAD" w14:textId="104EF8E9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-2,60</w:t>
            </w:r>
          </w:p>
        </w:tc>
        <w:tc>
          <w:tcPr>
            <w:tcW w:w="921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55A2" w14:textId="77777777" w:rsidR="00072EBB" w:rsidRPr="00072EBB" w:rsidRDefault="00072EBB" w:rsidP="00072EBB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0,83</w:t>
            </w:r>
          </w:p>
          <w:p w14:paraId="4C151498" w14:textId="55855902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FC3EB93" w14:textId="1607E866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21,10</w:t>
            </w:r>
          </w:p>
        </w:tc>
        <w:tc>
          <w:tcPr>
            <w:tcW w:w="61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156DE" w14:textId="554251D0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36,50</w:t>
            </w:r>
          </w:p>
        </w:tc>
        <w:tc>
          <w:tcPr>
            <w:tcW w:w="615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7523" w14:textId="5829D16D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27,90</w:t>
            </w:r>
          </w:p>
        </w:tc>
        <w:tc>
          <w:tcPr>
            <w:tcW w:w="922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0AE88" w14:textId="5249758C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1,40</w:t>
            </w:r>
          </w:p>
        </w:tc>
        <w:tc>
          <w:tcPr>
            <w:tcW w:w="92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2748A0B" w14:textId="0D50D9E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1,15</w:t>
            </w:r>
          </w:p>
        </w:tc>
      </w:tr>
      <w:tr w:rsidR="00072EBB" w:rsidRPr="008A38F0" w14:paraId="16DF3933" w14:textId="77777777" w:rsidTr="00955E70">
        <w:trPr>
          <w:trHeight w:hRule="exact" w:val="259"/>
        </w:trPr>
        <w:tc>
          <w:tcPr>
            <w:tcW w:w="2127" w:type="dxa"/>
            <w:tcBorders>
              <w:top w:val="single" w:sz="4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8E8E438" w14:textId="21B4255A" w:rsidR="00072EBB" w:rsidRPr="00E37835" w:rsidRDefault="00072EBB" w:rsidP="00072EBB">
            <w:pPr>
              <w:tabs>
                <w:tab w:val="left" w:pos="455"/>
              </w:tabs>
              <w:spacing w:after="0" w:line="240" w:lineRule="auto"/>
              <w:ind w:left="788" w:right="57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Pinova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83CE5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A94DD1C" w14:textId="41616973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F32C53" w14:textId="511739DE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84BFD" w14:textId="2A7A1606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E899" w14:textId="28ABAEAA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1E8E" w14:textId="5D58690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E819C8" w14:textId="11D6FCBA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18,70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A31F296" w14:textId="3AC9944D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28,40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431BE" w14:textId="783D687D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24,40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2A47" w14:textId="0296E256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-0,20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E13C0FB" w14:textId="2C193C43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1,01</w:t>
            </w:r>
          </w:p>
        </w:tc>
      </w:tr>
      <w:tr w:rsidR="00072EBB" w:rsidRPr="008A38F0" w14:paraId="4342631E" w14:textId="77777777" w:rsidTr="00955E70">
        <w:trPr>
          <w:trHeight w:hRule="exact" w:val="259"/>
        </w:trPr>
        <w:tc>
          <w:tcPr>
            <w:tcW w:w="2127" w:type="dxa"/>
            <w:tcBorders>
              <w:top w:val="single" w:sz="4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A181C7F" w14:textId="41143909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right="57" w:firstLine="112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               Gala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A1312" w14:textId="416BBDE4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8A78B3" w14:textId="664A38FB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21,10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4538BA" w14:textId="6159C06E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39,90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E1F45" w14:textId="45FEB93A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28,70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82E3" w14:textId="5814ADA0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1,70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04432A" w14:textId="0BCE92E1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91701C" w14:textId="705C3854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18,70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86B173" w14:textId="510B4D8B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31,90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242FE" w14:textId="65B99F31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0FA5" w14:textId="7F8AF394" w:rsidR="00072EBB" w:rsidRPr="0084728D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-1,30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1221311" w14:textId="5AB244E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1,03</w:t>
            </w:r>
          </w:p>
        </w:tc>
      </w:tr>
      <w:tr w:rsidR="00072EBB" w:rsidRPr="008A38F0" w14:paraId="18E3875D" w14:textId="77777777" w:rsidTr="00955E70">
        <w:trPr>
          <w:trHeight w:hRule="exact" w:val="259"/>
        </w:trPr>
        <w:tc>
          <w:tcPr>
            <w:tcW w:w="2127" w:type="dxa"/>
            <w:tcBorders>
              <w:top w:val="single" w:sz="4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160040C" w14:textId="6EA3BE3A" w:rsidR="00072EBB" w:rsidRPr="00562DE2" w:rsidRDefault="00072EBB" w:rsidP="00072EBB">
            <w:pPr>
              <w:tabs>
                <w:tab w:val="left" w:pos="455"/>
              </w:tabs>
              <w:spacing w:after="0" w:line="240" w:lineRule="auto"/>
              <w:ind w:left="112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Hrušky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80BBD" w14:textId="2CBEB97E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D372129" w14:textId="4EBEF3D0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28,40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FFF105" w14:textId="1DE0F4F2" w:rsidR="00072EBB" w:rsidRPr="0084728D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32,90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1F77" w14:textId="5797EE63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30,20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D91F" w14:textId="7AA12008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sz w:val="18"/>
                <w:szCs w:val="18"/>
              </w:rPr>
              <w:t>0,20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2B3946" w14:textId="1289BF45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41296A" w14:textId="1FBC5C29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23,00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DEB26E" w14:textId="5F62F930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106,50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0784" w14:textId="282D19B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39,00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D3FD4" w14:textId="0B0EBE2B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DE658A5" w14:textId="1731ACA6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1,61</w:t>
            </w:r>
          </w:p>
        </w:tc>
      </w:tr>
      <w:tr w:rsidR="00072EBB" w:rsidRPr="008A38F0" w14:paraId="75C6F703" w14:textId="77777777" w:rsidTr="00955E70">
        <w:trPr>
          <w:trHeight w:hRule="exact" w:val="259"/>
        </w:trPr>
        <w:tc>
          <w:tcPr>
            <w:tcW w:w="2127" w:type="dxa"/>
            <w:tcBorders>
              <w:top w:val="single" w:sz="4" w:space="0" w:color="auto"/>
              <w:left w:val="threeDEmboss" w:sz="12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5C6BE88" w14:textId="10B2996D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right="57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  Čučoriedky, 125 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83F00" w14:textId="7160C5DB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E5A371" w14:textId="383B1048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9BBE19F" w14:textId="24CEFEF5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B53BF" w14:textId="1185CF0D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8AF10" w14:textId="176EFC6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C923" w14:textId="17D5B976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7112C4" w14:textId="25616CA6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28,00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E9B4E1" w14:textId="674CECC6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47,90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071C" w14:textId="445AA476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38,90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6A22C" w14:textId="6F01A52F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-2,20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CD86C7E" w14:textId="435429A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1,61</w:t>
            </w:r>
          </w:p>
        </w:tc>
      </w:tr>
      <w:tr w:rsidR="00072EBB" w:rsidRPr="008A38F0" w14:paraId="700CB8EE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3D28A355" w14:textId="5172F1FF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  </w:t>
            </w: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Banány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0ECD44" w14:textId="7E755334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1E59E4A" w14:textId="5A4B3550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F66F00" w14:textId="1BC76C55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0D1EFA" w14:textId="576D7A8F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A3DB5" w14:textId="0C0FE1F9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DF6E8" w14:textId="585CB1F2" w:rsidR="00072EBB" w:rsidRPr="00FC0ECA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FC0ECA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861E4A" w14:textId="66362E5B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19,90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44C7F5" w14:textId="77823305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41,50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B8025B" w14:textId="7CCEECBA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29,50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3F3CBE" w14:textId="619CE391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-2,80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050A1D25" w14:textId="48466954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1,22</w:t>
            </w:r>
          </w:p>
        </w:tc>
      </w:tr>
      <w:tr w:rsidR="00072EBB" w:rsidRPr="008A38F0" w14:paraId="286597A6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331F6DE9" w14:textId="36183C18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Slivky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7C84967" w14:textId="7F24AA9B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9B4D261" w14:textId="597C2A08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F7A489" w14:textId="4BEEE000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F6FF8AD" w14:textId="74209A90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0E0C" w14:textId="3D6F0DA6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B85F4" w14:textId="686B776A" w:rsidR="00072EBB" w:rsidRPr="00FC0ECA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</w:pPr>
            <w:r w:rsidRPr="00FC0ECA">
              <w:rPr>
                <w:rFonts w:ascii="Calibri" w:hAnsi="Calibri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0E9FD6" w14:textId="4EFF0BBB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52,40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6167F14" w14:textId="106AE461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69,90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81604CC" w14:textId="6CD9644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62,00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FC2DA7B" w14:textId="5994C8B0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5,90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31446864" w14:textId="49EE2AF1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2,56</w:t>
            </w:r>
          </w:p>
        </w:tc>
      </w:tr>
      <w:tr w:rsidR="00072EBB" w:rsidRPr="00662142" w14:paraId="0FD162A6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2E8C1312" w14:textId="2F131363" w:rsidR="00072EBB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Hrozno biele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C458C7" w14:textId="4652443C" w:rsidR="00072EBB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EAFD2" w14:textId="5EFD7B8F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5FBE9D9" w14:textId="0B4DF170" w:rsidR="00072EBB" w:rsidRPr="00FC0ECA" w:rsidRDefault="00072EBB" w:rsidP="00072EBB">
            <w:pPr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C470C83" w14:textId="0F33A33A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7DFE4" w14:textId="4B099DF2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53A05" w14:textId="02F88AA6" w:rsidR="00072EBB" w:rsidRPr="00FC0ECA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5FA5F7" w14:textId="570FC570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6EA789" w14:textId="575321BD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156,50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1DEC17" w14:textId="2492416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106,00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8F70679" w14:textId="730920FA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-2,50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27C01AD0" w14:textId="754BDD1F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4,38</w:t>
            </w:r>
          </w:p>
        </w:tc>
      </w:tr>
      <w:tr w:rsidR="00072EBB" w:rsidRPr="00662142" w14:paraId="620E3AAB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6EC23FE9" w14:textId="11BB0F7D" w:rsidR="00072EBB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Hrozno modré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D1AC408" w14:textId="588EBFBD" w:rsidR="00072EBB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6DF4071" w14:textId="00FBFB74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B83193" w14:textId="7E93BBDD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E52BE6D" w14:textId="49088143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3656" w14:textId="35048072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59CF" w14:textId="08C0690A" w:rsidR="00072EBB" w:rsidRPr="00FC0ECA" w:rsidRDefault="00072EBB" w:rsidP="00072EBB">
            <w:pPr>
              <w:tabs>
                <w:tab w:val="left" w:pos="1006"/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1AF2880" w14:textId="68ABF4CA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49,00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7B18939" w14:textId="11F2ABAE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105,20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0EA1790" w14:textId="0E76C1F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76,60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F96D093" w14:textId="66A0C90D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6,80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27CC420A" w14:textId="0AF331A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3,16</w:t>
            </w:r>
          </w:p>
        </w:tc>
      </w:tr>
      <w:tr w:rsidR="00072EBB" w:rsidRPr="00662142" w14:paraId="7413C398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56EDA56F" w14:textId="24F4D026" w:rsidR="00072EBB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Citróny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5F08211" w14:textId="1ECAAE7A" w:rsidR="00072EBB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BAB1DA" w14:textId="30A60C84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45AC6B" w14:textId="07F3EB48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2F475DE" w14:textId="14F95EA6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A75D3" w14:textId="43C7D1CE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17FD" w14:textId="248B63E2" w:rsidR="00072EBB" w:rsidRPr="00FC0ECA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02AE3" w14:textId="3777089C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14A2879" w14:textId="3926BC98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69,90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4FF73EA" w14:textId="7EDC95F1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47,50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0E9633" w14:textId="67D47499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-4,80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15A4F33A" w14:textId="6351053E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1,96</w:t>
            </w:r>
          </w:p>
        </w:tc>
      </w:tr>
      <w:tr w:rsidR="00072EBB" w:rsidRPr="008A38F0" w14:paraId="090A0FA3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3543A205" w14:textId="23F064C6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Grapefruity červené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EAB60C5" w14:textId="16BF2E4F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FAC664C" w14:textId="6E9B6133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DD277B" w14:textId="70320DF4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6408A87" w14:textId="130F70D7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F25A6" w14:textId="137B856A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42B86" w14:textId="6C0CF5A3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A65B78" w14:textId="4BB94881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28,00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0FCF62" w14:textId="32CF8EC1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53,90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9938C56" w14:textId="3DC4C432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41,80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7B9FC0" w14:textId="74CFE9C2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6DAC60CA" w14:textId="431373B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1,73</w:t>
            </w:r>
          </w:p>
        </w:tc>
      </w:tr>
      <w:tr w:rsidR="00072EBB" w:rsidRPr="008A38F0" w14:paraId="0FC016AB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62068334" w14:textId="03F58BF0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Mandarínky 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EE45B6D" w14:textId="4E73452E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942FE7" w14:textId="0AE8FD6F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4FE7974" w14:textId="29426C74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1860407" w14:textId="71071591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52C74" w14:textId="3E6DC70B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228E" w14:textId="1E7E6FE4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5A59" w14:textId="40CD6E10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23,50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A37BF5D" w14:textId="4F1E09C3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44,50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7B54FBA" w14:textId="3DF5F61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33,70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1C07B40" w14:textId="406F137E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-4,20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2044F036" w14:textId="44CF6588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1,39</w:t>
            </w:r>
          </w:p>
        </w:tc>
      </w:tr>
      <w:tr w:rsidR="00072EBB" w:rsidRPr="008A38F0" w14:paraId="6BA6C63F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573269CC" w14:textId="77F10EAA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Pomaranče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411A27B" w14:textId="3FB0D0AC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3932DAF" w14:textId="6E5EBC2B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04C8D14" w14:textId="2ECEB4D1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CD37DE" w14:textId="2F73C7A0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2660" w14:textId="244F148D" w:rsidR="00072EBB" w:rsidRPr="00FC0ECA" w:rsidRDefault="00072EBB" w:rsidP="00072EBB">
            <w:pPr>
              <w:tabs>
                <w:tab w:val="left" w:pos="73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E0BD7" w14:textId="4D76692C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18FE36" w14:textId="71140BC1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19,00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DD45EA" w14:textId="7BFDD6C1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50,50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4D01C37" w14:textId="1F7B422B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32,20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ED74DA2" w14:textId="42DABC04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-2,30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54CA302B" w14:textId="6549336F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1,33</w:t>
            </w:r>
          </w:p>
        </w:tc>
      </w:tr>
      <w:tr w:rsidR="00072EBB" w:rsidRPr="008A38F0" w14:paraId="2EA545B2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78105CEA" w14:textId="69E0F01C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Kivi kusové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6C96AEE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17F1EC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A8ACD2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6FAD613" w14:textId="3C047265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4BF3" w14:textId="77777777" w:rsidR="00072EBB" w:rsidRPr="00FC0ECA" w:rsidRDefault="00072EBB" w:rsidP="00072EBB">
            <w:pPr>
              <w:tabs>
                <w:tab w:val="left" w:pos="73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59A33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8E93FBD" w14:textId="0DEE9965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5,80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73F0BC0" w14:textId="554A7644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11,90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B2B9A3" w14:textId="588E0E4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8,70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B8889D6" w14:textId="66660E1C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0,10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401CDF09" w14:textId="77A10244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0,36</w:t>
            </w:r>
          </w:p>
        </w:tc>
      </w:tr>
      <w:tr w:rsidR="00072EBB" w:rsidRPr="008A38F0" w14:paraId="0082A8ED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156F86F2" w14:textId="3B005357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Kivi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voľne ložené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298BE1D" w14:textId="49ECA3D0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C25452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229BC50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629F978" w14:textId="0E19A696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311C" w14:textId="77777777" w:rsidR="00072EBB" w:rsidRPr="00FC0ECA" w:rsidRDefault="00072EBB" w:rsidP="00072EBB">
            <w:pPr>
              <w:tabs>
                <w:tab w:val="left" w:pos="73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CD8B6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C429A48" w14:textId="2FC81DAE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56,00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257FAB" w14:textId="246FBC51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79,90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39F8FD9" w14:textId="05E66B63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64,40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B5E51AB" w14:textId="2034F384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4C700528" w14:textId="2C1F695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2,66</w:t>
            </w:r>
          </w:p>
        </w:tc>
      </w:tr>
      <w:tr w:rsidR="00072EBB" w:rsidRPr="008A38F0" w14:paraId="04442E69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6C931D13" w14:textId="593633E4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Granátové jablko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CF46FB" w14:textId="644600AA" w:rsidR="00072EBB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E2E65F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FACA686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D7D3E9E" w14:textId="0C27A175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8085E" w14:textId="77777777" w:rsidR="00072EBB" w:rsidRPr="00FC0ECA" w:rsidRDefault="00072EBB" w:rsidP="00072EBB">
            <w:pPr>
              <w:tabs>
                <w:tab w:val="left" w:pos="73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5D73D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ADF17E1" w14:textId="6E96458E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12,50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BA3C89D" w14:textId="4D04CFE8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34,90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553F984" w14:textId="025A503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25,90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98058F" w14:textId="5014C5F2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001A192B" w14:textId="11A660BA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1,07</w:t>
            </w:r>
          </w:p>
        </w:tc>
      </w:tr>
      <w:tr w:rsidR="00072EBB" w:rsidRPr="008A38F0" w14:paraId="6C7C30E0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6" w:space="0" w:color="auto"/>
            </w:tcBorders>
            <w:vAlign w:val="center"/>
          </w:tcPr>
          <w:p w14:paraId="2F9733F6" w14:textId="77777777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Ananás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6B1301F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8FECBD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79FE27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51802CB" w14:textId="5F5FF60B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23C7" w14:textId="77777777" w:rsidR="00072EBB" w:rsidRPr="00FC0ECA" w:rsidRDefault="00072EBB" w:rsidP="00072EBB">
            <w:pPr>
              <w:tabs>
                <w:tab w:val="left" w:pos="73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950DA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FF8094" w14:textId="3980F031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30,00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F48F40" w14:textId="56BDB2CD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69,90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2849CA" w14:textId="6B3229D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46,90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EA3A56C" w14:textId="027055E3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-7,70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6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770DEE4E" w14:textId="4E2DEFE5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1,94</w:t>
            </w:r>
          </w:p>
        </w:tc>
      </w:tr>
      <w:tr w:rsidR="00072EBB" w:rsidRPr="008A38F0" w14:paraId="02DB8771" w14:textId="77777777" w:rsidTr="00955E70">
        <w:trPr>
          <w:trHeight w:hRule="exact" w:val="259"/>
        </w:trPr>
        <w:tc>
          <w:tcPr>
            <w:tcW w:w="2127" w:type="dxa"/>
            <w:tcBorders>
              <w:top w:val="single" w:sz="6" w:space="0" w:color="auto"/>
              <w:left w:val="threeDEmboss" w:sz="12" w:space="0" w:color="000000"/>
              <w:bottom w:val="single" w:sz="4" w:space="0" w:color="auto"/>
            </w:tcBorders>
            <w:vAlign w:val="center"/>
          </w:tcPr>
          <w:p w14:paraId="736BFC08" w14:textId="77777777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Avokádo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10B0A616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47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3E0521D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AFE40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89D51" w14:textId="5B63AADC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7EB84" w14:textId="77777777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FE8C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3C014C" w14:textId="2EF39F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15,50</w:t>
            </w:r>
          </w:p>
        </w:tc>
        <w:tc>
          <w:tcPr>
            <w:tcW w:w="614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A0AA28A" w14:textId="5EABC4C5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39,90</w:t>
            </w:r>
          </w:p>
        </w:tc>
        <w:tc>
          <w:tcPr>
            <w:tcW w:w="6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A717B" w14:textId="250364C1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27,50</w:t>
            </w:r>
          </w:p>
        </w:tc>
        <w:tc>
          <w:tcPr>
            <w:tcW w:w="92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CB0645B" w14:textId="58B7BBB5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-2,80</w:t>
            </w:r>
          </w:p>
        </w:tc>
        <w:tc>
          <w:tcPr>
            <w:tcW w:w="923" w:type="dxa"/>
            <w:tcBorders>
              <w:top w:val="single" w:sz="6" w:space="0" w:color="auto"/>
              <w:bottom w:val="single" w:sz="4" w:space="0" w:color="auto"/>
              <w:right w:val="threeDEmboss" w:sz="12" w:space="0" w:color="000000"/>
            </w:tcBorders>
            <w:shd w:val="clear" w:color="auto" w:fill="auto"/>
            <w:vAlign w:val="bottom"/>
          </w:tcPr>
          <w:p w14:paraId="7606EDBE" w14:textId="182789CE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1,14</w:t>
            </w:r>
          </w:p>
        </w:tc>
      </w:tr>
      <w:tr w:rsidR="00072EBB" w:rsidRPr="008A38F0" w14:paraId="0072393D" w14:textId="77777777" w:rsidTr="00955E70">
        <w:trPr>
          <w:trHeight w:hRule="exact" w:val="259"/>
        </w:trPr>
        <w:tc>
          <w:tcPr>
            <w:tcW w:w="2127" w:type="dxa"/>
            <w:tcBorders>
              <w:top w:val="single" w:sz="4" w:space="0" w:color="auto"/>
              <w:left w:val="threeDEmboss" w:sz="12" w:space="0" w:color="000000"/>
              <w:bottom w:val="threeDEmboss" w:sz="12" w:space="0" w:color="000000"/>
            </w:tcBorders>
            <w:vAlign w:val="center"/>
          </w:tcPr>
          <w:p w14:paraId="3AE79F71" w14:textId="77777777" w:rsidR="00072EBB" w:rsidRPr="008A38F0" w:rsidRDefault="00072EBB" w:rsidP="00072EBB">
            <w:pPr>
              <w:tabs>
                <w:tab w:val="left" w:pos="455"/>
              </w:tabs>
              <w:spacing w:after="0" w:line="240" w:lineRule="auto"/>
              <w:ind w:left="113" w:righ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Mango</w:t>
            </w:r>
          </w:p>
        </w:tc>
        <w:tc>
          <w:tcPr>
            <w:tcW w:w="567" w:type="dxa"/>
            <w:tcBorders>
              <w:top w:val="single" w:sz="4" w:space="0" w:color="auto"/>
              <w:bottom w:val="threeDEmboss" w:sz="12" w:space="0" w:color="000000"/>
            </w:tcBorders>
            <w:vAlign w:val="center"/>
          </w:tcPr>
          <w:p w14:paraId="62DC7E07" w14:textId="77777777" w:rsidR="00072EBB" w:rsidRPr="008A38F0" w:rsidRDefault="00072EBB" w:rsidP="00072EBB">
            <w:pPr>
              <w:spacing w:after="0" w:line="240" w:lineRule="auto"/>
              <w:ind w:right="113"/>
              <w:jc w:val="right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472" w:type="dxa"/>
            <w:tcBorders>
              <w:top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DBCA6E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DF1A969" w14:textId="77777777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5" w:type="dxa"/>
            <w:tcBorders>
              <w:top w:val="single" w:sz="4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6AFD1DF9" w14:textId="77A242F4" w:rsidR="00072EBB" w:rsidRPr="0084728D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4728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*1</w:t>
            </w:r>
          </w:p>
        </w:tc>
        <w:tc>
          <w:tcPr>
            <w:tcW w:w="921" w:type="dxa"/>
            <w:tcBorders>
              <w:top w:val="single" w:sz="4" w:space="0" w:color="auto"/>
              <w:bottom w:val="threeDEmboss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B73CAFA" w14:textId="77777777" w:rsidR="00072EBB" w:rsidRPr="00FC0ECA" w:rsidRDefault="00072EBB" w:rsidP="00072EBB">
            <w:pPr>
              <w:tabs>
                <w:tab w:val="left" w:pos="315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921" w:type="dxa"/>
            <w:tcBorders>
              <w:top w:val="single" w:sz="4" w:space="0" w:color="auto"/>
              <w:bottom w:val="threeDEmboss" w:sz="12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43E937C" w14:textId="77777777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FC0ECA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 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FAD04DE" w14:textId="536622A3" w:rsidR="00072EBB" w:rsidRPr="00FC0ECA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26,30</w:t>
            </w:r>
          </w:p>
        </w:tc>
        <w:tc>
          <w:tcPr>
            <w:tcW w:w="614" w:type="dxa"/>
            <w:tcBorders>
              <w:top w:val="single" w:sz="4" w:space="0" w:color="auto"/>
              <w:bottom w:val="threeDEmboss" w:sz="12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BA08633" w14:textId="4162BCC4" w:rsidR="00072EBB" w:rsidRPr="00FC0ECA" w:rsidRDefault="00072EBB" w:rsidP="00072EBB">
            <w:pPr>
              <w:tabs>
                <w:tab w:val="left" w:pos="100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63,50</w:t>
            </w:r>
          </w:p>
        </w:tc>
        <w:tc>
          <w:tcPr>
            <w:tcW w:w="615" w:type="dxa"/>
            <w:tcBorders>
              <w:top w:val="single" w:sz="4" w:space="0" w:color="auto"/>
              <w:bottom w:val="threeDEmboss" w:sz="12" w:space="0" w:color="000000"/>
            </w:tcBorders>
            <w:shd w:val="clear" w:color="auto" w:fill="auto"/>
            <w:vAlign w:val="center"/>
          </w:tcPr>
          <w:p w14:paraId="68492C4A" w14:textId="3C5AF21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color w:val="FF0000"/>
                <w:sz w:val="18"/>
                <w:szCs w:val="18"/>
              </w:rPr>
            </w:pPr>
            <w:r w:rsidRPr="00072EBB">
              <w:rPr>
                <w:rFonts w:ascii="Arial" w:hAnsi="Arial"/>
                <w:b/>
                <w:bCs/>
                <w:color w:val="000000"/>
                <w:sz w:val="18"/>
                <w:szCs w:val="18"/>
              </w:rPr>
              <w:t>38,50</w:t>
            </w:r>
          </w:p>
        </w:tc>
        <w:tc>
          <w:tcPr>
            <w:tcW w:w="922" w:type="dxa"/>
            <w:tcBorders>
              <w:top w:val="single" w:sz="4" w:space="0" w:color="auto"/>
              <w:bottom w:val="threeDEmboss" w:sz="12" w:space="0" w:color="000000"/>
            </w:tcBorders>
            <w:vAlign w:val="center"/>
          </w:tcPr>
          <w:p w14:paraId="5A3503F3" w14:textId="0D1E8E04" w:rsidR="00072EBB" w:rsidRPr="00FC0ECA" w:rsidRDefault="00072EBB" w:rsidP="00072EBB">
            <w:pPr>
              <w:tabs>
                <w:tab w:val="left" w:pos="428"/>
                <w:tab w:val="left" w:pos="684"/>
              </w:tabs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color w:val="FF0000"/>
                <w:sz w:val="18"/>
                <w:szCs w:val="18"/>
              </w:rPr>
            </w:pPr>
            <w:r>
              <w:rPr>
                <w:rFonts w:ascii="Arial" w:hAnsi="Arial"/>
                <w:color w:val="000000"/>
                <w:sz w:val="18"/>
                <w:szCs w:val="18"/>
              </w:rPr>
              <w:t>-4,30</w:t>
            </w:r>
          </w:p>
        </w:tc>
        <w:tc>
          <w:tcPr>
            <w:tcW w:w="923" w:type="dxa"/>
            <w:tcBorders>
              <w:top w:val="single" w:sz="4" w:space="0" w:color="auto"/>
              <w:bottom w:val="threeDEmboss" w:sz="12" w:space="0" w:color="000000"/>
              <w:right w:val="threeDEmboss" w:sz="12" w:space="0" w:color="000000"/>
            </w:tcBorders>
            <w:shd w:val="clear" w:color="auto" w:fill="auto"/>
            <w:vAlign w:val="bottom"/>
          </w:tcPr>
          <w:p w14:paraId="3EE55ECA" w14:textId="51C252F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1,59</w:t>
            </w:r>
          </w:p>
        </w:tc>
      </w:tr>
    </w:tbl>
    <w:p w14:paraId="390A8212" w14:textId="7525B1E4" w:rsidR="00AB42C0" w:rsidRPr="00EC0896" w:rsidRDefault="00AB42C0" w:rsidP="00AB42C0">
      <w:pPr>
        <w:tabs>
          <w:tab w:val="left" w:pos="4820"/>
        </w:tabs>
        <w:spacing w:before="10" w:after="0" w:line="240" w:lineRule="auto"/>
        <w:ind w:right="-79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Zdroj: TIS </w:t>
      </w:r>
      <w:r w:rsidRPr="008E1ED0">
        <w:rPr>
          <w:rFonts w:ascii="Calibri" w:hAnsi="Calibri" w:cs="Calibri"/>
          <w:i/>
          <w:sz w:val="18"/>
          <w:szCs w:val="18"/>
          <w:vertAlign w:val="superscript"/>
        </w:rPr>
        <w:t>ČR</w:t>
      </w:r>
      <w:r w:rsidRPr="008E1ED0">
        <w:rPr>
          <w:rFonts w:ascii="Calibri" w:hAnsi="Calibri" w:cs="Calibri"/>
          <w:i/>
          <w:sz w:val="18"/>
          <w:szCs w:val="18"/>
        </w:rPr>
        <w:t xml:space="preserve"> SZIF č. </w:t>
      </w:r>
      <w:r w:rsidR="005333AB">
        <w:rPr>
          <w:rFonts w:ascii="Calibri" w:hAnsi="Calibri" w:cs="Calibri"/>
          <w:i/>
          <w:sz w:val="18"/>
          <w:szCs w:val="18"/>
        </w:rPr>
        <w:t>2</w:t>
      </w:r>
      <w:r w:rsidR="00330BA4">
        <w:rPr>
          <w:rFonts w:ascii="Calibri" w:hAnsi="Calibri" w:cs="Calibri"/>
          <w:i/>
          <w:sz w:val="18"/>
          <w:szCs w:val="18"/>
        </w:rPr>
        <w:t>4</w:t>
      </w:r>
      <w:r w:rsidRPr="008E1ED0">
        <w:rPr>
          <w:rFonts w:ascii="Calibri" w:hAnsi="Calibri" w:cs="Calibri"/>
          <w:i/>
          <w:sz w:val="18"/>
          <w:szCs w:val="18"/>
        </w:rPr>
        <w:t>/202</w:t>
      </w:r>
      <w:r w:rsidR="00230A2F">
        <w:rPr>
          <w:rFonts w:ascii="Calibri" w:hAnsi="Calibri" w:cs="Calibri"/>
          <w:i/>
          <w:sz w:val="18"/>
          <w:szCs w:val="18"/>
        </w:rPr>
        <w:t>5</w:t>
      </w:r>
      <w:r w:rsidRPr="008E1ED0">
        <w:rPr>
          <w:rFonts w:ascii="Calibri" w:hAnsi="Calibri" w:cs="Calibri"/>
          <w:i/>
          <w:sz w:val="18"/>
          <w:szCs w:val="18"/>
        </w:rPr>
        <w:tab/>
        <w:t xml:space="preserve"> </w:t>
      </w:r>
      <w:r w:rsidRPr="008E1ED0">
        <w:rPr>
          <w:rFonts w:ascii="Calibri" w:hAnsi="Calibri"/>
          <w:i/>
          <w:sz w:val="18"/>
          <w:szCs w:val="18"/>
        </w:rPr>
        <w:t>Ceny prepo</w:t>
      </w:r>
      <w:r w:rsidRPr="008E1ED0">
        <w:rPr>
          <w:rFonts w:ascii="Calibri" w:hAnsi="Calibri" w:cs="Cambria"/>
          <w:i/>
          <w:sz w:val="18"/>
          <w:szCs w:val="18"/>
        </w:rPr>
        <w:t>č</w:t>
      </w:r>
      <w:r w:rsidRPr="008E1ED0">
        <w:rPr>
          <w:rFonts w:ascii="Calibri" w:hAnsi="Calibri" w:cs="Rockwell"/>
          <w:i/>
          <w:sz w:val="18"/>
          <w:szCs w:val="18"/>
        </w:rPr>
        <w:t>í</w:t>
      </w:r>
      <w:r w:rsidRPr="008E1ED0">
        <w:rPr>
          <w:rFonts w:ascii="Calibri" w:hAnsi="Calibri"/>
          <w:i/>
          <w:sz w:val="18"/>
          <w:szCs w:val="18"/>
        </w:rPr>
        <w:t>tan</w:t>
      </w:r>
      <w:r w:rsidRPr="008E1ED0">
        <w:rPr>
          <w:rFonts w:ascii="Calibri" w:hAnsi="Calibri" w:cs="Rockwell"/>
          <w:i/>
          <w:sz w:val="18"/>
          <w:szCs w:val="18"/>
        </w:rPr>
        <w:t>é</w:t>
      </w:r>
      <w:r w:rsidRPr="008E1ED0">
        <w:rPr>
          <w:rFonts w:ascii="Calibri" w:hAnsi="Calibri"/>
          <w:i/>
          <w:sz w:val="18"/>
          <w:szCs w:val="18"/>
        </w:rPr>
        <w:t xml:space="preserve"> kurzom ECB zo</w:t>
      </w:r>
      <w:r w:rsidRPr="008E1ED0">
        <w:rPr>
          <w:rFonts w:ascii="Calibri" w:hAnsi="Calibri"/>
          <w:i/>
          <w:sz w:val="17"/>
          <w:szCs w:val="17"/>
        </w:rPr>
        <w:t xml:space="preserve"> </w:t>
      </w:r>
      <w:r w:rsidRPr="009A4BF7">
        <w:rPr>
          <w:rFonts w:ascii="Calibri" w:hAnsi="Calibri"/>
          <w:i/>
          <w:sz w:val="17"/>
          <w:szCs w:val="17"/>
        </w:rPr>
        <w:t xml:space="preserve">dňa </w:t>
      </w:r>
      <w:r w:rsidR="00330BA4" w:rsidRPr="00330BA4">
        <w:rPr>
          <w:rFonts w:ascii="Calibri" w:hAnsi="Calibri"/>
          <w:i/>
          <w:sz w:val="18"/>
          <w:szCs w:val="18"/>
        </w:rPr>
        <w:t>5.12. 2025, 1</w:t>
      </w:r>
      <w:r w:rsidR="00330BA4" w:rsidRPr="009D7D9A">
        <w:rPr>
          <w:rFonts w:ascii="Calibri" w:hAnsi="Calibri"/>
          <w:i/>
          <w:sz w:val="18"/>
          <w:szCs w:val="18"/>
        </w:rPr>
        <w:t xml:space="preserve"> EUR </w:t>
      </w:r>
      <w:r w:rsidR="00330BA4" w:rsidRPr="00372981">
        <w:rPr>
          <w:rFonts w:ascii="Calibri" w:hAnsi="Calibri"/>
          <w:i/>
          <w:sz w:val="18"/>
          <w:szCs w:val="18"/>
        </w:rPr>
        <w:t>= 24,</w:t>
      </w:r>
      <w:r w:rsidR="00330BA4">
        <w:rPr>
          <w:rFonts w:ascii="Calibri" w:hAnsi="Calibri"/>
          <w:i/>
          <w:sz w:val="18"/>
          <w:szCs w:val="18"/>
        </w:rPr>
        <w:t>21</w:t>
      </w:r>
      <w:r w:rsidR="00330BA4" w:rsidRPr="00372981">
        <w:rPr>
          <w:rFonts w:ascii="Calibri" w:hAnsi="Calibri"/>
          <w:i/>
          <w:sz w:val="18"/>
          <w:szCs w:val="18"/>
        </w:rPr>
        <w:t xml:space="preserve"> </w:t>
      </w:r>
      <w:r w:rsidRPr="00FF5562">
        <w:rPr>
          <w:rFonts w:ascii="Calibri" w:hAnsi="Calibri"/>
          <w:i/>
          <w:sz w:val="18"/>
          <w:szCs w:val="18"/>
        </w:rPr>
        <w:t>CZK</w:t>
      </w:r>
    </w:p>
    <w:p w14:paraId="632CCD1F" w14:textId="77777777" w:rsidR="00AB42C0" w:rsidRPr="00B332E1" w:rsidRDefault="00AB42C0" w:rsidP="00AB42C0">
      <w:pPr>
        <w:tabs>
          <w:tab w:val="right" w:pos="9072"/>
        </w:tabs>
        <w:spacing w:after="0" w:line="240" w:lineRule="auto"/>
        <w:ind w:right="-79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EC0896">
        <w:rPr>
          <w:rFonts w:ascii="Calibri" w:hAnsi="Calibri" w:cs="Calibri"/>
          <w:i/>
          <w:sz w:val="18"/>
          <w:szCs w:val="18"/>
        </w:rPr>
        <w:t>Poznámka: Veľkoobchodné ceny sa uvádzajú bez DPH a bez dopravy; MJ = merná jednotka; *1 - neuvedené (menej</w:t>
      </w:r>
      <w:r w:rsidRPr="007F74CC">
        <w:rPr>
          <w:rFonts w:ascii="Calibri" w:hAnsi="Calibri" w:cs="Calibri"/>
          <w:i/>
          <w:sz w:val="18"/>
          <w:szCs w:val="18"/>
        </w:rPr>
        <w:t xml:space="preserve"> </w:t>
      </w:r>
      <w:r w:rsidRPr="00B332E1">
        <w:rPr>
          <w:rFonts w:ascii="Calibri" w:hAnsi="Calibri" w:cs="Calibri"/>
          <w:i/>
          <w:color w:val="000000" w:themeColor="text1"/>
          <w:sz w:val="18"/>
          <w:szCs w:val="18"/>
        </w:rPr>
        <w:t>ako tri údaje);</w:t>
      </w:r>
    </w:p>
    <w:p w14:paraId="48C608BC" w14:textId="77777777" w:rsidR="00AB42C0" w:rsidRPr="007C327B" w:rsidRDefault="00AB42C0" w:rsidP="00AB42C0">
      <w:pPr>
        <w:tabs>
          <w:tab w:val="right" w:pos="9072"/>
        </w:tabs>
        <w:spacing w:after="0" w:line="240" w:lineRule="auto"/>
        <w:ind w:right="-79"/>
        <w:jc w:val="both"/>
        <w:rPr>
          <w:rFonts w:asciiTheme="minorHAnsi" w:hAnsiTheme="minorHAnsi" w:cstheme="minorHAnsi"/>
          <w:iCs/>
          <w:color w:val="000000" w:themeColor="text1"/>
          <w:sz w:val="18"/>
          <w:szCs w:val="18"/>
        </w:rPr>
      </w:pPr>
      <w:r w:rsidRPr="00B332E1">
        <w:rPr>
          <w:rFonts w:ascii="Calibri" w:hAnsi="Calibri" w:cs="Calibri"/>
          <w:i/>
          <w:color w:val="000000" w:themeColor="text1"/>
          <w:sz w:val="18"/>
          <w:szCs w:val="18"/>
        </w:rPr>
        <w:t>- ceny neboli k dispozícii.</w:t>
      </w:r>
      <w:r w:rsidRPr="00B332E1">
        <w:rPr>
          <w:rFonts w:asciiTheme="minorHAnsi" w:hAnsiTheme="minorHAnsi" w:cstheme="minorHAnsi"/>
          <w:iCs/>
          <w:color w:val="000000" w:themeColor="text1"/>
          <w:sz w:val="18"/>
          <w:szCs w:val="18"/>
        </w:rPr>
        <w:br w:type="page"/>
      </w:r>
      <w:bookmarkStart w:id="15" w:name="_Poľsko"/>
      <w:bookmarkEnd w:id="15"/>
    </w:p>
    <w:p w14:paraId="6AB1A2D9" w14:textId="77777777" w:rsidR="00A841DF" w:rsidRPr="00423212" w:rsidRDefault="00A841DF" w:rsidP="00890D66">
      <w:pPr>
        <w:pStyle w:val="Nadpis2"/>
        <w:spacing w:before="0" w:line="240" w:lineRule="auto"/>
        <w:rPr>
          <w:rFonts w:asciiTheme="minorHAnsi" w:hAnsiTheme="minorHAnsi" w:cstheme="minorHAnsi"/>
          <w:color w:val="336600"/>
          <w:sz w:val="28"/>
          <w:szCs w:val="28"/>
        </w:rPr>
      </w:pPr>
      <w:r w:rsidRPr="00423212">
        <w:rPr>
          <w:rFonts w:asciiTheme="minorHAnsi" w:hAnsiTheme="minorHAnsi" w:cstheme="minorHAnsi"/>
          <w:color w:val="336600"/>
          <w:sz w:val="28"/>
          <w:szCs w:val="28"/>
        </w:rPr>
        <w:lastRenderedPageBreak/>
        <w:t>Poľsko</w:t>
      </w:r>
    </w:p>
    <w:p w14:paraId="3BC14110" w14:textId="77777777" w:rsidR="00A841DF" w:rsidRPr="006742E3" w:rsidRDefault="00A841DF" w:rsidP="00A841DF">
      <w:pPr>
        <w:spacing w:after="0" w:line="240" w:lineRule="auto"/>
        <w:rPr>
          <w:rFonts w:ascii="Calibri" w:hAnsi="Calibri" w:cs="Calibri"/>
          <w:b/>
          <w:color w:val="336600"/>
          <w:sz w:val="24"/>
          <w:szCs w:val="24"/>
        </w:rPr>
      </w:pPr>
      <w:r w:rsidRPr="006742E3">
        <w:rPr>
          <w:rFonts w:ascii="Calibri" w:hAnsi="Calibri" w:cs="Calibri"/>
          <w:b/>
          <w:color w:val="336600"/>
          <w:sz w:val="24"/>
          <w:szCs w:val="24"/>
        </w:rPr>
        <w:t>Veľkoobchodné ceny zeleniny z domácej produkcie v Poľsku</w:t>
      </w:r>
    </w:p>
    <w:p w14:paraId="376E61E1" w14:textId="4A2BDCF0" w:rsidR="00AB42C0" w:rsidRPr="008A38F0" w:rsidRDefault="00AB42C0" w:rsidP="00AB42C0">
      <w:pPr>
        <w:tabs>
          <w:tab w:val="left" w:pos="7230"/>
          <w:tab w:val="right" w:pos="9781"/>
        </w:tabs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>Ceny sa zisťovali v</w:t>
      </w:r>
      <w:r>
        <w:rPr>
          <w:rFonts w:ascii="Calibri" w:hAnsi="Calibri" w:cs="Calibri"/>
          <w:i/>
          <w:sz w:val="18"/>
          <w:szCs w:val="18"/>
        </w:rPr>
        <w:t> </w:t>
      </w:r>
      <w:r w:rsidRPr="008A38F0">
        <w:rPr>
          <w:rFonts w:ascii="Calibri" w:hAnsi="Calibri" w:cs="Calibri"/>
          <w:i/>
          <w:sz w:val="18"/>
          <w:szCs w:val="18"/>
        </w:rPr>
        <w:t>dňoch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 w:rsidR="00330BA4">
        <w:rPr>
          <w:rFonts w:ascii="Calibri" w:hAnsi="Calibri" w:cs="Calibri"/>
          <w:i/>
          <w:sz w:val="18"/>
          <w:szCs w:val="18"/>
        </w:rPr>
        <w:t>8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12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2025</w:t>
      </w:r>
      <w:r w:rsidR="00330BA4" w:rsidRPr="008A38F0">
        <w:rPr>
          <w:rFonts w:ascii="Calibri" w:hAnsi="Calibri" w:cs="Calibri"/>
          <w:i/>
          <w:sz w:val="18"/>
          <w:szCs w:val="18"/>
        </w:rPr>
        <w:t xml:space="preserve"> –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12</w:t>
      </w:r>
      <w:r w:rsidR="00330BA4" w:rsidRPr="008A38F0">
        <w:rPr>
          <w:rFonts w:ascii="Calibri" w:hAnsi="Calibri" w:cs="Calibri"/>
          <w:i/>
          <w:sz w:val="18"/>
          <w:szCs w:val="18"/>
        </w:rPr>
        <w:t>. 202</w:t>
      </w:r>
      <w:r w:rsidR="00330BA4">
        <w:rPr>
          <w:rFonts w:ascii="Calibri" w:hAnsi="Calibri" w:cs="Calibri"/>
          <w:i/>
          <w:sz w:val="18"/>
          <w:szCs w:val="18"/>
        </w:rPr>
        <w:t>5</w:t>
      </w:r>
      <w:r w:rsidRPr="008A38F0">
        <w:rPr>
          <w:rFonts w:ascii="Calibri" w:hAnsi="Calibri" w:cs="Calibri"/>
          <w:i/>
          <w:sz w:val="18"/>
          <w:szCs w:val="18"/>
        </w:rPr>
        <w:tab/>
        <w:t>Ceny sa uvádzajú bez DPH v</w:t>
      </w:r>
      <w:r>
        <w:rPr>
          <w:rFonts w:ascii="Calibri" w:hAnsi="Calibri" w:cs="Calibri"/>
          <w:i/>
          <w:sz w:val="18"/>
          <w:szCs w:val="18"/>
        </w:rPr>
        <w:t> </w:t>
      </w:r>
      <w:r w:rsidRPr="008A38F0">
        <w:rPr>
          <w:rFonts w:ascii="Calibri" w:hAnsi="Calibri" w:cs="Calibri"/>
          <w:i/>
          <w:sz w:val="18"/>
          <w:szCs w:val="18"/>
        </w:rPr>
        <w:t>PLN/MJ</w:t>
      </w:r>
    </w:p>
    <w:tbl>
      <w:tblPr>
        <w:tblW w:w="990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0"/>
        <w:gridCol w:w="709"/>
        <w:gridCol w:w="903"/>
        <w:gridCol w:w="904"/>
        <w:gridCol w:w="903"/>
        <w:gridCol w:w="904"/>
        <w:gridCol w:w="904"/>
        <w:gridCol w:w="903"/>
        <w:gridCol w:w="904"/>
        <w:gridCol w:w="904"/>
      </w:tblGrid>
      <w:tr w:rsidR="00AB42C0" w:rsidRPr="008A38F0" w14:paraId="164C0698" w14:textId="77777777" w:rsidTr="008D39D4">
        <w:trPr>
          <w:trHeight w:val="284"/>
        </w:trPr>
        <w:tc>
          <w:tcPr>
            <w:tcW w:w="1970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20ADB82D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Druh</w:t>
            </w:r>
          </w:p>
        </w:tc>
        <w:tc>
          <w:tcPr>
            <w:tcW w:w="709" w:type="dxa"/>
            <w:vMerge w:val="restart"/>
            <w:tcBorders>
              <w:top w:val="threeDEmboss" w:sz="12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37F5C1B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MJ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7FD55C6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Bronisze</w:t>
            </w:r>
            <w:proofErr w:type="spellEnd"/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CD037DE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Kalisz</w:t>
            </w:r>
            <w:proofErr w:type="spellEnd"/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AFBF631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Łódź</w:t>
            </w:r>
            <w:proofErr w:type="spellEnd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2F20BEFF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Poznań</w:t>
            </w:r>
            <w:proofErr w:type="spellEnd"/>
          </w:p>
        </w:tc>
      </w:tr>
      <w:tr w:rsidR="00BA33E3" w:rsidRPr="008A38F0" w14:paraId="4DC62EF4" w14:textId="77777777" w:rsidTr="007F1790">
        <w:trPr>
          <w:trHeight w:val="284"/>
        </w:trPr>
        <w:tc>
          <w:tcPr>
            <w:tcW w:w="1970" w:type="dxa"/>
            <w:vMerge/>
            <w:tcBorders>
              <w:top w:val="single" w:sz="8" w:space="0" w:color="auto"/>
              <w:left w:val="threeDEmboss" w:sz="12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DA5B368" w14:textId="77777777" w:rsidR="00BA33E3" w:rsidRPr="008A38F0" w:rsidRDefault="00BA33E3" w:rsidP="00BA33E3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</w:tcPr>
          <w:p w14:paraId="58E093D7" w14:textId="77777777" w:rsidR="00BA33E3" w:rsidRPr="008A38F0" w:rsidRDefault="00BA33E3" w:rsidP="00BA33E3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18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3A949112" w14:textId="147DE8F2" w:rsidR="00BA33E3" w:rsidRPr="008A38F0" w:rsidRDefault="00DE4027" w:rsidP="00BA33E3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.1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 w:rsidR="00BA33E3"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18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08E43F1" w14:textId="35A9020E" w:rsidR="00BA33E3" w:rsidRPr="008A38F0" w:rsidRDefault="00DE4027" w:rsidP="00BA33E3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.1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 w:rsidR="00BA33E3"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180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</w:tcPr>
          <w:p w14:paraId="1CD15DAD" w14:textId="1829E764" w:rsidR="00BA33E3" w:rsidRPr="008A38F0" w:rsidRDefault="00DE4027" w:rsidP="00BA33E3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.1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="00BA33E3"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  <w:tc>
          <w:tcPr>
            <w:tcW w:w="180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</w:tcPr>
          <w:p w14:paraId="270389B2" w14:textId="78A51A37" w:rsidR="00BA33E3" w:rsidRPr="008A38F0" w:rsidRDefault="00DE4027" w:rsidP="00BA33E3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="00BA33E3" w:rsidRPr="00217265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 w:rsidR="00BA33E3">
              <w:rPr>
                <w:rFonts w:ascii="Calibri" w:hAnsi="Calibri" w:cs="Calibri"/>
                <w:bCs/>
                <w:sz w:val="18"/>
                <w:szCs w:val="18"/>
              </w:rPr>
              <w:t>1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2</w:t>
            </w:r>
            <w:r w:rsidR="00BA33E3"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</w:tr>
      <w:tr w:rsidR="00AB42C0" w:rsidRPr="008A38F0" w14:paraId="3FF6FA1E" w14:textId="77777777" w:rsidTr="008D39D4">
        <w:trPr>
          <w:trHeight w:val="284"/>
        </w:trPr>
        <w:tc>
          <w:tcPr>
            <w:tcW w:w="1970" w:type="dxa"/>
            <w:vMerge/>
            <w:tcBorders>
              <w:top w:val="single" w:sz="8" w:space="0" w:color="auto"/>
              <w:left w:val="threeDEmboss" w:sz="12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70436CF" w14:textId="77777777" w:rsidR="00AB42C0" w:rsidRPr="008A38F0" w:rsidRDefault="00AB42C0" w:rsidP="008D39D4">
            <w:pPr>
              <w:spacing w:after="0" w:line="240" w:lineRule="auto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</w:tcPr>
          <w:p w14:paraId="07B779D2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24C91FDE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min.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2D8526D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max.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FDF0413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min.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39AC3CFF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max.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FACD24A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min.</w:t>
            </w:r>
          </w:p>
        </w:tc>
        <w:tc>
          <w:tcPr>
            <w:tcW w:w="903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440C1795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max.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EF17989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min.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30D03E68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max.</w:t>
            </w:r>
          </w:p>
        </w:tc>
      </w:tr>
      <w:tr w:rsidR="00C20A15" w:rsidRPr="008A38F0" w14:paraId="4EBFDABF" w14:textId="77777777" w:rsidTr="003E1498">
        <w:trPr>
          <w:trHeight w:hRule="exact" w:val="256"/>
        </w:trPr>
        <w:tc>
          <w:tcPr>
            <w:tcW w:w="1970" w:type="dxa"/>
            <w:tcBorders>
              <w:top w:val="threeDEngrave" w:sz="6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61EAE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Cibuľa biela</w:t>
            </w:r>
          </w:p>
        </w:tc>
        <w:tc>
          <w:tcPr>
            <w:tcW w:w="709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39B28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</w:t>
            </w: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g</w:t>
            </w:r>
          </w:p>
        </w:tc>
        <w:tc>
          <w:tcPr>
            <w:tcW w:w="9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40BE0" w14:textId="42CC95A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0,75</w:t>
            </w:r>
          </w:p>
        </w:tc>
        <w:tc>
          <w:tcPr>
            <w:tcW w:w="9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D85426" w14:textId="2F14FE9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1,20</w:t>
            </w:r>
          </w:p>
        </w:tc>
        <w:tc>
          <w:tcPr>
            <w:tcW w:w="9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2107BD" w14:textId="11FD27E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1,20</w:t>
            </w:r>
          </w:p>
        </w:tc>
        <w:tc>
          <w:tcPr>
            <w:tcW w:w="9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2BC41" w14:textId="7CA7B60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1,40</w:t>
            </w:r>
          </w:p>
        </w:tc>
        <w:tc>
          <w:tcPr>
            <w:tcW w:w="9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6D02FF" w14:textId="282AC57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0,93</w:t>
            </w:r>
          </w:p>
        </w:tc>
        <w:tc>
          <w:tcPr>
            <w:tcW w:w="903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18D45D" w14:textId="46E56D0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1,67</w:t>
            </w:r>
          </w:p>
        </w:tc>
        <w:tc>
          <w:tcPr>
            <w:tcW w:w="9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97EAEC" w14:textId="3B7790E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21C323B" w14:textId="01196AA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</w:tr>
      <w:tr w:rsidR="00C20A15" w:rsidRPr="008A38F0" w14:paraId="7EA60BFB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7BF02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Kapusta biela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77F9A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7028D" w14:textId="73682CB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899944" w14:textId="3341170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0,80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C98876" w14:textId="6BCE011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1101" w14:textId="44DAB7A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EA09D6" w14:textId="4B28321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88329A" w14:textId="695C8E9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0,90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0A324F" w14:textId="0804A816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638DDE8" w14:textId="35B0FCA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072EB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C20A15" w:rsidRPr="008A38F0" w14:paraId="067A0FB6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A261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Mrkva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495E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7B64BB" w14:textId="02C5CB2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0,75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D41BA5" w14:textId="015B303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1,30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356E3F" w14:textId="49E5EB5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D3308A" w14:textId="45C1102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1,60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A0D2C" w14:textId="1B0A5E5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858AE" w14:textId="71372AB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1,70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EE342" w14:textId="49F9D6E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BF0F880" w14:textId="227F2AE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2,20</w:t>
            </w:r>
          </w:p>
        </w:tc>
      </w:tr>
      <w:tr w:rsidR="00C20A15" w:rsidRPr="008A38F0" w14:paraId="17A16859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9637E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Petržlen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949A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93C680" w14:textId="0ED62C5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3,25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309E5" w14:textId="6740030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0F7786" w14:textId="12EA461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927A6" w14:textId="3C24774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22C839" w14:textId="6D8FAE8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80008" w14:textId="551B56F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D61E21" w14:textId="31304C8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A4EAF21" w14:textId="627360B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</w:tr>
      <w:tr w:rsidR="00C20A15" w:rsidRPr="008A38F0" w14:paraId="473D1B49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CCC44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Pór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0D72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017F7F" w14:textId="486E8F83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84DDA3" w14:textId="75638D52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37A063" w14:textId="595928B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10DE90" w14:textId="5145E01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372A08" w14:textId="6E6E771C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544814" w14:textId="0637FD6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DF292" w14:textId="7538C2C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72F9393" w14:textId="5A88EF6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</w:tr>
      <w:tr w:rsidR="00C20A15" w:rsidRPr="008A38F0" w14:paraId="51A21F31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91CB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Rajčiaky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DD28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0E1B26" w14:textId="54847698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3475EB" w14:textId="78C69588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C8E89" w14:textId="07317A01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519A0" w14:textId="10222B8B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4F2B5" w14:textId="6FA931A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11,67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FCC96" w14:textId="21FA87E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16,67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89798" w14:textId="021BCDFE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A1C7ADD" w14:textId="7FBA3CBF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C20A15" w:rsidRPr="008A38F0" w14:paraId="545EF006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CCF4F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Reďkovka červená (zväzok)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9EEEE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zv</w:t>
            </w:r>
            <w:proofErr w:type="spellEnd"/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FE338" w14:textId="1CD35E1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2,65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7CD579" w14:textId="305A038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168602" w14:textId="6A560C1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072EB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FC8BA" w14:textId="09ED294C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6464C8" w14:textId="7FD29CE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1,50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7B24FF" w14:textId="563E702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472A66" w14:textId="7FA214CB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53243C6" w14:textId="26B9636D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C20A15" w:rsidRPr="008A38F0" w14:paraId="072FED5D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0200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Šalát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8A273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CF790" w14:textId="148D1DA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3,75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2045D" w14:textId="03B7A9B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4,25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DE2E56" w14:textId="06ED217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3,75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48F2E" w14:textId="1DC4A4E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5ADCD" w14:textId="52F74C4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9865D" w14:textId="626CB25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4,50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645F0D" w14:textId="2CF40A9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459F3137" w14:textId="2150F8F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</w:tr>
      <w:tr w:rsidR="00C20A15" w:rsidRPr="008A38F0" w14:paraId="39C411DF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CF38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Šampiňóny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7674B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27AD1" w14:textId="078237E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5E8435" w14:textId="0B795D7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02CEC1" w14:textId="5FB4E8B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2925C" w14:textId="4CEA164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5C1DE" w14:textId="043E068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6,67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B3173" w14:textId="6F898EA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13,33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C4CD69" w14:textId="22F1BBE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5091DAC" w14:textId="1D8F671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</w:tr>
      <w:tr w:rsidR="00C20A15" w:rsidRPr="008A38F0" w14:paraId="6820190A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6F4E" w14:textId="255D5584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Uhorka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0CE44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D2C2" w14:textId="7E2DC49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531DF7" w14:textId="2D1526B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15,00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B15D22" w14:textId="26EB161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4E9101" w14:textId="51429F5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DC148" w14:textId="63B3B13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072EB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CD2E7" w14:textId="7A888DC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072EB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3C966" w14:textId="69FBC38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072EBB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1D233F5" w14:textId="312816B4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C20A15" w:rsidRPr="008A38F0" w14:paraId="598682AB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D8913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Zeler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5BB8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3B7610" w14:textId="6D7F265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1,20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D23F3" w14:textId="07353FC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8D68D" w14:textId="39FE233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DBBEAF" w14:textId="4D4602B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2F02C8" w14:textId="447798B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B03C" w14:textId="59846B0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97D81E" w14:textId="4279096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4,40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44AED82" w14:textId="42827C9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</w:tr>
      <w:tr w:rsidR="00C20A15" w:rsidRPr="008A38F0" w14:paraId="30775A92" w14:textId="77777777" w:rsidTr="008D39D4">
        <w:trPr>
          <w:trHeight w:hRule="exact" w:val="256"/>
        </w:trPr>
        <w:tc>
          <w:tcPr>
            <w:tcW w:w="1970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049D5" w14:textId="77777777" w:rsidR="00C20A15" w:rsidRPr="008A38F0" w:rsidRDefault="00C20A15" w:rsidP="00C20A15">
            <w:pPr>
              <w:spacing w:after="0" w:line="240" w:lineRule="auto"/>
              <w:ind w:left="57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Zemiaky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center"/>
          </w:tcPr>
          <w:p w14:paraId="412D51DC" w14:textId="77777777" w:rsidR="00C20A15" w:rsidRPr="008A38F0" w:rsidRDefault="00C20A15" w:rsidP="00C20A15">
            <w:pPr>
              <w:ind w:right="113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AA4AD4" w14:textId="5306247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0,54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5A055BB0" w14:textId="2BA8F3F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1,10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1A9B6362" w14:textId="43E2458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0,53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0550E" w14:textId="08A6116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0,80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0BEB99" w14:textId="21337E6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0,47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A53E7" w14:textId="2E2B668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1,07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51A08F" w14:textId="197C2E3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1,13</w:t>
            </w:r>
          </w:p>
        </w:tc>
        <w:tc>
          <w:tcPr>
            <w:tcW w:w="904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5F89470B" w14:textId="2933E27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1,47</w:t>
            </w:r>
          </w:p>
        </w:tc>
      </w:tr>
    </w:tbl>
    <w:p w14:paraId="6DDA6A41" w14:textId="16E2CADA" w:rsidR="00AB42C0" w:rsidRPr="008A38F0" w:rsidRDefault="00AB42C0" w:rsidP="00AB42C0">
      <w:pPr>
        <w:tabs>
          <w:tab w:val="left" w:pos="6379"/>
        </w:tabs>
        <w:spacing w:after="40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Zdroj: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Ministerstwo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rolnictwa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i 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rozwoju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wsi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; MJ = merná jednotka                                  </w:t>
      </w:r>
      <w:r w:rsidR="00372981">
        <w:rPr>
          <w:rFonts w:ascii="Calibri" w:hAnsi="Calibri" w:cs="Calibri"/>
          <w:i/>
          <w:sz w:val="18"/>
          <w:szCs w:val="18"/>
        </w:rPr>
        <w:t xml:space="preserve">  </w:t>
      </w:r>
      <w:r w:rsidRPr="008A38F0">
        <w:rPr>
          <w:rFonts w:ascii="Calibri" w:hAnsi="Calibri" w:cs="Calibri"/>
          <w:i/>
          <w:sz w:val="18"/>
          <w:szCs w:val="18"/>
        </w:rPr>
        <w:t xml:space="preserve">   </w:t>
      </w:r>
      <w:r w:rsidRPr="00F209C5">
        <w:rPr>
          <w:rFonts w:ascii="Calibri" w:hAnsi="Calibri" w:cs="Calibri"/>
          <w:i/>
          <w:sz w:val="18"/>
          <w:szCs w:val="18"/>
        </w:rPr>
        <w:t xml:space="preserve">Kurz ECB </w:t>
      </w:r>
      <w:r w:rsidRPr="00B15697">
        <w:rPr>
          <w:rFonts w:ascii="Calibri" w:hAnsi="Calibri" w:cs="Calibri"/>
          <w:i/>
          <w:sz w:val="18"/>
          <w:szCs w:val="18"/>
        </w:rPr>
        <w:t xml:space="preserve">ku </w:t>
      </w:r>
      <w:r w:rsidRPr="00B85040">
        <w:rPr>
          <w:rFonts w:ascii="Calibri" w:hAnsi="Calibri" w:cs="Calibri"/>
          <w:i/>
          <w:sz w:val="18"/>
          <w:szCs w:val="18"/>
        </w:rPr>
        <w:t xml:space="preserve">dňu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B602A4" w:rsidRPr="009D7D9A">
        <w:rPr>
          <w:rFonts w:ascii="Calibri" w:hAnsi="Calibri" w:cs="Calibri"/>
          <w:i/>
          <w:sz w:val="18"/>
          <w:szCs w:val="18"/>
        </w:rPr>
        <w:t>.</w:t>
      </w:r>
      <w:r w:rsidR="00B85040" w:rsidRPr="009D7D9A">
        <w:rPr>
          <w:rFonts w:ascii="Calibri" w:hAnsi="Calibri" w:cs="Calibri"/>
          <w:i/>
          <w:sz w:val="18"/>
          <w:szCs w:val="18"/>
        </w:rPr>
        <w:t>1</w:t>
      </w:r>
      <w:r w:rsidR="00330BA4">
        <w:rPr>
          <w:rFonts w:ascii="Calibri" w:hAnsi="Calibri" w:cs="Calibri"/>
          <w:i/>
          <w:sz w:val="18"/>
          <w:szCs w:val="18"/>
        </w:rPr>
        <w:t>2</w:t>
      </w:r>
      <w:r w:rsidR="00EA4DA1" w:rsidRPr="009D7D9A">
        <w:rPr>
          <w:rFonts w:ascii="Calibri" w:hAnsi="Calibri" w:cs="Calibri"/>
          <w:i/>
          <w:sz w:val="18"/>
          <w:szCs w:val="18"/>
        </w:rPr>
        <w:t>.</w:t>
      </w:r>
      <w:r w:rsidRPr="009D7D9A">
        <w:rPr>
          <w:rFonts w:ascii="Calibri" w:hAnsi="Calibri" w:cs="Calibri"/>
          <w:i/>
          <w:sz w:val="18"/>
          <w:szCs w:val="18"/>
        </w:rPr>
        <w:t xml:space="preserve"> 202</w:t>
      </w:r>
      <w:r w:rsidR="0074179A" w:rsidRPr="009D7D9A">
        <w:rPr>
          <w:rFonts w:ascii="Calibri" w:hAnsi="Calibri" w:cs="Calibri"/>
          <w:i/>
          <w:sz w:val="18"/>
          <w:szCs w:val="18"/>
        </w:rPr>
        <w:t>5</w:t>
      </w:r>
      <w:r w:rsidRPr="00B85040">
        <w:rPr>
          <w:rFonts w:ascii="Calibri" w:hAnsi="Calibri" w:cs="Calibri"/>
          <w:i/>
          <w:sz w:val="18"/>
          <w:szCs w:val="18"/>
        </w:rPr>
        <w:t>, 1 EUR = 4,</w:t>
      </w:r>
      <w:r w:rsidR="00AE1932" w:rsidRPr="00B85040">
        <w:rPr>
          <w:rFonts w:ascii="Calibri" w:hAnsi="Calibri" w:cs="Calibri"/>
          <w:i/>
          <w:sz w:val="18"/>
          <w:szCs w:val="18"/>
        </w:rPr>
        <w:t>2</w:t>
      </w:r>
      <w:r w:rsidR="00330BA4">
        <w:rPr>
          <w:rFonts w:ascii="Calibri" w:hAnsi="Calibri" w:cs="Calibri"/>
          <w:i/>
          <w:sz w:val="18"/>
          <w:szCs w:val="18"/>
        </w:rPr>
        <w:t>303</w:t>
      </w:r>
      <w:r w:rsidRPr="00372981">
        <w:rPr>
          <w:rFonts w:ascii="Calibri" w:hAnsi="Calibri" w:cs="Calibri"/>
          <w:i/>
          <w:sz w:val="18"/>
          <w:szCs w:val="18"/>
        </w:rPr>
        <w:t xml:space="preserve"> </w:t>
      </w:r>
      <w:r w:rsidRPr="00C833B1">
        <w:rPr>
          <w:rFonts w:ascii="Calibri" w:hAnsi="Calibri" w:cs="Calibri"/>
          <w:i/>
          <w:sz w:val="18"/>
          <w:szCs w:val="18"/>
        </w:rPr>
        <w:t>PLN</w:t>
      </w:r>
    </w:p>
    <w:p w14:paraId="7A7AC914" w14:textId="77777777" w:rsidR="00A841DF" w:rsidRPr="008A38F0" w:rsidRDefault="00A841DF" w:rsidP="00A841DF">
      <w:pPr>
        <w:spacing w:before="80" w:after="0" w:line="240" w:lineRule="auto"/>
        <w:rPr>
          <w:rFonts w:ascii="Calibri" w:hAnsi="Calibri" w:cs="Calibri"/>
          <w:b/>
          <w:color w:val="336600"/>
          <w:sz w:val="24"/>
          <w:szCs w:val="24"/>
        </w:rPr>
      </w:pPr>
      <w:r w:rsidRPr="008A38F0">
        <w:rPr>
          <w:rFonts w:ascii="Calibri" w:hAnsi="Calibri" w:cs="Calibri"/>
          <w:b/>
          <w:color w:val="336600"/>
          <w:sz w:val="24"/>
          <w:szCs w:val="24"/>
        </w:rPr>
        <w:t>Veľkoobchodné ceny ovocia z domácej produkcie v Poľsku</w:t>
      </w:r>
    </w:p>
    <w:p w14:paraId="04D78CA6" w14:textId="7C896231" w:rsidR="00AB42C0" w:rsidRPr="008A38F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Ceny sa zisťovali v dňoch </w:t>
      </w:r>
      <w:r w:rsidR="00330BA4">
        <w:rPr>
          <w:rFonts w:ascii="Calibri" w:hAnsi="Calibri" w:cs="Calibri"/>
          <w:i/>
          <w:sz w:val="18"/>
          <w:szCs w:val="18"/>
        </w:rPr>
        <w:t>8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12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2025</w:t>
      </w:r>
      <w:r w:rsidR="00330BA4" w:rsidRPr="008A38F0">
        <w:rPr>
          <w:rFonts w:ascii="Calibri" w:hAnsi="Calibri" w:cs="Calibri"/>
          <w:i/>
          <w:sz w:val="18"/>
          <w:szCs w:val="18"/>
        </w:rPr>
        <w:t xml:space="preserve"> –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330BA4" w:rsidRPr="008A38F0">
        <w:rPr>
          <w:rFonts w:ascii="Calibri" w:hAnsi="Calibri" w:cs="Calibri"/>
          <w:i/>
          <w:sz w:val="18"/>
          <w:szCs w:val="18"/>
        </w:rPr>
        <w:t>.</w:t>
      </w:r>
      <w:r w:rsidR="00330BA4">
        <w:rPr>
          <w:rFonts w:ascii="Calibri" w:hAnsi="Calibri" w:cs="Calibri"/>
          <w:i/>
          <w:sz w:val="18"/>
          <w:szCs w:val="18"/>
        </w:rPr>
        <w:t>12</w:t>
      </w:r>
      <w:r w:rsidR="00330BA4" w:rsidRPr="008A38F0">
        <w:rPr>
          <w:rFonts w:ascii="Calibri" w:hAnsi="Calibri" w:cs="Calibri"/>
          <w:i/>
          <w:sz w:val="18"/>
          <w:szCs w:val="18"/>
        </w:rPr>
        <w:t>. 202</w:t>
      </w:r>
      <w:r w:rsidR="00330BA4">
        <w:rPr>
          <w:rFonts w:ascii="Calibri" w:hAnsi="Calibri" w:cs="Calibri"/>
          <w:i/>
          <w:sz w:val="18"/>
          <w:szCs w:val="18"/>
        </w:rPr>
        <w:t>5</w:t>
      </w:r>
      <w:r w:rsidRPr="008A38F0">
        <w:rPr>
          <w:rFonts w:ascii="Calibri" w:hAnsi="Calibri" w:cs="Calibri"/>
          <w:i/>
          <w:sz w:val="18"/>
          <w:szCs w:val="18"/>
        </w:rPr>
        <w:tab/>
        <w:t>Ceny sa uvádzajú bez DPH v  PLN/kg</w:t>
      </w:r>
    </w:p>
    <w:tbl>
      <w:tblPr>
        <w:tblW w:w="990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4"/>
        <w:gridCol w:w="1134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AB42C0" w:rsidRPr="008A38F0" w14:paraId="77EFA527" w14:textId="77777777" w:rsidTr="008D39D4">
        <w:trPr>
          <w:trHeight w:val="283"/>
        </w:trPr>
        <w:tc>
          <w:tcPr>
            <w:tcW w:w="1828" w:type="dxa"/>
            <w:gridSpan w:val="2"/>
            <w:vMerge w:val="restart"/>
            <w:tcBorders>
              <w:top w:val="threeDEmboss" w:sz="12" w:space="0" w:color="auto"/>
              <w:left w:val="threeDEmboss" w:sz="12" w:space="0" w:color="auto"/>
              <w:bottom w:val="single" w:sz="8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5C3B7A32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Druh/ odroda</w:t>
            </w:r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0CBAB59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Bronisze</w:t>
            </w:r>
            <w:proofErr w:type="spellEnd"/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07977B5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Kalisz</w:t>
            </w:r>
            <w:proofErr w:type="spellEnd"/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EF236B0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Łódź</w:t>
            </w:r>
            <w:proofErr w:type="spellEnd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0D28F946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Poznań</w:t>
            </w:r>
            <w:proofErr w:type="spellEnd"/>
          </w:p>
        </w:tc>
      </w:tr>
      <w:tr w:rsidR="00DE4027" w:rsidRPr="008A38F0" w14:paraId="384C0E24" w14:textId="77777777" w:rsidTr="00110836">
        <w:trPr>
          <w:trHeight w:val="283"/>
        </w:trPr>
        <w:tc>
          <w:tcPr>
            <w:tcW w:w="1828" w:type="dxa"/>
            <w:gridSpan w:val="2"/>
            <w:vMerge/>
            <w:tcBorders>
              <w:top w:val="single" w:sz="8" w:space="0" w:color="auto"/>
              <w:left w:val="threeDEmboss" w:sz="12" w:space="0" w:color="auto"/>
              <w:bottom w:val="single" w:sz="8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3F9FC83F" w14:textId="77777777" w:rsidR="00DE4027" w:rsidRPr="008A38F0" w:rsidRDefault="00DE4027" w:rsidP="00DE4027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FD1F51F" w14:textId="574F8649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09.12.</w:t>
            </w: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4B5971A" w14:textId="390AA83B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9.12.</w:t>
            </w: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</w:tcPr>
          <w:p w14:paraId="2572AF91" w14:textId="2970C66E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8.12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</w:tcPr>
          <w:p w14:paraId="3BC60F77" w14:textId="54B7E651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</w:tr>
      <w:tr w:rsidR="00AB42C0" w:rsidRPr="008A38F0" w14:paraId="0BB35EE6" w14:textId="77777777" w:rsidTr="008D39D4">
        <w:trPr>
          <w:trHeight w:val="283"/>
        </w:trPr>
        <w:tc>
          <w:tcPr>
            <w:tcW w:w="1828" w:type="dxa"/>
            <w:gridSpan w:val="2"/>
            <w:vMerge/>
            <w:tcBorders>
              <w:top w:val="single" w:sz="8" w:space="0" w:color="auto"/>
              <w:left w:val="threeDEmboss" w:sz="12" w:space="0" w:color="auto"/>
              <w:bottom w:val="threeDEngrav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58C7409C" w14:textId="77777777" w:rsidR="00AB42C0" w:rsidRPr="008A38F0" w:rsidRDefault="00AB42C0" w:rsidP="008D39D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6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F069016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9D2A003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0519564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4DCF24B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B4826B4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A0179BD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55A84A42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3435B6D2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</w:tr>
      <w:tr w:rsidR="00C20A15" w:rsidRPr="008A38F0" w14:paraId="10F8C1F3" w14:textId="77777777" w:rsidTr="008D39D4">
        <w:trPr>
          <w:trHeight w:hRule="exact" w:val="255"/>
        </w:trPr>
        <w:tc>
          <w:tcPr>
            <w:tcW w:w="694" w:type="dxa"/>
            <w:tcBorders>
              <w:top w:val="threeDEngrave" w:sz="6" w:space="0" w:color="auto"/>
              <w:left w:val="threeDEmboss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4C5167" w14:textId="77777777" w:rsidR="00C20A15" w:rsidRPr="008A38F0" w:rsidRDefault="00C20A15" w:rsidP="00C20A1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Hrušky</w:t>
            </w:r>
          </w:p>
        </w:tc>
        <w:tc>
          <w:tcPr>
            <w:tcW w:w="1134" w:type="dxa"/>
            <w:tcBorders>
              <w:top w:val="threeDEngrav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DBD0EF" w14:textId="77777777" w:rsidR="00C20A15" w:rsidRPr="008A38F0" w:rsidRDefault="00C20A15" w:rsidP="00C20A15">
            <w:pPr>
              <w:spacing w:after="0" w:line="240" w:lineRule="auto"/>
              <w:ind w:left="62" w:hanging="136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threeDEngrav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EB25AF" w14:textId="3D21345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3,50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181A5" w14:textId="235542D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74CF6" w14:textId="3EBA9F3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07826" w14:textId="2EDE151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4E0A2C" w14:textId="3DAAA1A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8EE96" w14:textId="7391503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5B799" w14:textId="280B29C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threeDEngrave" w:sz="6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A3150E2" w14:textId="7042943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6,50</w:t>
            </w:r>
          </w:p>
        </w:tc>
      </w:tr>
      <w:tr w:rsidR="00C20A15" w:rsidRPr="008A38F0" w14:paraId="36833F32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354492" w14:textId="1E7EB2FB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Jablká 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Jonagored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945ED8" w14:textId="701DA564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075B17" w14:textId="3C5EF16D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3E33EF" w14:textId="2160C56E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5B229A" w14:textId="1882D6D8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B526C" w14:textId="6E78D3B0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A5E954" w14:textId="2C5E021F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50B2B" w14:textId="33619EA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3,67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EBA2752" w14:textId="4361C07C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4,67</w:t>
            </w:r>
          </w:p>
        </w:tc>
      </w:tr>
      <w:tr w:rsidR="00C20A15" w:rsidRPr="008A38F0" w14:paraId="1767BE9C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1C22CD" w14:textId="36A245B5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            </w:t>
            </w:r>
            <w:proofErr w:type="spellStart"/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Szampion</w:t>
            </w:r>
            <w:proofErr w:type="spellEnd"/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6FF0CF" w14:textId="3728AAD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7602FA" w14:textId="63A2FA0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5CF920" w14:textId="0CD83E3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CE2554" w14:textId="00F9495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7AE626" w14:textId="22677D9D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DC2975" w14:textId="2D842A6B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F2553" w14:textId="45E5BF4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3,67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AB7C75B" w14:textId="77891D7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4,67</w:t>
            </w:r>
          </w:p>
        </w:tc>
      </w:tr>
      <w:tr w:rsidR="00C20A15" w:rsidRPr="008A38F0" w14:paraId="3086ECD5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2082444" w14:textId="68D249DA" w:rsidR="00C20A15" w:rsidRPr="00736197" w:rsidRDefault="00C20A15" w:rsidP="00C20A15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3619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            </w:t>
            </w:r>
            <w:proofErr w:type="spellStart"/>
            <w:r w:rsidRPr="0073619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Golden</w:t>
            </w:r>
            <w:proofErr w:type="spellEnd"/>
            <w:r w:rsidRPr="0073619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  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640405" w14:textId="206F9D4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FAF9F3" w14:textId="568ED48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53D0B8" w14:textId="4A8CC32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7AFCD4" w14:textId="4A809EA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256FE" w14:textId="32C09D83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FF90F" w14:textId="425C0577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2836D" w14:textId="7E86876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808B14E" w14:textId="214667D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4,67</w:t>
            </w:r>
          </w:p>
        </w:tc>
      </w:tr>
      <w:tr w:rsidR="00C20A15" w:rsidRPr="008A38F0" w14:paraId="70E0BE24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3865A5" w14:textId="42E66CB5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             Gala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0429B" w14:textId="1EBCA22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282214" w14:textId="5B09EA3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B03714" w14:textId="61A586F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DBDA0" w14:textId="45BCC0F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A08848" w14:textId="1614B06A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8EDDF" w14:textId="5F4A81B7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EA7B4B" w14:textId="485F415E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088F30C" w14:textId="095B7E9B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9C7374" w:rsidRPr="008A38F0" w14:paraId="423BDE92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EB606A" w14:textId="7FC0B731" w:rsidR="009C7374" w:rsidRPr="009E492F" w:rsidRDefault="009C7374" w:rsidP="009C7374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C5706A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Červené ríbezle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DEADBA" w14:textId="1361D0E8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BBB614" w14:textId="25D30AA0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4DA54" w14:textId="6189E97C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78CA25" w14:textId="5FA4C154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EFAA0F" w14:textId="15A3FF2F" w:rsidR="009C7374" w:rsidRPr="00C20A15" w:rsidRDefault="00C20A15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5BD944" w14:textId="31547239" w:rsidR="009C7374" w:rsidRPr="00C20A15" w:rsidRDefault="00C20A15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AADB0C" w14:textId="3D5BBA84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DA230EE" w14:textId="2F0CC884" w:rsidR="009C7374" w:rsidRPr="00C20A15" w:rsidRDefault="009C7374" w:rsidP="009C7374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C20A15" w:rsidRPr="008A38F0" w14:paraId="16D641F3" w14:textId="77777777" w:rsidTr="002C6F2E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D66527" w14:textId="4B0BBB76" w:rsidR="00C20A15" w:rsidRPr="009E492F" w:rsidRDefault="00C20A15" w:rsidP="00C20A1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Slivky</w:t>
            </w:r>
            <w:r w:rsidRPr="009E492F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     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F34209" w14:textId="774AAD66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94E4E" w14:textId="06EB1932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DC3B4" w14:textId="04323F73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9A12A" w14:textId="4D696223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389AC2" w14:textId="2CE6B3D1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95B76E" w14:textId="298D1F6F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AABE37" w14:textId="21710C7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6E503A37" w14:textId="2CCDF13C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</w:tr>
      <w:tr w:rsidR="00C20A15" w:rsidRPr="008A38F0" w14:paraId="2F1F9E88" w14:textId="77777777" w:rsidTr="008D39D4">
        <w:trPr>
          <w:trHeight w:hRule="exact" w:val="255"/>
        </w:trPr>
        <w:tc>
          <w:tcPr>
            <w:tcW w:w="1828" w:type="dxa"/>
            <w:gridSpan w:val="2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8176232" w14:textId="1884CDC3" w:rsidR="00C20A15" w:rsidRPr="009C640B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Jahody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1D2A" w14:textId="488EAEA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28AE979F" w14:textId="433B852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4CFB6D8D" w14:textId="16B8DFAB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A69C4D" w14:textId="5EE6A956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C72D42" w14:textId="51FB332A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01D6A" w14:textId="25FBBC3E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151638" w14:textId="457164F9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5022A5A" w14:textId="2A3B851E" w:rsidR="00C20A15" w:rsidRPr="00C20A15" w:rsidRDefault="00072EBB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  <w:r w:rsidR="00C20A15" w:rsidRPr="00C20A15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</w:tbl>
    <w:p w14:paraId="34ACC565" w14:textId="5C21285C" w:rsidR="00AB42C0" w:rsidRPr="008A38F0" w:rsidRDefault="00AB42C0" w:rsidP="00AB42C0">
      <w:pPr>
        <w:tabs>
          <w:tab w:val="right" w:pos="9923"/>
        </w:tabs>
        <w:spacing w:after="40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 xml:space="preserve">Zdroj: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Ministerstwo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rolnictwa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i 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rozwoju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sz w:val="18"/>
          <w:szCs w:val="18"/>
        </w:rPr>
        <w:t>wsi</w:t>
      </w:r>
      <w:proofErr w:type="spellEnd"/>
      <w:r w:rsidRPr="008A38F0">
        <w:rPr>
          <w:rFonts w:ascii="Calibri" w:hAnsi="Calibri" w:cs="Calibri"/>
          <w:i/>
          <w:sz w:val="18"/>
          <w:szCs w:val="18"/>
        </w:rPr>
        <w:t xml:space="preserve"> </w:t>
      </w:r>
      <w:r w:rsidRPr="008A38F0">
        <w:rPr>
          <w:rFonts w:ascii="Calibri" w:hAnsi="Calibri" w:cs="Calibri"/>
          <w:i/>
          <w:sz w:val="18"/>
          <w:szCs w:val="18"/>
        </w:rPr>
        <w:tab/>
      </w:r>
      <w:r w:rsidRPr="00F209C5">
        <w:rPr>
          <w:rFonts w:ascii="Calibri" w:hAnsi="Calibri" w:cs="Calibri"/>
          <w:i/>
          <w:sz w:val="18"/>
          <w:szCs w:val="18"/>
        </w:rPr>
        <w:t xml:space="preserve">Kurz ECB </w:t>
      </w:r>
      <w:r w:rsidRPr="00B85040">
        <w:rPr>
          <w:rFonts w:ascii="Calibri" w:hAnsi="Calibri" w:cs="Calibri"/>
          <w:i/>
          <w:sz w:val="18"/>
          <w:szCs w:val="18"/>
        </w:rPr>
        <w:t xml:space="preserve">ku dňu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330BA4" w:rsidRPr="009D7D9A">
        <w:rPr>
          <w:rFonts w:ascii="Calibri" w:hAnsi="Calibri" w:cs="Calibri"/>
          <w:i/>
          <w:sz w:val="18"/>
          <w:szCs w:val="18"/>
        </w:rPr>
        <w:t>.1</w:t>
      </w:r>
      <w:r w:rsidR="00330BA4">
        <w:rPr>
          <w:rFonts w:ascii="Calibri" w:hAnsi="Calibri" w:cs="Calibri"/>
          <w:i/>
          <w:sz w:val="18"/>
          <w:szCs w:val="18"/>
        </w:rPr>
        <w:t>2</w:t>
      </w:r>
      <w:r w:rsidR="00330BA4" w:rsidRPr="009D7D9A">
        <w:rPr>
          <w:rFonts w:ascii="Calibri" w:hAnsi="Calibri" w:cs="Calibri"/>
          <w:i/>
          <w:sz w:val="18"/>
          <w:szCs w:val="18"/>
        </w:rPr>
        <w:t>. 2025</w:t>
      </w:r>
      <w:r w:rsidR="00330BA4" w:rsidRPr="00B85040">
        <w:rPr>
          <w:rFonts w:ascii="Calibri" w:hAnsi="Calibri" w:cs="Calibri"/>
          <w:i/>
          <w:sz w:val="18"/>
          <w:szCs w:val="18"/>
        </w:rPr>
        <w:t>, 1 EUR = 4,2</w:t>
      </w:r>
      <w:r w:rsidR="00330BA4">
        <w:rPr>
          <w:rFonts w:ascii="Calibri" w:hAnsi="Calibri" w:cs="Calibri"/>
          <w:i/>
          <w:sz w:val="18"/>
          <w:szCs w:val="18"/>
        </w:rPr>
        <w:t>303</w:t>
      </w:r>
      <w:r w:rsidR="00330BA4" w:rsidRPr="00372981">
        <w:rPr>
          <w:rFonts w:ascii="Calibri" w:hAnsi="Calibri" w:cs="Calibri"/>
          <w:i/>
          <w:sz w:val="18"/>
          <w:szCs w:val="18"/>
        </w:rPr>
        <w:t xml:space="preserve"> </w:t>
      </w:r>
      <w:r w:rsidR="00B85040" w:rsidRPr="00372981">
        <w:rPr>
          <w:rFonts w:ascii="Calibri" w:hAnsi="Calibri" w:cs="Calibri"/>
          <w:i/>
          <w:sz w:val="18"/>
          <w:szCs w:val="18"/>
        </w:rPr>
        <w:t xml:space="preserve"> </w:t>
      </w:r>
      <w:r w:rsidR="0017103C">
        <w:rPr>
          <w:rFonts w:ascii="Calibri" w:hAnsi="Calibri" w:cs="Calibri"/>
          <w:i/>
          <w:sz w:val="18"/>
          <w:szCs w:val="18"/>
        </w:rPr>
        <w:t xml:space="preserve"> </w:t>
      </w:r>
      <w:r w:rsidRPr="004E1A33">
        <w:rPr>
          <w:rFonts w:ascii="Calibri" w:hAnsi="Calibri" w:cs="Calibri"/>
          <w:i/>
          <w:sz w:val="18"/>
          <w:szCs w:val="18"/>
        </w:rPr>
        <w:t>PLN</w:t>
      </w:r>
    </w:p>
    <w:p w14:paraId="631D7D6B" w14:textId="77777777" w:rsidR="00AB42C0" w:rsidRPr="008A38F0" w:rsidRDefault="00AB42C0" w:rsidP="00AB42C0">
      <w:pPr>
        <w:spacing w:before="80" w:after="0" w:line="240" w:lineRule="auto"/>
        <w:rPr>
          <w:rFonts w:ascii="Calibri" w:hAnsi="Calibri" w:cs="Calibri"/>
          <w:b/>
          <w:color w:val="336600"/>
          <w:sz w:val="24"/>
          <w:szCs w:val="24"/>
        </w:rPr>
      </w:pPr>
      <w:r w:rsidRPr="008A38F0">
        <w:rPr>
          <w:rFonts w:ascii="Calibri" w:hAnsi="Calibri" w:cs="Calibri"/>
          <w:b/>
          <w:color w:val="336600"/>
          <w:sz w:val="24"/>
          <w:szCs w:val="24"/>
        </w:rPr>
        <w:t>Veľkoobchodné ceny importovaného ovocia v Poľsku</w:t>
      </w:r>
    </w:p>
    <w:p w14:paraId="7D6167E1" w14:textId="5C167078" w:rsidR="00AB42C0" w:rsidRPr="008A38F0" w:rsidRDefault="00AB42C0" w:rsidP="00AB42C0">
      <w:pPr>
        <w:tabs>
          <w:tab w:val="left" w:pos="7230"/>
          <w:tab w:val="left" w:pos="9923"/>
        </w:tabs>
        <w:spacing w:before="10" w:after="0" w:line="240" w:lineRule="auto"/>
        <w:ind w:right="57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8A38F0">
        <w:rPr>
          <w:rFonts w:ascii="Calibri" w:hAnsi="Calibri" w:cs="Calibri"/>
          <w:i/>
          <w:sz w:val="18"/>
          <w:szCs w:val="18"/>
        </w:rPr>
        <w:t>Ceny sa zisťovali v</w:t>
      </w:r>
      <w:r w:rsidR="0004636D">
        <w:rPr>
          <w:rFonts w:ascii="Calibri" w:hAnsi="Calibri" w:cs="Calibri"/>
          <w:i/>
          <w:sz w:val="18"/>
          <w:szCs w:val="18"/>
        </w:rPr>
        <w:t> </w:t>
      </w:r>
      <w:r w:rsidRPr="008A38F0">
        <w:rPr>
          <w:rFonts w:ascii="Calibri" w:hAnsi="Calibri" w:cs="Calibri"/>
          <w:i/>
          <w:sz w:val="18"/>
          <w:szCs w:val="18"/>
        </w:rPr>
        <w:t>dňoch</w:t>
      </w:r>
      <w:r w:rsidR="0004636D">
        <w:rPr>
          <w:rFonts w:ascii="Calibri" w:hAnsi="Calibri" w:cs="Calibri"/>
          <w:i/>
          <w:sz w:val="18"/>
          <w:szCs w:val="18"/>
        </w:rPr>
        <w:t xml:space="preserve"> </w:t>
      </w:r>
      <w:r w:rsidR="00330BA4">
        <w:rPr>
          <w:rFonts w:ascii="Calibri" w:hAnsi="Calibri" w:cs="Calibri"/>
          <w:i/>
          <w:sz w:val="18"/>
          <w:szCs w:val="18"/>
        </w:rPr>
        <w:t>8</w:t>
      </w:r>
      <w:r w:rsidR="009C7374" w:rsidRPr="008A38F0">
        <w:rPr>
          <w:rFonts w:ascii="Calibri" w:hAnsi="Calibri" w:cs="Calibri"/>
          <w:i/>
          <w:sz w:val="18"/>
          <w:szCs w:val="18"/>
        </w:rPr>
        <w:t>.</w:t>
      </w:r>
      <w:r w:rsidR="009C7374">
        <w:rPr>
          <w:rFonts w:ascii="Calibri" w:hAnsi="Calibri" w:cs="Calibri"/>
          <w:i/>
          <w:sz w:val="18"/>
          <w:szCs w:val="18"/>
        </w:rPr>
        <w:t>1</w:t>
      </w:r>
      <w:r w:rsidR="00330BA4">
        <w:rPr>
          <w:rFonts w:ascii="Calibri" w:hAnsi="Calibri" w:cs="Calibri"/>
          <w:i/>
          <w:sz w:val="18"/>
          <w:szCs w:val="18"/>
        </w:rPr>
        <w:t>2</w:t>
      </w:r>
      <w:r w:rsidR="009C7374" w:rsidRPr="008A38F0">
        <w:rPr>
          <w:rFonts w:ascii="Calibri" w:hAnsi="Calibri" w:cs="Calibri"/>
          <w:i/>
          <w:sz w:val="18"/>
          <w:szCs w:val="18"/>
        </w:rPr>
        <w:t>.</w:t>
      </w:r>
      <w:r w:rsidR="009C7374">
        <w:rPr>
          <w:rFonts w:ascii="Calibri" w:hAnsi="Calibri" w:cs="Calibri"/>
          <w:i/>
          <w:sz w:val="18"/>
          <w:szCs w:val="18"/>
        </w:rPr>
        <w:t>2025</w:t>
      </w:r>
      <w:r w:rsidR="009C7374" w:rsidRPr="008A38F0">
        <w:rPr>
          <w:rFonts w:ascii="Calibri" w:hAnsi="Calibri" w:cs="Calibri"/>
          <w:i/>
          <w:sz w:val="18"/>
          <w:szCs w:val="18"/>
        </w:rPr>
        <w:t xml:space="preserve"> –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9C7374" w:rsidRPr="008A38F0">
        <w:rPr>
          <w:rFonts w:ascii="Calibri" w:hAnsi="Calibri" w:cs="Calibri"/>
          <w:i/>
          <w:sz w:val="18"/>
          <w:szCs w:val="18"/>
        </w:rPr>
        <w:t>.</w:t>
      </w:r>
      <w:r w:rsidR="009C7374">
        <w:rPr>
          <w:rFonts w:ascii="Calibri" w:hAnsi="Calibri" w:cs="Calibri"/>
          <w:i/>
          <w:sz w:val="18"/>
          <w:szCs w:val="18"/>
        </w:rPr>
        <w:t>1</w:t>
      </w:r>
      <w:r w:rsidR="00330BA4">
        <w:rPr>
          <w:rFonts w:ascii="Calibri" w:hAnsi="Calibri" w:cs="Calibri"/>
          <w:i/>
          <w:sz w:val="18"/>
          <w:szCs w:val="18"/>
        </w:rPr>
        <w:t>2</w:t>
      </w:r>
      <w:r w:rsidR="009C7374" w:rsidRPr="008A38F0">
        <w:rPr>
          <w:rFonts w:ascii="Calibri" w:hAnsi="Calibri" w:cs="Calibri"/>
          <w:i/>
          <w:sz w:val="18"/>
          <w:szCs w:val="18"/>
        </w:rPr>
        <w:t>. 202</w:t>
      </w:r>
      <w:r w:rsidR="009C7374">
        <w:rPr>
          <w:rFonts w:ascii="Calibri" w:hAnsi="Calibri" w:cs="Calibri"/>
          <w:i/>
          <w:sz w:val="18"/>
          <w:szCs w:val="18"/>
        </w:rPr>
        <w:t>5</w:t>
      </w: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ab/>
        <w:t>Ceny sa uvádzajú bez DPH v  PLN/kg</w:t>
      </w:r>
    </w:p>
    <w:tbl>
      <w:tblPr>
        <w:tblW w:w="9908" w:type="dxa"/>
        <w:tblInd w:w="-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28"/>
        <w:gridCol w:w="1010"/>
        <w:gridCol w:w="1010"/>
        <w:gridCol w:w="1010"/>
        <w:gridCol w:w="1010"/>
        <w:gridCol w:w="1010"/>
        <w:gridCol w:w="1010"/>
        <w:gridCol w:w="1010"/>
        <w:gridCol w:w="1010"/>
      </w:tblGrid>
      <w:tr w:rsidR="00AB42C0" w:rsidRPr="008A38F0" w14:paraId="292135D6" w14:textId="77777777" w:rsidTr="008D39D4">
        <w:trPr>
          <w:trHeight w:val="283"/>
        </w:trPr>
        <w:tc>
          <w:tcPr>
            <w:tcW w:w="1828" w:type="dxa"/>
            <w:vMerge w:val="restart"/>
            <w:tcBorders>
              <w:top w:val="threeDEmboss" w:sz="12" w:space="0" w:color="auto"/>
              <w:left w:val="threeDEmboss" w:sz="12" w:space="0" w:color="auto"/>
              <w:bottom w:val="single" w:sz="8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1CDB262A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Druh</w:t>
            </w:r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E53E3D0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Bronisze</w:t>
            </w:r>
            <w:proofErr w:type="spellEnd"/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3577224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Kalisz</w:t>
            </w:r>
            <w:proofErr w:type="spellEnd"/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1CC27ECF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Łódź</w:t>
            </w:r>
            <w:proofErr w:type="spellEnd"/>
            <w:r w:rsidRPr="006D73C7">
              <w:rPr>
                <w:rFonts w:ascii="Calibri" w:hAnsi="Calibri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20" w:type="dxa"/>
            <w:gridSpan w:val="2"/>
            <w:tcBorders>
              <w:top w:val="threeDEmboss" w:sz="12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6C8799B9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="Calibri" w:hAnsi="Calibri" w:cs="Calibri"/>
                <w:b/>
                <w:bCs/>
                <w:sz w:val="18"/>
                <w:szCs w:val="18"/>
              </w:rPr>
              <w:t>Poznań</w:t>
            </w:r>
            <w:proofErr w:type="spellEnd"/>
          </w:p>
        </w:tc>
      </w:tr>
      <w:tr w:rsidR="00DE4027" w:rsidRPr="008A38F0" w14:paraId="33051B31" w14:textId="77777777" w:rsidTr="009C5337">
        <w:trPr>
          <w:trHeight w:val="60"/>
        </w:trPr>
        <w:tc>
          <w:tcPr>
            <w:tcW w:w="1828" w:type="dxa"/>
            <w:vMerge/>
            <w:tcBorders>
              <w:top w:val="single" w:sz="8" w:space="0" w:color="auto"/>
              <w:left w:val="threeDEmboss" w:sz="12" w:space="0" w:color="auto"/>
              <w:bottom w:val="single" w:sz="8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7A1B0E4F" w14:textId="77777777" w:rsidR="00DE4027" w:rsidRPr="008A38F0" w:rsidRDefault="00DE4027" w:rsidP="00DE4027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B00D60C" w14:textId="2EDBFB4D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09.12.</w:t>
            </w: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A20732F" w14:textId="05CD34C3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9.12.</w:t>
            </w:r>
            <w:r w:rsidRPr="008A38F0">
              <w:rPr>
                <w:rFonts w:ascii="Calibri" w:hAnsi="Calibri" w:cs="Calibri"/>
                <w:bCs/>
                <w:sz w:val="18"/>
                <w:szCs w:val="18"/>
              </w:rPr>
              <w:t>202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99"/>
          </w:tcPr>
          <w:p w14:paraId="79EFB068" w14:textId="0AB8524B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8.12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  <w:tc>
          <w:tcPr>
            <w:tcW w:w="202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threeDEmboss" w:sz="12" w:space="0" w:color="auto"/>
            </w:tcBorders>
            <w:shd w:val="clear" w:color="auto" w:fill="CCFF99"/>
          </w:tcPr>
          <w:p w14:paraId="7B4F79EB" w14:textId="2D6CA080" w:rsidR="00DE4027" w:rsidRPr="008A38F0" w:rsidRDefault="00DE4027" w:rsidP="00DE4027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8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</w:t>
            </w:r>
            <w:r>
              <w:rPr>
                <w:rFonts w:ascii="Calibri" w:hAnsi="Calibri" w:cs="Calibri"/>
                <w:bCs/>
                <w:sz w:val="18"/>
                <w:szCs w:val="18"/>
              </w:rPr>
              <w:t>12</w:t>
            </w:r>
            <w:r w:rsidRPr="00217265">
              <w:rPr>
                <w:rFonts w:ascii="Calibri" w:hAnsi="Calibri" w:cs="Calibri"/>
                <w:bCs/>
                <w:sz w:val="18"/>
                <w:szCs w:val="18"/>
              </w:rPr>
              <w:t>.2025</w:t>
            </w:r>
          </w:p>
        </w:tc>
      </w:tr>
      <w:tr w:rsidR="00A50192" w:rsidRPr="008A38F0" w14:paraId="547DBDA2" w14:textId="77777777" w:rsidTr="008D39D4">
        <w:trPr>
          <w:trHeight w:val="283"/>
        </w:trPr>
        <w:tc>
          <w:tcPr>
            <w:tcW w:w="1828" w:type="dxa"/>
            <w:vMerge/>
            <w:tcBorders>
              <w:top w:val="single" w:sz="8" w:space="0" w:color="auto"/>
              <w:left w:val="threeDEmboss" w:sz="12" w:space="0" w:color="auto"/>
              <w:bottom w:val="threeDEngrave" w:sz="6" w:space="0" w:color="auto"/>
              <w:right w:val="single" w:sz="6" w:space="0" w:color="auto"/>
            </w:tcBorders>
            <w:shd w:val="clear" w:color="auto" w:fill="CCFF99"/>
            <w:vAlign w:val="center"/>
          </w:tcPr>
          <w:p w14:paraId="65F0F327" w14:textId="77777777" w:rsidR="00A50192" w:rsidRPr="008A38F0" w:rsidRDefault="00A50192" w:rsidP="00A50192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6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7ACFC87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7260AD51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01E5FA4F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EC0622B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582F1AC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B7E5389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single" w:sz="4" w:space="0" w:color="auto"/>
            </w:tcBorders>
            <w:shd w:val="clear" w:color="auto" w:fill="CCFF99"/>
            <w:vAlign w:val="center"/>
          </w:tcPr>
          <w:p w14:paraId="685798DE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min.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threeDEngrave" w:sz="6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03905E49" w14:textId="77777777" w:rsidR="00A50192" w:rsidRPr="008A38F0" w:rsidRDefault="00A50192" w:rsidP="00A50192">
            <w:pPr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max.</w:t>
            </w:r>
          </w:p>
        </w:tc>
      </w:tr>
      <w:tr w:rsidR="00C20A15" w:rsidRPr="008A38F0" w14:paraId="4D8E3D4E" w14:textId="77777777" w:rsidTr="00847E57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E0C2A5" w14:textId="508E02EE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Ananás </w:t>
            </w:r>
            <w:r w:rsidRPr="00515421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/ks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982922" w14:textId="599F3C4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EB421" w14:textId="2E0FA1F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010100" w14:textId="18101FB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901A84" w14:textId="3E53806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5618A9" w14:textId="6410D03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FCFC04" w14:textId="16CA58B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5CD93B" w14:textId="24786E4E" w:rsidR="00C20A15" w:rsidRPr="00C20A15" w:rsidRDefault="00733627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706739D" w14:textId="69B01DE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</w:tr>
      <w:tr w:rsidR="00C20A15" w:rsidRPr="008A38F0" w14:paraId="2DB07DA5" w14:textId="77777777" w:rsidTr="002D5002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D2A922" w14:textId="77777777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Banány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AF685A" w14:textId="5978D1E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4,60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4306DB" w14:textId="43C89BF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5,60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6AE84E" w14:textId="36A8D13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5,56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F0174" w14:textId="0714714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5,56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7A891" w14:textId="09CBAF5D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5,28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A8C08" w14:textId="0B154E8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6,11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FAE213" w14:textId="59B284F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4,72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5BFE493" w14:textId="0915A7B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6,67</w:t>
            </w:r>
          </w:p>
        </w:tc>
      </w:tr>
      <w:tr w:rsidR="00C20A15" w:rsidRPr="008A38F0" w14:paraId="0F2F4761" w14:textId="77777777" w:rsidTr="008A3F6F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D0FD27" w14:textId="013BFC15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Citróny</w:t>
            </w: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8CB5AE" w14:textId="1DF7068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5,75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2BF5D" w14:textId="453288B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13FCAB" w14:textId="1970B00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11A92" w14:textId="5ADB4E2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5137A" w14:textId="43502C4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F91141" w14:textId="3CC3F02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7AD99" w14:textId="2ED68A7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056BAF43" w14:textId="2D2B81F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9,50</w:t>
            </w:r>
          </w:p>
        </w:tc>
      </w:tr>
      <w:tr w:rsidR="00C20A15" w:rsidRPr="008A38F0" w14:paraId="189404CA" w14:textId="77777777" w:rsidTr="008A3F6F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D203E5" w14:textId="646A9BD4" w:rsidR="00C20A15" w:rsidRPr="008A38F0" w:rsidRDefault="00C20A15" w:rsidP="00C20A15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Hrozno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EC2FBF" w14:textId="63BC648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F09E22" w14:textId="79D98D0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F5FD5" w14:textId="000E8C7C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C5449" w14:textId="559A2A0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25,00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A2933" w14:textId="3611E22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8B313E" w14:textId="72BF924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13,00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CD557" w14:textId="6D735BD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8C13ED4" w14:textId="135FD88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17,00</w:t>
            </w:r>
          </w:p>
        </w:tc>
      </w:tr>
      <w:tr w:rsidR="00C20A15" w:rsidRPr="008A38F0" w14:paraId="04F852BE" w14:textId="77777777" w:rsidTr="009651D8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886E96" w14:textId="3AAC35E8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Hrušky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7229E" w14:textId="663C8C0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C7F519" w14:textId="51D4AAEE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127C06" w14:textId="4807FB6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CD803" w14:textId="76C2396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6798CC" w14:textId="59A015D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6,67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D9C4F" w14:textId="3F090C8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24023" w14:textId="2EE5799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2A37CD1" w14:textId="6CBCBE9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</w:tr>
      <w:tr w:rsidR="00C20A15" w:rsidRPr="008A38F0" w14:paraId="711848CB" w14:textId="77777777" w:rsidTr="00E9543F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143DE3" w14:textId="78518980" w:rsidR="00C20A15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7B15E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Grapefruity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970A27" w14:textId="1D7A442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6D4817" w14:textId="4F79620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7396F7" w14:textId="228C2EE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7337D5" w14:textId="0110CA50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319F67" w14:textId="0C3FA431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EEA9" w14:textId="62382B0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1CA4BB" w14:textId="17D7708B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6,79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16E883E3" w14:textId="458C054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7,86</w:t>
            </w:r>
          </w:p>
        </w:tc>
      </w:tr>
      <w:tr w:rsidR="00C20A15" w:rsidRPr="008A38F0" w14:paraId="3C130011" w14:textId="77777777" w:rsidTr="004B2BED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8AFD64" w14:textId="34C2CDF7" w:rsidR="00C20A15" w:rsidRPr="005816FC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Mandarínky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27D247" w14:textId="1961E9BC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BAA551" w14:textId="198F1FC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4DEC2" w14:textId="09CFBF74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28183" w14:textId="011C596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F641E" w14:textId="54F77A0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0,70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E0B175" w14:textId="7997329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0,80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04B830" w14:textId="1F06A69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61AC562" w14:textId="53C30D5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12,00</w:t>
            </w:r>
          </w:p>
        </w:tc>
      </w:tr>
      <w:tr w:rsidR="00C20A15" w:rsidRPr="008A38F0" w14:paraId="7E7646ED" w14:textId="77777777" w:rsidTr="00555C19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F6603F" w14:textId="77777777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Pomaranče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D72315" w14:textId="39D8753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69C06E" w14:textId="12DD384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10,00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083A10" w14:textId="59DFB28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86CA1" w14:textId="768AE2B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5C16C9" w14:textId="2B2C90B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E2DCA2" w14:textId="5C3035D6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3714DC" w14:textId="2D5353A2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7,00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342805E1" w14:textId="00035AE7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8,50</w:t>
            </w:r>
          </w:p>
        </w:tc>
      </w:tr>
      <w:tr w:rsidR="00C20A15" w:rsidRPr="008A38F0" w14:paraId="05FDD013" w14:textId="77777777" w:rsidTr="004377A7">
        <w:trPr>
          <w:trHeight w:hRule="exact" w:val="255"/>
        </w:trPr>
        <w:tc>
          <w:tcPr>
            <w:tcW w:w="1828" w:type="dxa"/>
            <w:tcBorders>
              <w:top w:val="single" w:sz="4" w:space="0" w:color="auto"/>
              <w:left w:val="threeDEmboss" w:sz="12" w:space="0" w:color="auto"/>
              <w:bottom w:val="threeDEmboss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A8BE929" w14:textId="77777777" w:rsidR="00C20A15" w:rsidRPr="008A38F0" w:rsidRDefault="00C20A15" w:rsidP="00C20A15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Slivky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6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7C9580" w14:textId="6B0CC84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3,00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3A800D8B" w14:textId="1328EAC3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4,00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vAlign w:val="bottom"/>
          </w:tcPr>
          <w:p w14:paraId="5D945041" w14:textId="3332E78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7C7C0" w14:textId="3B2C728A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 </w:t>
            </w:r>
            <w:r w:rsidR="00733627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6C712" w14:textId="6D2A43CF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DFF1D4" w14:textId="66952E95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5,50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4D2842" w14:textId="34675D19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6,50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730E486F" w14:textId="3B317398" w:rsidR="00C20A15" w:rsidRPr="00C20A15" w:rsidRDefault="00C20A15" w:rsidP="00C20A15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C20A15">
              <w:rPr>
                <w:rFonts w:ascii="Calibri" w:hAnsi="Calibri" w:cs="Calibri"/>
                <w:sz w:val="18"/>
                <w:szCs w:val="18"/>
              </w:rPr>
              <w:t>9,50</w:t>
            </w:r>
          </w:p>
        </w:tc>
      </w:tr>
    </w:tbl>
    <w:p w14:paraId="7FC0BDE5" w14:textId="113B92DE" w:rsidR="00423212" w:rsidRPr="00372981" w:rsidRDefault="00AB42C0" w:rsidP="00423212">
      <w:pPr>
        <w:tabs>
          <w:tab w:val="right" w:pos="9923"/>
        </w:tabs>
        <w:spacing w:after="40"/>
        <w:jc w:val="both"/>
        <w:rPr>
          <w:rFonts w:ascii="Calibri" w:hAnsi="Calibri" w:cs="Calibri"/>
          <w:i/>
          <w:sz w:val="18"/>
          <w:szCs w:val="18"/>
        </w:rPr>
      </w:pPr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Zdroj: </w:t>
      </w:r>
      <w:proofErr w:type="spellStart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Ministerstwo</w:t>
      </w:r>
      <w:proofErr w:type="spellEnd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rolnictwa</w:t>
      </w:r>
      <w:proofErr w:type="spellEnd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 i </w:t>
      </w:r>
      <w:proofErr w:type="spellStart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rozwoju</w:t>
      </w:r>
      <w:proofErr w:type="spellEnd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 xml:space="preserve"> </w:t>
      </w:r>
      <w:proofErr w:type="spellStart"/>
      <w:r w:rsidRPr="008A38F0">
        <w:rPr>
          <w:rFonts w:ascii="Calibri" w:hAnsi="Calibri" w:cs="Calibri"/>
          <w:i/>
          <w:color w:val="000000" w:themeColor="text1"/>
          <w:sz w:val="18"/>
          <w:szCs w:val="18"/>
        </w:rPr>
        <w:t>wsi</w:t>
      </w:r>
      <w:proofErr w:type="spellEnd"/>
      <w:r w:rsidR="00FB4A52">
        <w:rPr>
          <w:rFonts w:ascii="Calibri" w:hAnsi="Calibri" w:cs="Calibri"/>
          <w:i/>
          <w:color w:val="000000" w:themeColor="text1"/>
          <w:sz w:val="18"/>
          <w:szCs w:val="18"/>
        </w:rPr>
        <w:t xml:space="preserve">                                                                                </w:t>
      </w:r>
      <w:r w:rsidRPr="00F209C5">
        <w:rPr>
          <w:rFonts w:ascii="Calibri" w:hAnsi="Calibri" w:cs="Calibri"/>
          <w:i/>
          <w:sz w:val="18"/>
          <w:szCs w:val="18"/>
        </w:rPr>
        <w:t xml:space="preserve">Kurz ECB </w:t>
      </w:r>
      <w:r w:rsidRPr="0074179A">
        <w:rPr>
          <w:rFonts w:ascii="Calibri" w:hAnsi="Calibri" w:cs="Calibri"/>
          <w:i/>
          <w:sz w:val="18"/>
          <w:szCs w:val="18"/>
        </w:rPr>
        <w:t>ku</w:t>
      </w:r>
      <w:r w:rsidR="00AE1932">
        <w:rPr>
          <w:rFonts w:ascii="Calibri" w:hAnsi="Calibri" w:cs="Calibri"/>
          <w:i/>
          <w:sz w:val="18"/>
          <w:szCs w:val="18"/>
        </w:rPr>
        <w:t xml:space="preserve"> </w:t>
      </w:r>
      <w:r w:rsidR="00AE1932" w:rsidRPr="0017103C">
        <w:rPr>
          <w:rFonts w:ascii="Calibri" w:hAnsi="Calibri" w:cs="Calibri"/>
          <w:i/>
          <w:sz w:val="18"/>
          <w:szCs w:val="18"/>
        </w:rPr>
        <w:t>dňu</w:t>
      </w:r>
      <w:r w:rsidRPr="0017103C">
        <w:rPr>
          <w:rFonts w:ascii="Calibri" w:hAnsi="Calibri" w:cs="Calibri"/>
          <w:i/>
          <w:sz w:val="18"/>
          <w:szCs w:val="18"/>
        </w:rPr>
        <w:t xml:space="preserve"> </w:t>
      </w:r>
      <w:r w:rsidR="00330BA4">
        <w:rPr>
          <w:rFonts w:ascii="Calibri" w:hAnsi="Calibri" w:cs="Calibri"/>
          <w:i/>
          <w:sz w:val="18"/>
          <w:szCs w:val="18"/>
        </w:rPr>
        <w:t>9</w:t>
      </w:r>
      <w:r w:rsidR="00330BA4" w:rsidRPr="009D7D9A">
        <w:rPr>
          <w:rFonts w:ascii="Calibri" w:hAnsi="Calibri" w:cs="Calibri"/>
          <w:i/>
          <w:sz w:val="18"/>
          <w:szCs w:val="18"/>
        </w:rPr>
        <w:t>.1</w:t>
      </w:r>
      <w:r w:rsidR="00330BA4">
        <w:rPr>
          <w:rFonts w:ascii="Calibri" w:hAnsi="Calibri" w:cs="Calibri"/>
          <w:i/>
          <w:sz w:val="18"/>
          <w:szCs w:val="18"/>
        </w:rPr>
        <w:t>2</w:t>
      </w:r>
      <w:r w:rsidR="00330BA4" w:rsidRPr="009D7D9A">
        <w:rPr>
          <w:rFonts w:ascii="Calibri" w:hAnsi="Calibri" w:cs="Calibri"/>
          <w:i/>
          <w:sz w:val="18"/>
          <w:szCs w:val="18"/>
        </w:rPr>
        <w:t>. 2025</w:t>
      </w:r>
      <w:r w:rsidR="00330BA4" w:rsidRPr="00B85040">
        <w:rPr>
          <w:rFonts w:ascii="Calibri" w:hAnsi="Calibri" w:cs="Calibri"/>
          <w:i/>
          <w:sz w:val="18"/>
          <w:szCs w:val="18"/>
        </w:rPr>
        <w:t>, 1 EUR = 4,2</w:t>
      </w:r>
      <w:r w:rsidR="00330BA4">
        <w:rPr>
          <w:rFonts w:ascii="Calibri" w:hAnsi="Calibri" w:cs="Calibri"/>
          <w:i/>
          <w:sz w:val="18"/>
          <w:szCs w:val="18"/>
        </w:rPr>
        <w:t>303</w:t>
      </w:r>
      <w:r w:rsidR="00330BA4" w:rsidRPr="00372981">
        <w:rPr>
          <w:rFonts w:ascii="Calibri" w:hAnsi="Calibri" w:cs="Calibri"/>
          <w:i/>
          <w:sz w:val="18"/>
          <w:szCs w:val="18"/>
        </w:rPr>
        <w:t xml:space="preserve"> </w:t>
      </w:r>
      <w:r w:rsidRPr="004E1A33">
        <w:rPr>
          <w:rFonts w:ascii="Calibri" w:hAnsi="Calibri" w:cs="Calibri"/>
          <w:i/>
          <w:sz w:val="18"/>
          <w:szCs w:val="18"/>
        </w:rPr>
        <w:t>PLN</w:t>
      </w:r>
    </w:p>
    <w:p w14:paraId="324CB333" w14:textId="0003F829" w:rsidR="00523A4A" w:rsidRPr="006742E3" w:rsidRDefault="00523A4A" w:rsidP="00523A4A">
      <w:pPr>
        <w:pStyle w:val="Nadpis2"/>
        <w:spacing w:before="240" w:line="240" w:lineRule="auto"/>
        <w:rPr>
          <w:rFonts w:asciiTheme="minorHAnsi" w:hAnsiTheme="minorHAnsi" w:cstheme="minorHAnsi"/>
          <w:color w:val="336600"/>
          <w:sz w:val="28"/>
          <w:szCs w:val="28"/>
        </w:rPr>
      </w:pPr>
      <w:r w:rsidRPr="006742E3">
        <w:rPr>
          <w:rFonts w:asciiTheme="minorHAnsi" w:hAnsiTheme="minorHAnsi" w:cstheme="minorHAnsi"/>
          <w:color w:val="336600"/>
          <w:sz w:val="28"/>
          <w:szCs w:val="28"/>
        </w:rPr>
        <w:lastRenderedPageBreak/>
        <w:t>Maďarsko</w:t>
      </w:r>
    </w:p>
    <w:p w14:paraId="23351C41" w14:textId="1A21F36F" w:rsidR="009437A5" w:rsidRPr="008A38F0" w:rsidRDefault="009437A5" w:rsidP="00C14336">
      <w:pPr>
        <w:spacing w:after="40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1911B8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Veľkoobchodné ceny </w:t>
      </w:r>
      <w:r w:rsidR="006B0A41" w:rsidRPr="001911B8">
        <w:rPr>
          <w:rFonts w:asciiTheme="minorHAnsi" w:hAnsiTheme="minorHAnsi" w:cstheme="minorHAnsi"/>
          <w:b/>
          <w:color w:val="336600"/>
          <w:sz w:val="24"/>
          <w:szCs w:val="24"/>
        </w:rPr>
        <w:t>zeleniny</w:t>
      </w:r>
      <w:r w:rsidRPr="001911B8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 z domácej produkcie v</w:t>
      </w:r>
      <w:r w:rsidR="001B0A79" w:rsidRPr="001911B8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 </w:t>
      </w:r>
      <w:r w:rsidRPr="001911B8">
        <w:rPr>
          <w:rFonts w:asciiTheme="minorHAnsi" w:hAnsiTheme="minorHAnsi" w:cstheme="minorHAnsi"/>
          <w:b/>
          <w:color w:val="336600"/>
          <w:sz w:val="24"/>
          <w:szCs w:val="24"/>
        </w:rPr>
        <w:t>Maďarsku</w:t>
      </w:r>
      <w:r w:rsidR="006B0A41" w:rsidRPr="001911B8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 - Budapešť</w:t>
      </w:r>
    </w:p>
    <w:p w14:paraId="6379C116" w14:textId="04263111" w:rsidR="00AB42C0" w:rsidRPr="00D4695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 xml:space="preserve">Ceny sa zisťovali v </w:t>
      </w:r>
      <w:r w:rsidR="00AD146F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330BA4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>. týždni 202</w:t>
      </w:r>
      <w:r w:rsidR="00081495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ab/>
        <w:t>Ceny sa uvádzajú bez DPH v HUF/MJ</w:t>
      </w:r>
    </w:p>
    <w:tbl>
      <w:tblPr>
        <w:tblW w:w="9923" w:type="dxa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27"/>
        <w:gridCol w:w="1134"/>
        <w:gridCol w:w="425"/>
        <w:gridCol w:w="992"/>
        <w:gridCol w:w="992"/>
        <w:gridCol w:w="993"/>
        <w:gridCol w:w="992"/>
        <w:gridCol w:w="1134"/>
        <w:gridCol w:w="1134"/>
      </w:tblGrid>
      <w:tr w:rsidR="00AB42C0" w:rsidRPr="008A38F0" w14:paraId="003CF979" w14:textId="77777777" w:rsidTr="008D39D4">
        <w:trPr>
          <w:trHeight w:val="510"/>
        </w:trPr>
        <w:tc>
          <w:tcPr>
            <w:tcW w:w="2127" w:type="dxa"/>
            <w:tcBorders>
              <w:top w:val="threeDEmboss" w:sz="12" w:space="0" w:color="auto"/>
              <w:left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50F166F2" w14:textId="77777777" w:rsidR="00AB42C0" w:rsidRPr="00D46950" w:rsidRDefault="00AB42C0" w:rsidP="008D39D4">
            <w:pPr>
              <w:spacing w:before="40" w:after="4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Druh</w:t>
            </w:r>
          </w:p>
        </w:tc>
        <w:tc>
          <w:tcPr>
            <w:tcW w:w="1134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580738B7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Odroda</w:t>
            </w:r>
          </w:p>
        </w:tc>
        <w:tc>
          <w:tcPr>
            <w:tcW w:w="425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2817A66A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MJ</w:t>
            </w:r>
          </w:p>
        </w:tc>
        <w:tc>
          <w:tcPr>
            <w:tcW w:w="992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2E57F37F" w14:textId="5444A3BE" w:rsidR="00AB42C0" w:rsidRPr="00D46950" w:rsidRDefault="00166A5B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 t. 202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7F251172" w14:textId="10B6A081" w:rsidR="00AB42C0" w:rsidRPr="00D46950" w:rsidRDefault="007719FF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. t. 202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4C1B391A" w14:textId="0E10D982" w:rsidR="00AB42C0" w:rsidRPr="00D46950" w:rsidRDefault="00AD146F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. t. 202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4B6A697F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Index</w:t>
            </w:r>
          </w:p>
          <w:p w14:paraId="4C5DF8D0" w14:textId="20C82ECC" w:rsidR="00AB42C0" w:rsidRPr="00D46950" w:rsidRDefault="00AD146F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.202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5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/</w:t>
            </w:r>
          </w:p>
          <w:p w14:paraId="4C1F2EEF" w14:textId="3F219C54" w:rsidR="00AB42C0" w:rsidRPr="00473213" w:rsidRDefault="00AD146F" w:rsidP="004732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.202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63586BD3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Index</w:t>
            </w:r>
          </w:p>
          <w:p w14:paraId="3567960F" w14:textId="60CDACDD" w:rsidR="00AB42C0" w:rsidRPr="00D46950" w:rsidRDefault="00AD146F" w:rsidP="00256A5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515421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2025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/</w:t>
            </w:r>
            <w:r w:rsidR="00256A56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     </w:t>
            </w:r>
            <w:r w:rsidR="007719FF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8</w:t>
            </w:r>
            <w:r w:rsidR="00081495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202</w:t>
            </w:r>
            <w:r w:rsidR="00803076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threeDEmboss" w:sz="12" w:space="0" w:color="auto"/>
              <w:bottom w:val="threeDEngrave" w:sz="6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61F49D22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4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pacing w:val="-4"/>
                <w:sz w:val="18"/>
                <w:szCs w:val="18"/>
              </w:rPr>
              <w:t>€/MJ</w:t>
            </w:r>
          </w:p>
        </w:tc>
      </w:tr>
      <w:tr w:rsidR="00072EBB" w:rsidRPr="008A38F0" w14:paraId="51354407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3E3B3B73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Cibuľa suchá, 40-70 mm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1646FDE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5244549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B82A662" w14:textId="5C7217D7" w:rsidR="00072EBB" w:rsidRPr="00166A5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66A5B">
              <w:rPr>
                <w:rFonts w:asciiTheme="minorHAnsi" w:hAnsiTheme="minorHAnsi" w:cstheme="minorHAnsi"/>
                <w:sz w:val="18"/>
                <w:szCs w:val="18"/>
              </w:rPr>
              <w:t>200,00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E35F106" w14:textId="24EA4E7C" w:rsidR="00072EBB" w:rsidRPr="00166A5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166A5B">
              <w:rPr>
                <w:rFonts w:asciiTheme="minorHAnsi" w:hAnsiTheme="minorHAnsi" w:cstheme="minorHAnsi"/>
                <w:sz w:val="18"/>
                <w:szCs w:val="18"/>
              </w:rPr>
              <w:t>160,00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66C5197" w14:textId="4616F131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160,00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7482E299" w14:textId="42EA211B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-20,0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3BF221" w14:textId="2ABCF17E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02C4C138" w14:textId="23F5398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0,42</w:t>
            </w:r>
          </w:p>
        </w:tc>
      </w:tr>
      <w:tr w:rsidR="00072EBB" w:rsidRPr="008A38F0" w14:paraId="3CCEB60E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037FB3B7" w14:textId="3FE3F479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Cibuľa červená, 40-70 mm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1E1E90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7F876528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840B07D" w14:textId="5E32769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370,00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4BF4FC0" w14:textId="108C8861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320,00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A635643" w14:textId="379C7C2B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3FF11631" w14:textId="5E7FA417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-18,9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ED2514" w14:textId="1B9DE1DE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-6,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0AB42A7D" w14:textId="045206DE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0,79</w:t>
            </w:r>
          </w:p>
        </w:tc>
      </w:tr>
      <w:tr w:rsidR="00072EBB" w:rsidRPr="008A38F0" w14:paraId="5F62C6A9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612B1D36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esnak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E0C908F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312A606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D78197C" w14:textId="0CA61B59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37673B3" w14:textId="0714C615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1 800,00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2418913" w14:textId="67B47D6E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1 900,00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73458B9" w14:textId="17F7FDF3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3C7B3E" w14:textId="12EEB4C1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5,6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1150AF53" w14:textId="3B32A23F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4,98</w:t>
            </w:r>
          </w:p>
        </w:tc>
      </w:tr>
      <w:tr w:rsidR="00072EBB" w:rsidRPr="008A38F0" w14:paraId="4CB0087B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6B6C347B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Červená repa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12652E3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2646A037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E7D17F9" w14:textId="0271C3D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340,00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00D9BED" w14:textId="1DD022C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300,00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5239F4D" w14:textId="4A245356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325,00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2A31C67" w14:textId="61C6F98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-4,4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6853D36" w14:textId="6A98FEF1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8,3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008A1764" w14:textId="788AE86A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0,85</w:t>
            </w:r>
          </w:p>
        </w:tc>
      </w:tr>
      <w:tr w:rsidR="00072EBB" w:rsidRPr="008A38F0" w14:paraId="6B032368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18423685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Kaleráb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F325778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0952778E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BC137B6" w14:textId="4CD04C51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250,00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E8312A3" w14:textId="755D8BFE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250,00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56EE909" w14:textId="7976AB96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AEEAE74" w14:textId="295F4420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1A743C1" w14:textId="0A79518D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08DEEBA7" w14:textId="09BB0C2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0,65</w:t>
            </w:r>
          </w:p>
        </w:tc>
      </w:tr>
      <w:tr w:rsidR="00072EBB" w:rsidRPr="008A38F0" w14:paraId="3D1F87EA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2724BE5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Kapusta hlávková biela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5D68335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1745B33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7DB904A" w14:textId="1CBCF0F9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215,00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D3B3BC7" w14:textId="0605AD1F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195,00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471136B" w14:textId="01AE3198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102A659" w14:textId="21C74156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7</w:t>
            </w: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DB459D4" w14:textId="6B3A3436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2,6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6AE70E61" w14:textId="6B7CE08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0,52</w:t>
            </w:r>
          </w:p>
        </w:tc>
      </w:tr>
      <w:tr w:rsidR="00072EBB" w:rsidRPr="008A38F0" w14:paraId="73EC93BA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DADEC67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Kapusta hlávková červená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45327CD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52AAB07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0F0174A" w14:textId="272D6977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270,00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5BA535D" w14:textId="20284D12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220,00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81CFCB1" w14:textId="2FBF262A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215,00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5B16C6F9" w14:textId="433175DB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-20,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3DC32E6" w14:textId="2A8AB757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-2,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01995F60" w14:textId="2654B31A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0,56</w:t>
            </w:r>
          </w:p>
        </w:tc>
      </w:tr>
      <w:tr w:rsidR="00072EBB" w:rsidRPr="008A38F0" w14:paraId="25E2ADF5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55EC4D11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Karfiol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5556C5A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92A971C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1F3BB8E" w14:textId="07028671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545,00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E6EFAC5" w14:textId="31BD8985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440,00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2973CA6" w14:textId="0476422B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4EFE610E" w14:textId="5B83194A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-17,4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FDE2B22" w14:textId="4600EDF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2,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5929710C" w14:textId="1580062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1,18</w:t>
            </w:r>
          </w:p>
        </w:tc>
      </w:tr>
      <w:tr w:rsidR="00072EBB" w:rsidRPr="008A38F0" w14:paraId="3391D5EE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04384642" w14:textId="77777777" w:rsidR="00072EBB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Kel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EBF291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FC5A567" w14:textId="77777777" w:rsidR="00072EBB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673CA8" w14:textId="7771ACC9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345,00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F8EC382" w14:textId="6D26A7BA" w:rsidR="00072EBB" w:rsidRPr="00330BA4" w:rsidRDefault="00072EBB" w:rsidP="00072EB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305,00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02EF4133" w14:textId="103A2D01" w:rsidR="00072EBB" w:rsidRPr="00072EBB" w:rsidRDefault="00072EBB" w:rsidP="00072EB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  265,00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FA4F561" w14:textId="317AE5E3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-23,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66665864" w14:textId="2CB5BA2E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-13,1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7F59D01D" w14:textId="67F97E78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0,69</w:t>
            </w:r>
          </w:p>
        </w:tc>
      </w:tr>
      <w:tr w:rsidR="00072EBB" w:rsidRPr="008A38F0" w14:paraId="75663CBC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CC8ECCA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Mrkva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330FFB6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9CECC8C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D89F220" w14:textId="3CB078D6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300,00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01A723E" w14:textId="1D23754D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250,00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19D8C57" w14:textId="2923BA5D" w:rsidR="00072EBB" w:rsidRPr="00072EBB" w:rsidRDefault="00072EBB" w:rsidP="00072EBB">
            <w:pPr>
              <w:spacing w:after="0" w:line="240" w:lineRule="auto"/>
              <w:ind w:right="57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      250,00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341DBAF3" w14:textId="52D210E0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-16,7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399D1D8" w14:textId="52B438F2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6F1435F0" w14:textId="651A0678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0,65</w:t>
            </w:r>
          </w:p>
        </w:tc>
      </w:tr>
      <w:tr w:rsidR="00072EBB" w:rsidRPr="008A38F0" w14:paraId="6676A18F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6E34DE92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Paprika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, 70 mm+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D4B84FD" w14:textId="72C68555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5539EB26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9FEF9C8" w14:textId="2DB4494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1 050,00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5C1337E" w14:textId="72633D98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830,00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FE12757" w14:textId="5BEB0461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1 000,00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BAF01C9" w14:textId="1AC90C62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-4,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3E432F1" w14:textId="43F1467C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20,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748326DB" w14:textId="1EE79BAA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2,62</w:t>
            </w:r>
          </w:p>
        </w:tc>
      </w:tr>
      <w:tr w:rsidR="00072EBB" w:rsidRPr="008A38F0" w14:paraId="2484694A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020CA7B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Petržlen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504C13A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1275A152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5BA72B2" w14:textId="1C012165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700,00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CCF0170" w14:textId="0A9DC2FB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575,00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4C76F94F" w14:textId="0252F0D4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565,00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B471A74" w14:textId="11461400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-19,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41CE83F2" w14:textId="1A29CB9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-1,7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2AA8B069" w14:textId="0CC6AEFC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1,48</w:t>
            </w:r>
          </w:p>
        </w:tc>
      </w:tr>
      <w:tr w:rsidR="00072EBB" w:rsidRPr="008A38F0" w14:paraId="2DFA49D8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06C7F7C1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Rajčiaky, 15 mm+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0785F9C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Cherry</w:t>
            </w:r>
            <w:proofErr w:type="spellEnd"/>
          </w:p>
        </w:tc>
        <w:tc>
          <w:tcPr>
            <w:tcW w:w="425" w:type="dxa"/>
            <w:shd w:val="clear" w:color="auto" w:fill="FFFFFF"/>
            <w:vAlign w:val="center"/>
          </w:tcPr>
          <w:p w14:paraId="64F8BBDC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54BDF1C" w14:textId="0305F0E0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BAF623" w14:textId="28A33B41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2 200,00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18162B3" w14:textId="399862CB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2 300,00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4BB43987" w14:textId="73492F34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C0FDB57" w14:textId="46CC8532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4,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675E76A3" w14:textId="02B54E87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6,02</w:t>
            </w:r>
          </w:p>
        </w:tc>
      </w:tr>
      <w:tr w:rsidR="00072EBB" w:rsidRPr="008A38F0" w14:paraId="61D554F6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5EFBC41" w14:textId="6CFA647C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Rajčiaky, 47 mm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+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916132F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okrúhle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2EEAB86F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DB2434D" w14:textId="76135EFE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CCDE07" w14:textId="310EE174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960,00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06E9286" w14:textId="4F1DC4FD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1 016,67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0CF812AC" w14:textId="2096625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3F10ADB" w14:textId="2F1EA2C9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5,9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FFFFFF"/>
            <w:vAlign w:val="bottom"/>
          </w:tcPr>
          <w:p w14:paraId="713A3A23" w14:textId="06ABF060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2,66</w:t>
            </w:r>
          </w:p>
        </w:tc>
      </w:tr>
      <w:tr w:rsidR="00072EBB" w:rsidRPr="008A38F0" w14:paraId="6A291F1A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50295222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Reďkovka biela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C40CA5A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3C9FBD08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723A9AE" w14:textId="43DBA7B7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470,00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E3166E2" w14:textId="7D474F50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480,00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844AA72" w14:textId="1A346775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465,00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1D4B8FB0" w14:textId="0054908C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76D41638" w14:textId="4557C7C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-3,1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416566E4" w14:textId="33FA7EAF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1,22</w:t>
            </w:r>
          </w:p>
        </w:tc>
      </w:tr>
      <w:tr w:rsidR="00072EBB" w:rsidRPr="008A38F0" w14:paraId="2207FAFF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469B2653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Reďkovka červená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91A1DFC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skorá</w:t>
            </w:r>
          </w:p>
        </w:tc>
        <w:tc>
          <w:tcPr>
            <w:tcW w:w="425" w:type="dxa"/>
            <w:shd w:val="clear" w:color="auto" w:fill="FFFFFF"/>
            <w:vAlign w:val="center"/>
          </w:tcPr>
          <w:p w14:paraId="09FD329A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proofErr w:type="spellStart"/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zv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518B008E" w14:textId="2B2801C9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300,00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CA133C8" w14:textId="03471B8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260,00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F4C6496" w14:textId="21C6BE57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20BB9BAC" w14:textId="4739F951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-16,7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584FCC68" w14:textId="00D5DBE4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-3,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08619118" w14:textId="05A7B32D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0,65</w:t>
            </w:r>
          </w:p>
        </w:tc>
      </w:tr>
      <w:tr w:rsidR="00072EBB" w:rsidRPr="008A38F0" w14:paraId="43F34E7E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2734C1BC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Uhorka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DF90C82" w14:textId="2DAA1551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4661AE71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C6E0F60" w14:textId="40E00622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900,00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550A60D" w14:textId="29D6D6A6" w:rsidR="00072EBB" w:rsidRPr="00330BA4" w:rsidRDefault="00072EBB" w:rsidP="00072EBB">
            <w:pPr>
              <w:spacing w:after="0" w:line="240" w:lineRule="auto"/>
              <w:ind w:right="57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</w:t>
            </w: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1 000,00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1FF01D6" w14:textId="4E2E1FA7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1 000,00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3EF642AA" w14:textId="161E6395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11,1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08683805" w14:textId="276175B3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2139DD80" w14:textId="1EF21E0E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2,62</w:t>
            </w:r>
          </w:p>
        </w:tc>
      </w:tr>
      <w:tr w:rsidR="00072EBB" w:rsidRPr="008A38F0" w14:paraId="51323489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68170D31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Šalát hlávkový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761ED56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2DAE298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233BFB5" w14:textId="30CCA16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250,00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64E381B" w14:textId="389E382A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225,00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1CB23E0" w14:textId="517A17C2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792C1E77" w14:textId="30CA1AD2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2C99B01F" w14:textId="60ED0C86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11,1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1F065687" w14:textId="103DCDA9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0,65</w:t>
            </w:r>
          </w:p>
        </w:tc>
      </w:tr>
      <w:tr w:rsidR="00072EBB" w:rsidRPr="008A38F0" w14:paraId="2DFAEFC0" w14:textId="77777777" w:rsidTr="004D3DDC">
        <w:trPr>
          <w:trHeight w:hRule="exact" w:val="284"/>
        </w:trPr>
        <w:tc>
          <w:tcPr>
            <w:tcW w:w="2127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0E164E27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Zeler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08C0F49B" w14:textId="77777777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14:paraId="6D7487E4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ks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A8E2EC4" w14:textId="6480ABF2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390,00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BA4CF46" w14:textId="6E4AA75F" w:rsidR="00072EBB" w:rsidRPr="00330BA4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</w:t>
            </w: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325,00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6CB08180" w14:textId="01C2329E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350,00</w:t>
            </w:r>
          </w:p>
        </w:tc>
        <w:tc>
          <w:tcPr>
            <w:tcW w:w="992" w:type="dxa"/>
            <w:shd w:val="clear" w:color="auto" w:fill="FFFFFF"/>
            <w:vAlign w:val="bottom"/>
          </w:tcPr>
          <w:p w14:paraId="4A64F9DE" w14:textId="08967120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-10,</w:t>
            </w:r>
            <w:r w:rsid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3</w:t>
            </w:r>
          </w:p>
        </w:tc>
        <w:tc>
          <w:tcPr>
            <w:tcW w:w="1134" w:type="dxa"/>
            <w:shd w:val="clear" w:color="auto" w:fill="FFFFFF"/>
            <w:vAlign w:val="bottom"/>
          </w:tcPr>
          <w:p w14:paraId="1ED2A8EB" w14:textId="203114DC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7,</w:t>
            </w:r>
            <w:r w:rsidR="00733627">
              <w:rPr>
                <w:rFonts w:ascii="Calibri" w:hAnsi="Calibri" w:cs="Calibri"/>
                <w:i/>
                <w:iCs/>
                <w:sz w:val="18"/>
                <w:szCs w:val="18"/>
              </w:rPr>
              <w:t>7</w:t>
            </w:r>
          </w:p>
        </w:tc>
        <w:tc>
          <w:tcPr>
            <w:tcW w:w="1134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12A70F19" w14:textId="7111DC0F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0,92</w:t>
            </w:r>
          </w:p>
        </w:tc>
      </w:tr>
      <w:tr w:rsidR="00072EBB" w:rsidRPr="008A38F0" w14:paraId="3CEDC887" w14:textId="77777777" w:rsidTr="004D3DDC">
        <w:trPr>
          <w:trHeight w:hRule="exact" w:val="262"/>
        </w:trPr>
        <w:tc>
          <w:tcPr>
            <w:tcW w:w="2127" w:type="dxa"/>
            <w:tcBorders>
              <w:left w:val="threeDEmboss" w:sz="12" w:space="0" w:color="auto"/>
              <w:bottom w:val="threeDEngrave" w:sz="6" w:space="0" w:color="auto"/>
            </w:tcBorders>
            <w:shd w:val="clear" w:color="auto" w:fill="FFFFFF"/>
            <w:vAlign w:val="center"/>
          </w:tcPr>
          <w:p w14:paraId="0ECC5F09" w14:textId="77777777" w:rsidR="00072EBB" w:rsidRPr="008A38F0" w:rsidRDefault="00072EBB" w:rsidP="00072EBB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8A38F0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Zemiaky</w:t>
            </w:r>
          </w:p>
        </w:tc>
        <w:tc>
          <w:tcPr>
            <w:tcW w:w="1134" w:type="dxa"/>
            <w:tcBorders>
              <w:bottom w:val="threeDEngrave" w:sz="6" w:space="0" w:color="auto"/>
            </w:tcBorders>
            <w:shd w:val="clear" w:color="auto" w:fill="FFFFFF"/>
            <w:vAlign w:val="center"/>
          </w:tcPr>
          <w:p w14:paraId="51669E48" w14:textId="418675F5" w:rsidR="00072EBB" w:rsidRPr="008A38F0" w:rsidRDefault="00072EBB" w:rsidP="00072EBB">
            <w:pPr>
              <w:spacing w:after="0" w:line="240" w:lineRule="auto"/>
              <w:ind w:right="57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425" w:type="dxa"/>
            <w:tcBorders>
              <w:bottom w:val="threeDEngrave" w:sz="6" w:space="0" w:color="auto"/>
            </w:tcBorders>
            <w:shd w:val="clear" w:color="auto" w:fill="FFFFFF"/>
            <w:vAlign w:val="center"/>
          </w:tcPr>
          <w:p w14:paraId="68D30AF8" w14:textId="77777777" w:rsidR="00072EBB" w:rsidRPr="00833D1C" w:rsidRDefault="00072EBB" w:rsidP="00072EBB">
            <w:pPr>
              <w:spacing w:after="0" w:line="240" w:lineRule="auto"/>
              <w:ind w:right="57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833D1C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kg</w:t>
            </w:r>
          </w:p>
        </w:tc>
        <w:tc>
          <w:tcPr>
            <w:tcW w:w="992" w:type="dxa"/>
            <w:tcBorders>
              <w:bottom w:val="threeDEngrave" w:sz="6" w:space="0" w:color="auto"/>
            </w:tcBorders>
            <w:shd w:val="clear" w:color="auto" w:fill="FFFFFF"/>
            <w:vAlign w:val="center"/>
          </w:tcPr>
          <w:p w14:paraId="0358ABA2" w14:textId="5290616B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225,00</w:t>
            </w:r>
          </w:p>
        </w:tc>
        <w:tc>
          <w:tcPr>
            <w:tcW w:w="992" w:type="dxa"/>
            <w:tcBorders>
              <w:bottom w:val="threeDEngrave" w:sz="6" w:space="0" w:color="auto"/>
            </w:tcBorders>
            <w:shd w:val="clear" w:color="auto" w:fill="FFFFFF"/>
            <w:vAlign w:val="center"/>
          </w:tcPr>
          <w:p w14:paraId="7BBD09AA" w14:textId="0B92539B" w:rsidR="00072EBB" w:rsidRPr="00330BA4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0BA4">
              <w:rPr>
                <w:rFonts w:asciiTheme="minorHAnsi" w:hAnsiTheme="minorHAnsi" w:cstheme="minorHAnsi"/>
                <w:sz w:val="18"/>
                <w:szCs w:val="18"/>
              </w:rPr>
              <w:t>185,00</w:t>
            </w:r>
          </w:p>
        </w:tc>
        <w:tc>
          <w:tcPr>
            <w:tcW w:w="993" w:type="dxa"/>
            <w:tcBorders>
              <w:bottom w:val="threeDEngrave" w:sz="6" w:space="0" w:color="auto"/>
            </w:tcBorders>
            <w:shd w:val="clear" w:color="auto" w:fill="FFFFFF"/>
            <w:vAlign w:val="center"/>
          </w:tcPr>
          <w:p w14:paraId="1E28B838" w14:textId="5916F798" w:rsidR="00072EBB" w:rsidRPr="00072EBB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72EB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200,00</w:t>
            </w:r>
          </w:p>
        </w:tc>
        <w:tc>
          <w:tcPr>
            <w:tcW w:w="992" w:type="dxa"/>
            <w:tcBorders>
              <w:bottom w:val="threeDEngrave" w:sz="6" w:space="0" w:color="auto"/>
            </w:tcBorders>
            <w:shd w:val="clear" w:color="auto" w:fill="FFFFFF"/>
            <w:vAlign w:val="bottom"/>
          </w:tcPr>
          <w:p w14:paraId="1B3000C1" w14:textId="0E7E9F96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</w:pPr>
            <w:r w:rsidRPr="00733627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-11,1</w:t>
            </w:r>
          </w:p>
        </w:tc>
        <w:tc>
          <w:tcPr>
            <w:tcW w:w="1134" w:type="dxa"/>
            <w:tcBorders>
              <w:bottom w:val="threeDEngrave" w:sz="6" w:space="0" w:color="auto"/>
            </w:tcBorders>
            <w:shd w:val="clear" w:color="auto" w:fill="FFFFFF"/>
            <w:vAlign w:val="bottom"/>
          </w:tcPr>
          <w:p w14:paraId="1B99BFBC" w14:textId="15FA0B6C" w:rsidR="00072EBB" w:rsidRPr="00733627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733627">
              <w:rPr>
                <w:rFonts w:ascii="Calibri" w:hAnsi="Calibri" w:cs="Calibri"/>
                <w:i/>
                <w:iCs/>
                <w:sz w:val="18"/>
                <w:szCs w:val="18"/>
              </w:rPr>
              <w:t>8,1</w:t>
            </w:r>
          </w:p>
        </w:tc>
        <w:tc>
          <w:tcPr>
            <w:tcW w:w="1134" w:type="dxa"/>
            <w:tcBorders>
              <w:bottom w:val="threeDEngrave" w:sz="6" w:space="0" w:color="auto"/>
              <w:right w:val="threeDEmboss" w:sz="12" w:space="0" w:color="auto"/>
            </w:tcBorders>
            <w:shd w:val="clear" w:color="auto" w:fill="FFFFFF"/>
            <w:vAlign w:val="bottom"/>
          </w:tcPr>
          <w:p w14:paraId="745D5E0B" w14:textId="4D5EB8B5" w:rsidR="00072EBB" w:rsidRPr="00072EBB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072EBB">
              <w:rPr>
                <w:rFonts w:ascii="Calibri" w:hAnsi="Calibri" w:cs="Calibri"/>
                <w:b/>
                <w:bCs/>
                <w:sz w:val="18"/>
                <w:szCs w:val="18"/>
              </w:rPr>
              <w:t>0,52</w:t>
            </w:r>
          </w:p>
        </w:tc>
      </w:tr>
    </w:tbl>
    <w:p w14:paraId="0932B8B1" w14:textId="4DE832F3" w:rsidR="00AB42C0" w:rsidRPr="00950B73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/>
          <w:i/>
          <w:sz w:val="18"/>
          <w:szCs w:val="18"/>
        </w:rPr>
      </w:pP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 xml:space="preserve">Zdroj: AKI – PAIR; údaje za </w:t>
      </w:r>
      <w:r w:rsidR="002204E3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330BA4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>. týždeň 202</w:t>
      </w:r>
      <w:r w:rsidR="0082069A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ab/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>Ceny prepo</w:t>
      </w:r>
      <w:r w:rsidRPr="00FE27B6">
        <w:rPr>
          <w:rFonts w:ascii="Calibri" w:hAnsi="Calibri" w:cs="Cambria"/>
          <w:i/>
          <w:color w:val="000000" w:themeColor="text1"/>
          <w:sz w:val="18"/>
          <w:szCs w:val="18"/>
        </w:rPr>
        <w:t>č</w:t>
      </w:r>
      <w:r w:rsidRPr="00FE27B6">
        <w:rPr>
          <w:rFonts w:ascii="Calibri" w:hAnsi="Calibri" w:cs="Rockwell"/>
          <w:i/>
          <w:color w:val="000000" w:themeColor="text1"/>
          <w:sz w:val="18"/>
          <w:szCs w:val="18"/>
        </w:rPr>
        <w:t>í</w:t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>tan</w:t>
      </w:r>
      <w:r w:rsidRPr="00FE27B6">
        <w:rPr>
          <w:rFonts w:ascii="Calibri" w:hAnsi="Calibri" w:cs="Rockwell"/>
          <w:i/>
          <w:color w:val="000000" w:themeColor="text1"/>
          <w:sz w:val="18"/>
          <w:szCs w:val="18"/>
        </w:rPr>
        <w:t>é</w:t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 xml:space="preserve"> kurzom ECB </w:t>
      </w:r>
      <w:r w:rsidRPr="00017C38">
        <w:rPr>
          <w:rFonts w:ascii="Calibri" w:hAnsi="Calibri"/>
          <w:i/>
          <w:color w:val="000000" w:themeColor="text1"/>
          <w:sz w:val="18"/>
          <w:szCs w:val="18"/>
        </w:rPr>
        <w:t xml:space="preserve">zo </w:t>
      </w:r>
      <w:r w:rsidRPr="00FB4A52">
        <w:rPr>
          <w:rFonts w:ascii="Calibri" w:hAnsi="Calibri"/>
          <w:i/>
          <w:color w:val="000000" w:themeColor="text1"/>
          <w:sz w:val="18"/>
          <w:szCs w:val="18"/>
        </w:rPr>
        <w:t xml:space="preserve">dňa </w:t>
      </w:r>
      <w:r w:rsidR="00330BA4">
        <w:rPr>
          <w:rFonts w:ascii="Calibri" w:hAnsi="Calibri"/>
          <w:i/>
          <w:color w:val="000000" w:themeColor="text1"/>
          <w:sz w:val="18"/>
          <w:szCs w:val="18"/>
        </w:rPr>
        <w:t>5</w:t>
      </w:r>
      <w:r w:rsidR="002C20A7" w:rsidRPr="0017103C">
        <w:rPr>
          <w:rFonts w:ascii="Calibri" w:hAnsi="Calibri"/>
          <w:i/>
          <w:color w:val="000000" w:themeColor="text1"/>
          <w:sz w:val="18"/>
          <w:szCs w:val="18"/>
        </w:rPr>
        <w:t>.</w:t>
      </w:r>
      <w:r w:rsidR="00B85040">
        <w:rPr>
          <w:rFonts w:ascii="Calibri" w:hAnsi="Calibri"/>
          <w:i/>
          <w:color w:val="000000" w:themeColor="text1"/>
          <w:sz w:val="18"/>
          <w:szCs w:val="18"/>
        </w:rPr>
        <w:t>1</w:t>
      </w:r>
      <w:r w:rsidR="00330BA4">
        <w:rPr>
          <w:rFonts w:ascii="Calibri" w:hAnsi="Calibri"/>
          <w:i/>
          <w:color w:val="000000" w:themeColor="text1"/>
          <w:sz w:val="18"/>
          <w:szCs w:val="18"/>
        </w:rPr>
        <w:t>2</w:t>
      </w:r>
      <w:r w:rsidRPr="00950B73">
        <w:rPr>
          <w:rFonts w:ascii="Calibri" w:hAnsi="Calibri"/>
          <w:i/>
          <w:sz w:val="18"/>
          <w:szCs w:val="18"/>
        </w:rPr>
        <w:t>. 202</w:t>
      </w:r>
      <w:r w:rsidR="00633202" w:rsidRPr="00950B73">
        <w:rPr>
          <w:rFonts w:ascii="Calibri" w:hAnsi="Calibri"/>
          <w:i/>
          <w:sz w:val="18"/>
          <w:szCs w:val="18"/>
        </w:rPr>
        <w:t>5</w:t>
      </w:r>
      <w:r w:rsidRPr="00AE1932">
        <w:rPr>
          <w:rFonts w:ascii="Calibri" w:hAnsi="Calibri"/>
          <w:i/>
          <w:sz w:val="18"/>
          <w:szCs w:val="18"/>
        </w:rPr>
        <w:t xml:space="preserve">, 1 EUR = </w:t>
      </w:r>
      <w:r w:rsidR="00330BA4">
        <w:rPr>
          <w:rFonts w:ascii="Calibri" w:hAnsi="Calibri"/>
          <w:i/>
          <w:sz w:val="18"/>
          <w:szCs w:val="18"/>
        </w:rPr>
        <w:t>381,78</w:t>
      </w:r>
      <w:r w:rsidR="00EA4DA1" w:rsidRPr="00950B73">
        <w:rPr>
          <w:rFonts w:ascii="Calibri" w:hAnsi="Calibri"/>
          <w:i/>
          <w:sz w:val="18"/>
          <w:szCs w:val="18"/>
        </w:rPr>
        <w:t xml:space="preserve"> </w:t>
      </w:r>
      <w:r w:rsidRPr="00950B73">
        <w:rPr>
          <w:rFonts w:ascii="Calibri" w:hAnsi="Calibri"/>
          <w:i/>
          <w:sz w:val="18"/>
          <w:szCs w:val="18"/>
        </w:rPr>
        <w:t xml:space="preserve"> HUF</w:t>
      </w:r>
    </w:p>
    <w:p w14:paraId="32CCBC5B" w14:textId="77777777" w:rsidR="009C6970" w:rsidRPr="00950B73" w:rsidRDefault="009C6970" w:rsidP="002F100F">
      <w:pPr>
        <w:spacing w:after="40"/>
        <w:rPr>
          <w:rFonts w:ascii="Calibri" w:hAnsi="Calibri"/>
          <w:i/>
          <w:sz w:val="18"/>
          <w:szCs w:val="18"/>
        </w:rPr>
      </w:pPr>
    </w:p>
    <w:p w14:paraId="29E4C0D0" w14:textId="77777777" w:rsidR="00AB42C0" w:rsidRPr="008A38F0" w:rsidRDefault="00AB42C0" w:rsidP="00AB42C0">
      <w:pPr>
        <w:spacing w:after="40"/>
        <w:rPr>
          <w:rFonts w:asciiTheme="minorHAnsi" w:hAnsiTheme="minorHAnsi" w:cstheme="minorHAnsi"/>
          <w:b/>
          <w:color w:val="336600"/>
          <w:sz w:val="24"/>
          <w:szCs w:val="24"/>
        </w:rPr>
      </w:pPr>
      <w:r w:rsidRPr="008A38F0">
        <w:rPr>
          <w:rFonts w:asciiTheme="minorHAnsi" w:hAnsiTheme="minorHAnsi" w:cstheme="minorHAnsi"/>
          <w:b/>
          <w:color w:val="336600"/>
          <w:sz w:val="24"/>
          <w:szCs w:val="24"/>
        </w:rPr>
        <w:t xml:space="preserve">Veľkoobchodné ceny </w:t>
      </w:r>
      <w:r w:rsidRPr="001911B8">
        <w:rPr>
          <w:rFonts w:asciiTheme="minorHAnsi" w:hAnsiTheme="minorHAnsi" w:cstheme="minorHAnsi"/>
          <w:b/>
          <w:color w:val="336600"/>
          <w:sz w:val="24"/>
          <w:szCs w:val="24"/>
        </w:rPr>
        <w:t>ovocia z domácej produkcie v Maďarsku - Budapešť</w:t>
      </w:r>
    </w:p>
    <w:p w14:paraId="47C5C002" w14:textId="3E9E38FF" w:rsidR="00AB42C0" w:rsidRPr="00D46950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 xml:space="preserve">Ceny sa zisťovali v </w:t>
      </w:r>
      <w:r w:rsidR="002204E3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166A5B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>. týždni 202</w:t>
      </w:r>
      <w:r w:rsidR="0082069A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ab/>
        <w:t>Ceny sa uvádzajú bez DPH v HUF/kg</w:t>
      </w:r>
    </w:p>
    <w:tbl>
      <w:tblPr>
        <w:tblW w:w="990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545"/>
        <w:gridCol w:w="1984"/>
        <w:gridCol w:w="992"/>
        <w:gridCol w:w="907"/>
        <w:gridCol w:w="1120"/>
        <w:gridCol w:w="1120"/>
        <w:gridCol w:w="1120"/>
        <w:gridCol w:w="1120"/>
      </w:tblGrid>
      <w:tr w:rsidR="00AB42C0" w:rsidRPr="008A38F0" w14:paraId="54870BA0" w14:textId="77777777" w:rsidTr="004703C4">
        <w:trPr>
          <w:trHeight w:val="510"/>
        </w:trPr>
        <w:tc>
          <w:tcPr>
            <w:tcW w:w="3529" w:type="dxa"/>
            <w:gridSpan w:val="2"/>
            <w:tcBorders>
              <w:top w:val="threeDEmboss" w:sz="12" w:space="0" w:color="auto"/>
              <w:left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0863DB68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Druh/ odroda</w:t>
            </w:r>
          </w:p>
        </w:tc>
        <w:tc>
          <w:tcPr>
            <w:tcW w:w="992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79E4CD9D" w14:textId="54B1AA11" w:rsidR="00AB42C0" w:rsidRPr="00D46950" w:rsidRDefault="004C6153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. t. 202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907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59B10003" w14:textId="39738B7F" w:rsidR="00AB42C0" w:rsidRPr="00D46950" w:rsidRDefault="007719FF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8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. t. 202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765A5638" w14:textId="4D819FA4" w:rsidR="00AB42C0" w:rsidRPr="00D46950" w:rsidRDefault="004C6153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. t. 202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02AA881A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Index</w:t>
            </w:r>
          </w:p>
          <w:p w14:paraId="6333F455" w14:textId="354B5C30" w:rsidR="00AB42C0" w:rsidRPr="00D46950" w:rsidRDefault="004C6153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AB42C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202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5</w:t>
            </w:r>
            <w:r w:rsidR="00AB42C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/</w:t>
            </w:r>
          </w:p>
          <w:p w14:paraId="5B314522" w14:textId="0A7797B4" w:rsidR="00AB42C0" w:rsidRPr="00473213" w:rsidRDefault="004C6153" w:rsidP="0047321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AB42C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202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</w:p>
        </w:tc>
        <w:tc>
          <w:tcPr>
            <w:tcW w:w="1120" w:type="dxa"/>
            <w:tcBorders>
              <w:top w:val="threeDEmboss" w:sz="12" w:space="0" w:color="auto"/>
              <w:bottom w:val="threeDEngrave" w:sz="6" w:space="0" w:color="auto"/>
            </w:tcBorders>
            <w:shd w:val="clear" w:color="auto" w:fill="CCFF99"/>
            <w:vAlign w:val="center"/>
          </w:tcPr>
          <w:p w14:paraId="0C361B8C" w14:textId="77777777" w:rsidR="00AB42C0" w:rsidRPr="00D4695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Index</w:t>
            </w:r>
          </w:p>
          <w:p w14:paraId="228BA9D0" w14:textId="623048C9" w:rsidR="00AB42C0" w:rsidRPr="00256A56" w:rsidRDefault="004C6153" w:rsidP="00256A5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9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82069A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2025</w:t>
            </w:r>
            <w:r w:rsidR="00AB42C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/</w:t>
            </w:r>
            <w:r w:rsidR="00256A56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     </w:t>
            </w:r>
            <w:r w:rsidR="007719FF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4</w:t>
            </w:r>
            <w:r w:rsidR="00166A5B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8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.</w:t>
            </w:r>
            <w:r w:rsidR="00256A56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 xml:space="preserve"> </w:t>
            </w:r>
            <w:r w:rsidR="00AB42C0" w:rsidRPr="00D46950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202</w:t>
            </w:r>
            <w:r w:rsidR="00803076">
              <w:rPr>
                <w:rFonts w:ascii="Calibri" w:hAnsi="Calibri" w:cs="Calibri"/>
                <w:b/>
                <w:bCs/>
                <w:color w:val="000000" w:themeColor="text1"/>
                <w:spacing w:val="-6"/>
                <w:sz w:val="18"/>
                <w:szCs w:val="18"/>
              </w:rPr>
              <w:t>5</w:t>
            </w:r>
          </w:p>
        </w:tc>
        <w:tc>
          <w:tcPr>
            <w:tcW w:w="1120" w:type="dxa"/>
            <w:tcBorders>
              <w:top w:val="threeDEmboss" w:sz="12" w:space="0" w:color="auto"/>
              <w:bottom w:val="threeDEngrave" w:sz="6" w:space="0" w:color="auto"/>
              <w:right w:val="threeDEmboss" w:sz="12" w:space="0" w:color="auto"/>
            </w:tcBorders>
            <w:shd w:val="clear" w:color="auto" w:fill="CCFF99"/>
            <w:vAlign w:val="center"/>
          </w:tcPr>
          <w:p w14:paraId="62FE6574" w14:textId="77777777" w:rsidR="00AB42C0" w:rsidRPr="008A38F0" w:rsidRDefault="00AB42C0" w:rsidP="008D39D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46950">
              <w:rPr>
                <w:rFonts w:ascii="Calibri" w:hAnsi="Calibri" w:cs="Calibri"/>
                <w:b/>
                <w:bCs/>
                <w:color w:val="000000" w:themeColor="text1"/>
                <w:spacing w:val="-4"/>
                <w:sz w:val="18"/>
                <w:szCs w:val="18"/>
              </w:rPr>
              <w:t>€/MJ</w:t>
            </w:r>
          </w:p>
        </w:tc>
      </w:tr>
      <w:tr w:rsidR="00072EBB" w:rsidRPr="008A38F0" w14:paraId="28E7C1AE" w14:textId="77777777" w:rsidTr="002F7481">
        <w:trPr>
          <w:trHeight w:hRule="exact" w:val="255"/>
        </w:trPr>
        <w:tc>
          <w:tcPr>
            <w:tcW w:w="1545" w:type="dxa"/>
            <w:tcBorders>
              <w:top w:val="threeDEngrave" w:sz="6" w:space="0" w:color="auto"/>
              <w:left w:val="threeDEmboss" w:sz="12" w:space="0" w:color="auto"/>
            </w:tcBorders>
            <w:shd w:val="clear" w:color="auto" w:fill="FFFFFF"/>
            <w:vAlign w:val="center"/>
          </w:tcPr>
          <w:p w14:paraId="477518C0" w14:textId="77777777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Hrušky</w:t>
            </w:r>
          </w:p>
          <w:p w14:paraId="5BD5D5F6" w14:textId="49A48452" w:rsidR="00072EBB" w:rsidRPr="00C51114" w:rsidRDefault="00072EBB" w:rsidP="00072EBB">
            <w:pPr>
              <w:tabs>
                <w:tab w:val="left" w:pos="770"/>
              </w:tabs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threeDEngrave" w:sz="6" w:space="0" w:color="auto"/>
            </w:tcBorders>
            <w:shd w:val="clear" w:color="auto" w:fill="FFFFFF"/>
            <w:vAlign w:val="center"/>
          </w:tcPr>
          <w:p w14:paraId="357E1A3B" w14:textId="55202028" w:rsidR="00072EBB" w:rsidRPr="00FE27B6" w:rsidRDefault="00072EBB" w:rsidP="00072EBB">
            <w:pPr>
              <w:spacing w:after="0" w:line="240" w:lineRule="auto"/>
              <w:ind w:left="44" w:right="227" w:hanging="44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Alexander</w:t>
            </w:r>
          </w:p>
        </w:tc>
        <w:tc>
          <w:tcPr>
            <w:tcW w:w="992" w:type="dxa"/>
            <w:tcBorders>
              <w:top w:val="threeDEngrave" w:sz="6" w:space="0" w:color="auto"/>
            </w:tcBorders>
            <w:shd w:val="clear" w:color="auto" w:fill="FFFFFF"/>
            <w:vAlign w:val="center"/>
          </w:tcPr>
          <w:p w14:paraId="41C1176F" w14:textId="3E3B7B8A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810,00</w:t>
            </w:r>
          </w:p>
        </w:tc>
        <w:tc>
          <w:tcPr>
            <w:tcW w:w="907" w:type="dxa"/>
            <w:tcBorders>
              <w:top w:val="threeDEngrave" w:sz="6" w:space="0" w:color="auto"/>
            </w:tcBorders>
            <w:shd w:val="clear" w:color="auto" w:fill="FFFFFF"/>
            <w:vAlign w:val="center"/>
          </w:tcPr>
          <w:p w14:paraId="27ACDA89" w14:textId="7A743111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925,00</w:t>
            </w:r>
          </w:p>
        </w:tc>
        <w:tc>
          <w:tcPr>
            <w:tcW w:w="1120" w:type="dxa"/>
            <w:tcBorders>
              <w:top w:val="threeDEngrave" w:sz="6" w:space="0" w:color="auto"/>
            </w:tcBorders>
            <w:shd w:val="clear" w:color="auto" w:fill="FFFFFF"/>
            <w:vAlign w:val="center"/>
          </w:tcPr>
          <w:p w14:paraId="2D48921D" w14:textId="3B49CC0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925,00</w:t>
            </w:r>
          </w:p>
        </w:tc>
        <w:tc>
          <w:tcPr>
            <w:tcW w:w="1120" w:type="dxa"/>
            <w:tcBorders>
              <w:top w:val="threeDEngrave" w:sz="6" w:space="0" w:color="auto"/>
            </w:tcBorders>
            <w:shd w:val="clear" w:color="auto" w:fill="FFFFFF"/>
            <w:vAlign w:val="bottom"/>
          </w:tcPr>
          <w:p w14:paraId="541A1BEE" w14:textId="5D33646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14,2</w:t>
            </w:r>
          </w:p>
        </w:tc>
        <w:tc>
          <w:tcPr>
            <w:tcW w:w="1120" w:type="dxa"/>
            <w:tcBorders>
              <w:top w:val="threeDEngrave" w:sz="6" w:space="0" w:color="auto"/>
            </w:tcBorders>
            <w:shd w:val="clear" w:color="auto" w:fill="FFFFFF"/>
            <w:vAlign w:val="bottom"/>
          </w:tcPr>
          <w:p w14:paraId="08AE588C" w14:textId="5ED0F99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20" w:type="dxa"/>
            <w:tcBorders>
              <w:top w:val="threeDEngrave" w:sz="6" w:space="0" w:color="auto"/>
              <w:right w:val="threeDEmboss" w:sz="12" w:space="0" w:color="auto"/>
            </w:tcBorders>
            <w:shd w:val="clear" w:color="auto" w:fill="auto"/>
            <w:vAlign w:val="bottom"/>
          </w:tcPr>
          <w:p w14:paraId="2387B998" w14:textId="43E90D9C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2,42</w:t>
            </w:r>
          </w:p>
        </w:tc>
      </w:tr>
      <w:tr w:rsidR="00072EBB" w:rsidRPr="008A38F0" w14:paraId="5064E0E9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228CEFE5" w14:textId="77777777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Hrušky</w:t>
            </w:r>
          </w:p>
          <w:p w14:paraId="5DFDF24C" w14:textId="77E9990F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72452F63" w14:textId="342A956A" w:rsidR="00072EBB" w:rsidRPr="00FE27B6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Wiliams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6337EABD" w14:textId="0ADA503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850,00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73354593" w14:textId="0800226C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940,00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5DBB0E57" w14:textId="7E07DC8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975,00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C21F5D8" w14:textId="179FF7C6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14,7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DE1624B" w14:textId="1204EC5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3,7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7A84B6C7" w14:textId="698590C3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2,55</w:t>
            </w:r>
          </w:p>
        </w:tc>
      </w:tr>
      <w:tr w:rsidR="00072EBB" w:rsidRPr="008A38F0" w14:paraId="1CE89EE6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794739B9" w14:textId="13DBF6C4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  <w:t>Jablká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3C7E6259" w14:textId="3F04D9C6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Idared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578FB8C9" w14:textId="319706BE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350,00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3FB0E9A9" w14:textId="01BDCE3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525,00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0100CECB" w14:textId="4AD4187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485,00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1709DF6C" w14:textId="44A752E8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38,</w:t>
            </w:r>
            <w:r w:rsid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70CCE303" w14:textId="61EC1D3F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-7,6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7F2DD8F1" w14:textId="2131D1E1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1,27</w:t>
            </w:r>
          </w:p>
        </w:tc>
      </w:tr>
      <w:tr w:rsidR="00072EBB" w:rsidRPr="008A38F0" w14:paraId="2DD5CF77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4F4F57A2" w14:textId="7E84E045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31E1BE17" w14:textId="3F64C9C3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Gala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C4642D6" w14:textId="4839C68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390,00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6E7ED458" w14:textId="196A4E85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12A5348C" w14:textId="7237DE8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6DDAD02" w14:textId="320AF078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14310DF" w14:textId="0FA3B25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64EB3179" w14:textId="364DF7CF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  <w:tr w:rsidR="00072EBB" w:rsidRPr="008A38F0" w14:paraId="1E0C3E85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6620F941" w14:textId="1160887D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1A072568" w14:textId="2CA5FDA0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Granny</w:t>
            </w:r>
            <w:proofErr w:type="spellEnd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Smith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1F32C4C0" w14:textId="656739B6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395,00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79B2B58A" w14:textId="4A008FD6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565,00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57EB6D63" w14:textId="5A8AA99A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542,50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7DD04B59" w14:textId="62246532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37,3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3AE7941D" w14:textId="35C31975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  <w:r w:rsidR="0092607D">
              <w:rPr>
                <w:rFonts w:ascii="Calibri" w:hAnsi="Calibri" w:cs="Calibri"/>
                <w:i/>
                <w:iCs/>
                <w:sz w:val="18"/>
                <w:szCs w:val="18"/>
              </w:rPr>
              <w:t>4</w:t>
            </w: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,</w:t>
            </w:r>
            <w:r w:rsidR="0092607D">
              <w:rPr>
                <w:rFonts w:ascii="Calibri" w:hAnsi="Calibri" w:cs="Calibri"/>
                <w:i/>
                <w:iCs/>
                <w:sz w:val="18"/>
                <w:szCs w:val="18"/>
              </w:rPr>
              <w:t>0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6129DCE6" w14:textId="57590B88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1,42</w:t>
            </w:r>
          </w:p>
        </w:tc>
      </w:tr>
      <w:tr w:rsidR="00072EBB" w:rsidRPr="008A38F0" w14:paraId="72DBC7DA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067EE01B" w14:textId="6843A44E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C6820C8" w14:textId="3C48510A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Golden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51BE829B" w14:textId="08E1B84E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375,00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14A54802" w14:textId="7891C34F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500,00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23C82415" w14:textId="64F284C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550,00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501D0BAD" w14:textId="294B23F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46,7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0555C1B8" w14:textId="18B47DB7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10,0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45F56977" w14:textId="6CF608EB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1,44</w:t>
            </w:r>
          </w:p>
        </w:tc>
      </w:tr>
      <w:tr w:rsidR="00072EBB" w:rsidRPr="008A38F0" w14:paraId="6F5E3573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  <w:vAlign w:val="center"/>
          </w:tcPr>
          <w:p w14:paraId="3EE450E2" w14:textId="060320CD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57FFC970" w14:textId="33DDF2C6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Jonagold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0ADFB7A4" w14:textId="683762B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367,50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4394BBE9" w14:textId="64E12E51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3BF9AF5D" w14:textId="7008B786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74C954D4" w14:textId="73796A3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AC8453F" w14:textId="3FD6CA28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20156206" w14:textId="77FAEB31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  <w:tr w:rsidR="00072EBB" w:rsidRPr="008A38F0" w14:paraId="73246103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</w:tcPr>
          <w:p w14:paraId="491524C8" w14:textId="3DE7647A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4B30FA33" w14:textId="33609039" w:rsidR="00072EBB" w:rsidRPr="00FE27B6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Jonagored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30FB65CC" w14:textId="045B5E31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355,00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377D12D5" w14:textId="6ECDAF52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490,00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54485968" w14:textId="1F6E0813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490,00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2D4758F9" w14:textId="42B00E7A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38,0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252D2359" w14:textId="5F4791A5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0,0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4FB1CD78" w14:textId="205014CD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1,28</w:t>
            </w:r>
          </w:p>
        </w:tc>
      </w:tr>
      <w:tr w:rsidR="00072EBB" w:rsidRPr="008A38F0" w14:paraId="7161F2C1" w14:textId="77777777" w:rsidTr="002F7481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</w:tcPr>
          <w:p w14:paraId="55AAA9EC" w14:textId="729A889D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FFFFFF"/>
            <w:vAlign w:val="center"/>
          </w:tcPr>
          <w:p w14:paraId="0F45AA10" w14:textId="7B99DB5C" w:rsidR="00072EBB" w:rsidRPr="00FE27B6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Starking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14:paraId="7E99EDCB" w14:textId="31CCBA7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400,00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7244779C" w14:textId="2861EF15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575,00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47AD870B" w14:textId="20853545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550,00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34E43204" w14:textId="7728444B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315F987F" w14:textId="7215A7E7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-4,</w:t>
            </w:r>
            <w:r w:rsidR="0092607D">
              <w:rPr>
                <w:rFonts w:ascii="Calibri" w:hAnsi="Calibri" w:cs="Calibri"/>
                <w:i/>
                <w:iCs/>
                <w:sz w:val="18"/>
                <w:szCs w:val="18"/>
              </w:rPr>
              <w:t>4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3B6A2032" w14:textId="58DE0805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1,44</w:t>
            </w:r>
          </w:p>
        </w:tc>
      </w:tr>
      <w:tr w:rsidR="00072EBB" w:rsidRPr="008A38F0" w14:paraId="2E6AA73B" w14:textId="77777777" w:rsidTr="00404BFC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</w:tcPr>
          <w:p w14:paraId="112C312D" w14:textId="5CE0A3A7" w:rsidR="00072EBB" w:rsidRDefault="00072EBB" w:rsidP="00072EB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</w:pPr>
            <w:r w:rsidRPr="00C9449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Hrozno biele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676756CC" w14:textId="30F327EB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Žlté, 61-67 mm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279CCF2" w14:textId="1BAE93D7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15B8048F" w14:textId="136A5EB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4F938E9C" w14:textId="72C09AD9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6AD2CB0A" w14:textId="251BE462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33C42CB4" w14:textId="6ADF016E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07F3C8CA" w14:textId="0846D6FE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  <w:tr w:rsidR="00072EBB" w:rsidRPr="008A38F0" w14:paraId="2CDFF390" w14:textId="77777777" w:rsidTr="00404BFC">
        <w:trPr>
          <w:trHeight w:hRule="exact" w:val="255"/>
        </w:trPr>
        <w:tc>
          <w:tcPr>
            <w:tcW w:w="1545" w:type="dxa"/>
            <w:tcBorders>
              <w:left w:val="threeDEmboss" w:sz="12" w:space="0" w:color="auto"/>
            </w:tcBorders>
            <w:shd w:val="clear" w:color="auto" w:fill="FFFFFF"/>
          </w:tcPr>
          <w:p w14:paraId="4597437D" w14:textId="1D6D9D0C" w:rsidR="00072EBB" w:rsidRDefault="00072EBB" w:rsidP="00072EB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0000" w:themeColor="text1"/>
                <w:sz w:val="18"/>
                <w:szCs w:val="18"/>
              </w:rPr>
            </w:pPr>
            <w:r w:rsidRPr="00C9449D"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 xml:space="preserve">Hrozno </w:t>
            </w:r>
            <w:r>
              <w:rPr>
                <w:rFonts w:asciiTheme="minorHAnsi" w:hAnsiTheme="minorHAnsi" w:cstheme="minorHAnsi"/>
                <w:b/>
                <w:bCs/>
                <w:color w:val="000000" w:themeColor="text1"/>
                <w:sz w:val="18"/>
                <w:szCs w:val="18"/>
              </w:rPr>
              <w:t>červené</w:t>
            </w:r>
          </w:p>
        </w:tc>
        <w:tc>
          <w:tcPr>
            <w:tcW w:w="1984" w:type="dxa"/>
            <w:shd w:val="clear" w:color="auto" w:fill="FFFFFF"/>
            <w:vAlign w:val="center"/>
          </w:tcPr>
          <w:p w14:paraId="5704E4E8" w14:textId="112EA2D7" w:rsidR="00072EBB" w:rsidRDefault="00072EBB" w:rsidP="00072EBB">
            <w:pPr>
              <w:spacing w:after="0" w:line="240" w:lineRule="auto"/>
              <w:ind w:right="227"/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8"/>
                <w:szCs w:val="18"/>
              </w:rPr>
              <w:t>Biele, 61-67 mm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1CE7198" w14:textId="63BB8892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907" w:type="dxa"/>
            <w:shd w:val="clear" w:color="auto" w:fill="FFFFFF"/>
            <w:vAlign w:val="center"/>
          </w:tcPr>
          <w:p w14:paraId="17E8C1D7" w14:textId="59A8F0EA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center"/>
          </w:tcPr>
          <w:p w14:paraId="5761250E" w14:textId="2C732D98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sz w:val="18"/>
                <w:szCs w:val="18"/>
              </w:rPr>
            </w:pPr>
            <w:r w:rsidRPr="0092607D">
              <w:rPr>
                <w:rFonts w:ascii="Calibri" w:hAnsi="Calibri" w:cs="Calibri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44D75CA8" w14:textId="4E34397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20" w:type="dxa"/>
            <w:shd w:val="clear" w:color="auto" w:fill="FFFFFF"/>
            <w:vAlign w:val="bottom"/>
          </w:tcPr>
          <w:p w14:paraId="150A7951" w14:textId="4AC07EFD" w:rsidR="00072EBB" w:rsidRPr="0092607D" w:rsidRDefault="00072EBB" w:rsidP="00072EBB">
            <w:pPr>
              <w:spacing w:after="0" w:line="240" w:lineRule="auto"/>
              <w:ind w:right="57"/>
              <w:jc w:val="right"/>
              <w:rPr>
                <w:rFonts w:ascii="Calibri" w:hAnsi="Calibri" w:cs="Calibri"/>
                <w:i/>
                <w:i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i/>
                <w:iCs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right w:val="threeDEmboss" w:sz="12" w:space="0" w:color="auto"/>
            </w:tcBorders>
            <w:shd w:val="clear" w:color="auto" w:fill="auto"/>
            <w:vAlign w:val="bottom"/>
          </w:tcPr>
          <w:p w14:paraId="4DDCDB90" w14:textId="6E6710DD" w:rsidR="00072EBB" w:rsidRPr="0092607D" w:rsidRDefault="00072EBB" w:rsidP="00072EBB">
            <w:pPr>
              <w:tabs>
                <w:tab w:val="left" w:pos="1466"/>
              </w:tabs>
              <w:spacing w:after="0"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607D">
              <w:rPr>
                <w:rFonts w:ascii="Calibri" w:hAnsi="Calibri" w:cs="Calibri"/>
                <w:b/>
                <w:bCs/>
                <w:sz w:val="18"/>
                <w:szCs w:val="18"/>
              </w:rPr>
              <w:t>-</w:t>
            </w:r>
          </w:p>
        </w:tc>
      </w:tr>
    </w:tbl>
    <w:p w14:paraId="21B881A6" w14:textId="0FEC8CDA" w:rsidR="00AB42C0" w:rsidRPr="00E70A84" w:rsidRDefault="00AB42C0" w:rsidP="00AB42C0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FF0000"/>
          <w:sz w:val="18"/>
          <w:szCs w:val="18"/>
        </w:rPr>
      </w:pP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 xml:space="preserve">Zdroj: AKI – PAIR; údaje za </w:t>
      </w:r>
      <w:r w:rsidR="00B85040">
        <w:rPr>
          <w:rFonts w:ascii="Calibri" w:hAnsi="Calibri" w:cs="Calibri"/>
          <w:i/>
          <w:color w:val="000000" w:themeColor="text1"/>
          <w:sz w:val="18"/>
          <w:szCs w:val="18"/>
        </w:rPr>
        <w:t>4</w:t>
      </w:r>
      <w:r w:rsidR="00330BA4">
        <w:rPr>
          <w:rFonts w:ascii="Calibri" w:hAnsi="Calibri" w:cs="Calibri"/>
          <w:i/>
          <w:color w:val="000000" w:themeColor="text1"/>
          <w:sz w:val="18"/>
          <w:szCs w:val="18"/>
        </w:rPr>
        <w:t>9</w:t>
      </w:r>
      <w:r w:rsidR="0017103C">
        <w:rPr>
          <w:rFonts w:ascii="Calibri" w:hAnsi="Calibri" w:cs="Calibri"/>
          <w:i/>
          <w:color w:val="000000" w:themeColor="text1"/>
          <w:sz w:val="18"/>
          <w:szCs w:val="18"/>
        </w:rPr>
        <w:t>.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 xml:space="preserve"> týždeň 202</w:t>
      </w:r>
      <w:r w:rsidR="0082069A">
        <w:rPr>
          <w:rFonts w:ascii="Calibri" w:hAnsi="Calibri" w:cs="Calibri"/>
          <w:i/>
          <w:color w:val="000000" w:themeColor="text1"/>
          <w:sz w:val="18"/>
          <w:szCs w:val="18"/>
        </w:rPr>
        <w:t>5</w:t>
      </w:r>
      <w:r w:rsidRPr="00D46950">
        <w:rPr>
          <w:rFonts w:ascii="Calibri" w:hAnsi="Calibri" w:cs="Calibri"/>
          <w:i/>
          <w:color w:val="000000" w:themeColor="text1"/>
          <w:sz w:val="18"/>
          <w:szCs w:val="18"/>
        </w:rPr>
        <w:tab/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>Ceny prepo</w:t>
      </w:r>
      <w:r w:rsidRPr="00FE27B6">
        <w:rPr>
          <w:rFonts w:ascii="Calibri" w:hAnsi="Calibri" w:cs="Cambria"/>
          <w:i/>
          <w:color w:val="000000" w:themeColor="text1"/>
          <w:sz w:val="18"/>
          <w:szCs w:val="18"/>
        </w:rPr>
        <w:t>č</w:t>
      </w:r>
      <w:r w:rsidRPr="00FE27B6">
        <w:rPr>
          <w:rFonts w:ascii="Calibri" w:hAnsi="Calibri" w:cs="Rockwell"/>
          <w:i/>
          <w:color w:val="000000" w:themeColor="text1"/>
          <w:sz w:val="18"/>
          <w:szCs w:val="18"/>
        </w:rPr>
        <w:t>í</w:t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>tan</w:t>
      </w:r>
      <w:r w:rsidRPr="00FE27B6">
        <w:rPr>
          <w:rFonts w:ascii="Calibri" w:hAnsi="Calibri" w:cs="Rockwell"/>
          <w:i/>
          <w:color w:val="000000" w:themeColor="text1"/>
          <w:sz w:val="18"/>
          <w:szCs w:val="18"/>
        </w:rPr>
        <w:t>é</w:t>
      </w:r>
      <w:r w:rsidRPr="00FE27B6">
        <w:rPr>
          <w:rFonts w:ascii="Calibri" w:hAnsi="Calibri"/>
          <w:i/>
          <w:color w:val="000000" w:themeColor="text1"/>
          <w:sz w:val="18"/>
          <w:szCs w:val="18"/>
        </w:rPr>
        <w:t xml:space="preserve"> kurzom </w:t>
      </w:r>
      <w:r w:rsidRPr="00017C38">
        <w:rPr>
          <w:rFonts w:ascii="Calibri" w:hAnsi="Calibri"/>
          <w:i/>
          <w:color w:val="000000" w:themeColor="text1"/>
          <w:sz w:val="18"/>
          <w:szCs w:val="18"/>
        </w:rPr>
        <w:t xml:space="preserve">ECB zo </w:t>
      </w:r>
      <w:r w:rsidRPr="00633202">
        <w:rPr>
          <w:rFonts w:ascii="Calibri" w:hAnsi="Calibri"/>
          <w:i/>
          <w:color w:val="000000" w:themeColor="text1"/>
          <w:sz w:val="18"/>
          <w:szCs w:val="18"/>
        </w:rPr>
        <w:t xml:space="preserve">dňa </w:t>
      </w:r>
      <w:r w:rsidR="00330BA4">
        <w:rPr>
          <w:rFonts w:ascii="Calibri" w:hAnsi="Calibri"/>
          <w:i/>
          <w:color w:val="000000" w:themeColor="text1"/>
          <w:sz w:val="18"/>
          <w:szCs w:val="18"/>
        </w:rPr>
        <w:t>5</w:t>
      </w:r>
      <w:r w:rsidR="00330BA4" w:rsidRPr="0017103C">
        <w:rPr>
          <w:rFonts w:ascii="Calibri" w:hAnsi="Calibri"/>
          <w:i/>
          <w:color w:val="000000" w:themeColor="text1"/>
          <w:sz w:val="18"/>
          <w:szCs w:val="18"/>
        </w:rPr>
        <w:t>.</w:t>
      </w:r>
      <w:r w:rsidR="00330BA4">
        <w:rPr>
          <w:rFonts w:ascii="Calibri" w:hAnsi="Calibri"/>
          <w:i/>
          <w:color w:val="000000" w:themeColor="text1"/>
          <w:sz w:val="18"/>
          <w:szCs w:val="18"/>
        </w:rPr>
        <w:t>12</w:t>
      </w:r>
      <w:r w:rsidR="00330BA4" w:rsidRPr="00950B73">
        <w:rPr>
          <w:rFonts w:ascii="Calibri" w:hAnsi="Calibri"/>
          <w:i/>
          <w:sz w:val="18"/>
          <w:szCs w:val="18"/>
        </w:rPr>
        <w:t>. 2025</w:t>
      </w:r>
      <w:r w:rsidR="00330BA4" w:rsidRPr="00AE1932">
        <w:rPr>
          <w:rFonts w:ascii="Calibri" w:hAnsi="Calibri"/>
          <w:i/>
          <w:sz w:val="18"/>
          <w:szCs w:val="18"/>
        </w:rPr>
        <w:t xml:space="preserve">, 1 EUR = </w:t>
      </w:r>
      <w:r w:rsidR="00330BA4">
        <w:rPr>
          <w:rFonts w:ascii="Calibri" w:hAnsi="Calibri"/>
          <w:i/>
          <w:sz w:val="18"/>
          <w:szCs w:val="18"/>
        </w:rPr>
        <w:t>381,78</w:t>
      </w:r>
      <w:r w:rsidR="00330BA4" w:rsidRPr="00950B73">
        <w:rPr>
          <w:rFonts w:ascii="Calibri" w:hAnsi="Calibri"/>
          <w:i/>
          <w:sz w:val="18"/>
          <w:szCs w:val="18"/>
        </w:rPr>
        <w:t xml:space="preserve">  </w:t>
      </w:r>
      <w:r w:rsidR="00950B73" w:rsidRPr="00950B73">
        <w:rPr>
          <w:rFonts w:ascii="Calibri" w:hAnsi="Calibri"/>
          <w:i/>
          <w:sz w:val="18"/>
          <w:szCs w:val="18"/>
        </w:rPr>
        <w:t>HUF</w:t>
      </w:r>
    </w:p>
    <w:p w14:paraId="1866FDDF" w14:textId="6461C3AC" w:rsidR="004E187C" w:rsidRPr="008A38F0" w:rsidRDefault="004E187C" w:rsidP="004E187C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</w:p>
    <w:p w14:paraId="2BAEDCB5" w14:textId="5A80C088" w:rsidR="00C01C02" w:rsidRPr="008A38F0" w:rsidRDefault="00C01C02" w:rsidP="00923DE3">
      <w:pPr>
        <w:tabs>
          <w:tab w:val="right" w:pos="9923"/>
        </w:tabs>
        <w:spacing w:before="10" w:after="0" w:line="240" w:lineRule="auto"/>
        <w:jc w:val="both"/>
        <w:rPr>
          <w:rFonts w:ascii="Calibri" w:hAnsi="Calibri" w:cs="Calibri"/>
          <w:i/>
          <w:color w:val="000000" w:themeColor="text1"/>
          <w:sz w:val="18"/>
          <w:szCs w:val="18"/>
        </w:rPr>
      </w:pPr>
    </w:p>
    <w:p w14:paraId="7D996635" w14:textId="00F3059B" w:rsidR="009055DE" w:rsidRDefault="009055DE" w:rsidP="00523A4A">
      <w:pPr>
        <w:spacing w:after="40"/>
        <w:jc w:val="both"/>
        <w:rPr>
          <w:rFonts w:asciiTheme="minorHAnsi" w:hAnsiTheme="minorHAnsi" w:cstheme="minorHAnsi"/>
          <w:color w:val="0D0D0D" w:themeColor="text1" w:themeTint="F2"/>
          <w:sz w:val="24"/>
          <w:szCs w:val="24"/>
        </w:rPr>
      </w:pPr>
      <w:bookmarkStart w:id="16" w:name="_Situácia_svet"/>
      <w:bookmarkEnd w:id="16"/>
    </w:p>
    <w:p w14:paraId="062AB2A6" w14:textId="77777777" w:rsidR="009055DE" w:rsidRDefault="009055DE" w:rsidP="00523A4A">
      <w:pPr>
        <w:spacing w:after="40"/>
        <w:jc w:val="both"/>
        <w:rPr>
          <w:rFonts w:asciiTheme="minorHAnsi" w:hAnsiTheme="minorHAnsi" w:cstheme="minorHAnsi"/>
          <w:iCs/>
          <w:color w:val="000000" w:themeColor="text1"/>
          <w:sz w:val="18"/>
          <w:szCs w:val="18"/>
        </w:rPr>
      </w:pPr>
    </w:p>
    <w:p w14:paraId="228AF6E4" w14:textId="482E5913" w:rsidR="00383CB7" w:rsidRDefault="00383CB7" w:rsidP="00523A4A">
      <w:pPr>
        <w:spacing w:after="40"/>
        <w:jc w:val="both"/>
        <w:rPr>
          <w:rFonts w:asciiTheme="minorHAnsi" w:hAnsiTheme="minorHAnsi" w:cstheme="minorHAnsi"/>
          <w:iCs/>
          <w:color w:val="000000" w:themeColor="text1"/>
          <w:sz w:val="18"/>
          <w:szCs w:val="18"/>
        </w:rPr>
      </w:pPr>
    </w:p>
    <w:p w14:paraId="3DA7266F" w14:textId="44E34049" w:rsidR="00DE065E" w:rsidRPr="00DE065E" w:rsidRDefault="00DE065E" w:rsidP="00C22A5C"/>
    <w:p w14:paraId="588559F4" w14:textId="69FA4640" w:rsidR="00EF4794" w:rsidRDefault="00EF4794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4165E250" w14:textId="3A643C43" w:rsidR="007B15E8" w:rsidRDefault="007B15E8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3268B1FA" w14:textId="7580A347" w:rsidR="00A21F7B" w:rsidRDefault="00A21F7B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6304C45D" w14:textId="48EE2171" w:rsidR="00A21F7B" w:rsidRDefault="00A21F7B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7285B6FA" w14:textId="0EC9873D" w:rsidR="00A21F7B" w:rsidRDefault="00A21F7B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6B2E76CC" w14:textId="70905988" w:rsidR="00A21F7B" w:rsidRDefault="00A21F7B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6CC7A61F" w14:textId="77777777" w:rsidR="00A21F7B" w:rsidRPr="00823305" w:rsidRDefault="00A21F7B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0ED8C1CE" w14:textId="77777777" w:rsidR="00EF4794" w:rsidRPr="00823305" w:rsidRDefault="00EF4794" w:rsidP="00A47F2B">
      <w:pPr>
        <w:spacing w:before="40"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C8FBF59" w14:textId="77777777" w:rsidR="0028021E" w:rsidRPr="00823305" w:rsidRDefault="0028021E" w:rsidP="003C3DBF">
      <w:pPr>
        <w:spacing w:before="40" w:after="0" w:line="240" w:lineRule="auto"/>
        <w:ind w:left="113" w:hanging="113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823305">
        <w:rPr>
          <w:rFonts w:asciiTheme="minorHAnsi" w:hAnsiTheme="minorHAnsi" w:cstheme="minorHAnsi"/>
          <w:b/>
          <w:sz w:val="26"/>
          <w:szCs w:val="26"/>
          <w:u w:val="single"/>
        </w:rPr>
        <w:t>Vydavateľ a spracovateľ cenových informácií:</w:t>
      </w:r>
    </w:p>
    <w:p w14:paraId="21AC8610" w14:textId="77777777" w:rsidR="0028021E" w:rsidRPr="00823305" w:rsidRDefault="0028021E" w:rsidP="003C3DBF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 w:rsidRPr="00823305">
        <w:rPr>
          <w:rFonts w:asciiTheme="minorHAnsi" w:hAnsiTheme="minorHAnsi" w:cstheme="minorHAnsi"/>
          <w:sz w:val="26"/>
          <w:szCs w:val="26"/>
        </w:rPr>
        <w:t>Pôdohospodárska platobná agentúra</w:t>
      </w:r>
    </w:p>
    <w:p w14:paraId="729FC749" w14:textId="43606EDF" w:rsidR="0028021E" w:rsidRPr="00823305" w:rsidRDefault="00796755" w:rsidP="00796755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8C1159">
        <w:rPr>
          <w:rFonts w:asciiTheme="minorHAnsi" w:hAnsiTheme="minorHAnsi" w:cstheme="minorHAnsi"/>
          <w:sz w:val="26"/>
          <w:szCs w:val="26"/>
        </w:rPr>
        <w:t>Odbor obchodných mechanizmov a ATIS</w:t>
      </w:r>
      <w:r w:rsidRPr="002A369B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76AD338D" w14:textId="77777777" w:rsidR="0028021E" w:rsidRPr="00823305" w:rsidRDefault="00E64BC9" w:rsidP="003C3DBF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823305">
        <w:rPr>
          <w:rFonts w:asciiTheme="minorHAnsi" w:hAnsiTheme="minorHAnsi" w:cstheme="minorHAnsi"/>
          <w:sz w:val="26"/>
          <w:szCs w:val="26"/>
        </w:rPr>
        <w:t>Hraničná</w:t>
      </w:r>
      <w:r w:rsidR="0028021E" w:rsidRPr="00823305">
        <w:rPr>
          <w:rFonts w:asciiTheme="minorHAnsi" w:hAnsiTheme="minorHAnsi" w:cstheme="minorHAnsi"/>
          <w:sz w:val="26"/>
          <w:szCs w:val="26"/>
        </w:rPr>
        <w:t xml:space="preserve"> 12</w:t>
      </w:r>
    </w:p>
    <w:p w14:paraId="6D9FA81F" w14:textId="77777777" w:rsidR="0028021E" w:rsidRPr="00823305" w:rsidRDefault="0028021E" w:rsidP="003C3DBF">
      <w:pPr>
        <w:spacing w:after="0" w:line="240" w:lineRule="auto"/>
        <w:ind w:left="113" w:hanging="113"/>
        <w:rPr>
          <w:rFonts w:asciiTheme="minorHAnsi" w:hAnsiTheme="minorHAnsi" w:cstheme="minorHAnsi"/>
          <w:sz w:val="26"/>
          <w:szCs w:val="26"/>
        </w:rPr>
      </w:pPr>
      <w:r w:rsidRPr="00823305">
        <w:rPr>
          <w:rFonts w:asciiTheme="minorHAnsi" w:hAnsiTheme="minorHAnsi" w:cstheme="minorHAnsi"/>
          <w:sz w:val="26"/>
          <w:szCs w:val="26"/>
        </w:rPr>
        <w:t>815 26 Bratislava</w:t>
      </w:r>
    </w:p>
    <w:p w14:paraId="4C0335C4" w14:textId="08047670" w:rsidR="007B15E8" w:rsidRPr="009A3A64" w:rsidRDefault="0092607D" w:rsidP="007B15E8">
      <w:pPr>
        <w:spacing w:after="0" w:line="240" w:lineRule="auto"/>
        <w:rPr>
          <w:rStyle w:val="Hypertextovprepojenie"/>
          <w:rFonts w:asciiTheme="minorHAnsi" w:hAnsiTheme="minorHAnsi" w:cstheme="minorHAnsi"/>
          <w:sz w:val="24"/>
          <w:szCs w:val="24"/>
        </w:rPr>
      </w:pPr>
      <w:hyperlink r:id="rId15" w:history="1">
        <w:r w:rsidR="00B15697" w:rsidRPr="009E59D6">
          <w:rPr>
            <w:rStyle w:val="Hypertextovprepojenie"/>
            <w:rFonts w:asciiTheme="minorHAnsi" w:hAnsiTheme="minorHAnsi" w:cstheme="minorHAnsi"/>
            <w:sz w:val="24"/>
            <w:szCs w:val="24"/>
          </w:rPr>
          <w:t>www.apa.sk</w:t>
        </w:r>
      </w:hyperlink>
    </w:p>
    <w:p w14:paraId="33FF7362" w14:textId="3639819E" w:rsidR="007B15E8" w:rsidRDefault="007B15E8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572E4B36" w14:textId="77777777" w:rsidR="00C06181" w:rsidRPr="00823305" w:rsidRDefault="00C06181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58C47BD6" w14:textId="66F2C979" w:rsidR="0028021E" w:rsidRPr="00823305" w:rsidRDefault="0028021E" w:rsidP="009B503D">
      <w:pPr>
        <w:spacing w:after="0" w:line="240" w:lineRule="auto"/>
        <w:ind w:right="54"/>
        <w:rPr>
          <w:rFonts w:asciiTheme="minorHAnsi" w:hAnsiTheme="minorHAnsi" w:cstheme="minorHAnsi"/>
          <w:sz w:val="26"/>
          <w:szCs w:val="26"/>
        </w:rPr>
      </w:pPr>
      <w:r w:rsidRPr="00823305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Číslo </w:t>
      </w:r>
      <w:r w:rsidR="003C7707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1</w:t>
      </w:r>
      <w:r w:rsidR="0084728D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Pr="00823305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/20</w:t>
      </w:r>
      <w:r w:rsidR="00184B67" w:rsidRPr="00823305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4C5AD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  <w:r w:rsidRPr="00823305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; Ročník </w:t>
      </w:r>
      <w:r w:rsidR="00C846AA" w:rsidRPr="00823305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4C5AD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  <w:r w:rsidRPr="00780A9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.;</w:t>
      </w:r>
      <w:r w:rsidR="00803076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 </w:t>
      </w:r>
      <w:r w:rsidR="0092607D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22</w:t>
      </w:r>
      <w:r w:rsidR="004B4EED" w:rsidRPr="00780A9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.</w:t>
      </w:r>
      <w:r w:rsidR="00FC7C5C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 xml:space="preserve"> </w:t>
      </w:r>
      <w:r w:rsidR="005F255E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1</w:t>
      </w:r>
      <w:r w:rsidR="00FC0ECA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Pr="00780A9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. 20</w:t>
      </w:r>
      <w:r w:rsidR="00184B67" w:rsidRPr="00780A9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2</w:t>
      </w:r>
      <w:r w:rsidR="004C5AD4">
        <w:rPr>
          <w:rStyle w:val="Hypertextovprepojenie"/>
          <w:rFonts w:asciiTheme="minorHAnsi" w:hAnsiTheme="minorHAnsi" w:cstheme="minorHAnsi"/>
          <w:color w:val="auto"/>
          <w:sz w:val="26"/>
          <w:szCs w:val="26"/>
          <w:u w:val="none"/>
        </w:rPr>
        <w:t>5</w:t>
      </w:r>
    </w:p>
    <w:p w14:paraId="04CFB6AF" w14:textId="77777777" w:rsidR="0028021E" w:rsidRPr="00823305" w:rsidRDefault="0028021E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19D9A69" w14:textId="77777777" w:rsidR="00C06181" w:rsidRPr="00823305" w:rsidRDefault="00C06181" w:rsidP="007518CA">
      <w:pPr>
        <w:spacing w:after="0" w:line="240" w:lineRule="auto"/>
        <w:rPr>
          <w:rFonts w:asciiTheme="minorHAnsi" w:hAnsiTheme="minorHAnsi" w:cstheme="minorHAnsi"/>
          <w:sz w:val="26"/>
          <w:szCs w:val="26"/>
        </w:rPr>
      </w:pPr>
    </w:p>
    <w:p w14:paraId="294509DD" w14:textId="29A8EE1A" w:rsidR="0028021E" w:rsidRPr="00823305" w:rsidRDefault="0028021E" w:rsidP="003C3DBF">
      <w:pPr>
        <w:spacing w:before="40" w:after="0" w:line="240" w:lineRule="auto"/>
        <w:ind w:left="113" w:hanging="113"/>
        <w:rPr>
          <w:rFonts w:asciiTheme="minorHAnsi" w:hAnsiTheme="minorHAnsi" w:cstheme="minorHAnsi"/>
          <w:b/>
          <w:sz w:val="26"/>
          <w:szCs w:val="26"/>
        </w:rPr>
      </w:pPr>
      <w:r w:rsidRPr="00823305">
        <w:rPr>
          <w:rFonts w:asciiTheme="minorHAnsi" w:hAnsiTheme="minorHAnsi" w:cstheme="minorHAnsi"/>
          <w:b/>
          <w:sz w:val="26"/>
          <w:szCs w:val="26"/>
          <w:u w:val="single"/>
        </w:rPr>
        <w:t>Komoditn</w:t>
      </w:r>
      <w:r w:rsidR="00A10152">
        <w:rPr>
          <w:rFonts w:asciiTheme="minorHAnsi" w:hAnsiTheme="minorHAnsi" w:cstheme="minorHAnsi"/>
          <w:b/>
          <w:sz w:val="26"/>
          <w:szCs w:val="26"/>
          <w:u w:val="single"/>
        </w:rPr>
        <w:t>ý</w:t>
      </w:r>
      <w:r w:rsidRPr="00823305">
        <w:rPr>
          <w:rFonts w:asciiTheme="minorHAnsi" w:hAnsiTheme="minorHAnsi" w:cstheme="minorHAnsi"/>
          <w:b/>
          <w:sz w:val="26"/>
          <w:szCs w:val="26"/>
          <w:u w:val="single"/>
        </w:rPr>
        <w:t xml:space="preserve"> manažér:</w:t>
      </w:r>
    </w:p>
    <w:p w14:paraId="3ACBF871" w14:textId="4375D63F" w:rsidR="00C06181" w:rsidRDefault="00C06181" w:rsidP="005101A1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Ing</w:t>
      </w:r>
      <w:r w:rsidR="00F772C6">
        <w:rPr>
          <w:rFonts w:asciiTheme="minorHAnsi" w:hAnsiTheme="minorHAnsi" w:cstheme="minorHAnsi"/>
          <w:sz w:val="26"/>
          <w:szCs w:val="26"/>
        </w:rPr>
        <w:t xml:space="preserve">. </w:t>
      </w:r>
      <w:r>
        <w:rPr>
          <w:rFonts w:asciiTheme="minorHAnsi" w:hAnsiTheme="minorHAnsi" w:cstheme="minorHAnsi"/>
          <w:sz w:val="26"/>
          <w:szCs w:val="26"/>
        </w:rPr>
        <w:t>Terézia Jamborová</w:t>
      </w:r>
    </w:p>
    <w:p w14:paraId="611E1720" w14:textId="43057567" w:rsidR="00C06181" w:rsidRPr="00823305" w:rsidRDefault="005D5DB0" w:rsidP="00EA1EB7">
      <w:pPr>
        <w:pStyle w:val="Pta"/>
        <w:rPr>
          <w:rFonts w:asciiTheme="minorHAnsi" w:hAnsiTheme="minorHAnsi" w:cstheme="minorHAnsi"/>
          <w:sz w:val="26"/>
          <w:szCs w:val="26"/>
        </w:rPr>
      </w:pPr>
      <w:r w:rsidRPr="00823305">
        <w:rPr>
          <w:rFonts w:asciiTheme="minorHAnsi" w:hAnsiTheme="minorHAnsi" w:cstheme="minorHAnsi"/>
          <w:sz w:val="26"/>
          <w:szCs w:val="26"/>
        </w:rPr>
        <w:t>Mobil: 0915/762 204</w:t>
      </w:r>
    </w:p>
    <w:p w14:paraId="2880AAB8" w14:textId="60E34333" w:rsidR="00EA1EB7" w:rsidRDefault="00EA1EB7" w:rsidP="00EA1EB7">
      <w:pPr>
        <w:spacing w:after="0" w:line="240" w:lineRule="auto"/>
        <w:rPr>
          <w:rStyle w:val="Hypertextovprepojenie"/>
          <w:rFonts w:asciiTheme="minorHAnsi" w:hAnsiTheme="minorHAnsi" w:cstheme="minorHAnsi"/>
          <w:sz w:val="26"/>
          <w:szCs w:val="26"/>
        </w:rPr>
      </w:pPr>
      <w:r w:rsidRPr="00823305">
        <w:rPr>
          <w:rFonts w:asciiTheme="minorHAnsi" w:hAnsiTheme="minorHAnsi" w:cstheme="minorHAnsi"/>
          <w:sz w:val="26"/>
          <w:szCs w:val="26"/>
        </w:rPr>
        <w:t xml:space="preserve">e-mail: </w:t>
      </w:r>
      <w:hyperlink r:id="rId16" w:history="1">
        <w:r w:rsidR="00C06181" w:rsidRPr="00294584">
          <w:rPr>
            <w:rStyle w:val="Hypertextovprepojenie"/>
            <w:rFonts w:asciiTheme="minorHAnsi" w:hAnsiTheme="minorHAnsi" w:cstheme="minorHAnsi"/>
            <w:sz w:val="26"/>
            <w:szCs w:val="26"/>
          </w:rPr>
          <w:t>Terezia.Jamborova@apa.sk</w:t>
        </w:r>
      </w:hyperlink>
    </w:p>
    <w:p w14:paraId="0995DF56" w14:textId="55A5979E" w:rsidR="005101A1" w:rsidRDefault="005101A1" w:rsidP="00EA1EB7">
      <w:pPr>
        <w:spacing w:after="0" w:line="240" w:lineRule="auto"/>
        <w:rPr>
          <w:rStyle w:val="Hypertextovprepojenie"/>
          <w:rFonts w:asciiTheme="minorHAnsi" w:hAnsiTheme="minorHAnsi" w:cstheme="minorHAnsi"/>
          <w:sz w:val="26"/>
          <w:szCs w:val="26"/>
        </w:rPr>
      </w:pPr>
    </w:p>
    <w:p w14:paraId="4CB67D23" w14:textId="337453C8" w:rsidR="005101A1" w:rsidRDefault="005101A1" w:rsidP="005101A1">
      <w:pPr>
        <w:pStyle w:val="Pta"/>
        <w:spacing w:before="40"/>
        <w:rPr>
          <w:rFonts w:asciiTheme="minorHAnsi" w:hAnsiTheme="minorHAnsi" w:cstheme="minorHAnsi"/>
          <w:sz w:val="26"/>
          <w:szCs w:val="26"/>
        </w:rPr>
      </w:pPr>
      <w:r w:rsidRPr="005101A1">
        <w:rPr>
          <w:rFonts w:asciiTheme="minorHAnsi" w:hAnsiTheme="minorHAnsi" w:cstheme="minorHAnsi"/>
          <w:sz w:val="26"/>
          <w:szCs w:val="26"/>
        </w:rPr>
        <w:t>Mgr. Dávid</w:t>
      </w:r>
      <w:r>
        <w:t xml:space="preserve"> </w:t>
      </w:r>
      <w:r w:rsidRPr="005101A1">
        <w:rPr>
          <w:rFonts w:asciiTheme="minorHAnsi" w:hAnsiTheme="minorHAnsi" w:cstheme="minorHAnsi"/>
          <w:sz w:val="26"/>
          <w:szCs w:val="26"/>
        </w:rPr>
        <w:t>Čičmanec</w:t>
      </w:r>
    </w:p>
    <w:p w14:paraId="10BEF048" w14:textId="28CEF490" w:rsidR="005101A1" w:rsidRPr="005101A1" w:rsidRDefault="005101A1" w:rsidP="005101A1">
      <w:pPr>
        <w:pStyle w:val="Pta"/>
        <w:spacing w:before="40"/>
        <w:rPr>
          <w:rFonts w:ascii="Cambria" w:hAnsi="Cambria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Mobil: 0918/612 199</w:t>
      </w:r>
    </w:p>
    <w:p w14:paraId="02D60AEE" w14:textId="3BEDD738" w:rsidR="00C06181" w:rsidRDefault="005101A1" w:rsidP="00EA1EB7">
      <w:pPr>
        <w:spacing w:after="0" w:line="240" w:lineRule="auto"/>
        <w:rPr>
          <w:rFonts w:asciiTheme="minorHAnsi" w:hAnsiTheme="minorHAnsi" w:cstheme="minorHAnsi"/>
          <w:sz w:val="26"/>
          <w:szCs w:val="26"/>
          <w:lang w:val="en-US"/>
        </w:rPr>
      </w:pPr>
      <w:r w:rsidRPr="00823305">
        <w:rPr>
          <w:rFonts w:asciiTheme="minorHAnsi" w:hAnsiTheme="minorHAnsi" w:cstheme="minorHAnsi"/>
          <w:sz w:val="26"/>
          <w:szCs w:val="26"/>
        </w:rPr>
        <w:t xml:space="preserve">e-mail: </w:t>
      </w:r>
      <w:hyperlink r:id="rId17" w:history="1">
        <w:r w:rsidR="00D712DE" w:rsidRPr="002A441D">
          <w:rPr>
            <w:rStyle w:val="Hypertextovprepojenie"/>
            <w:rFonts w:asciiTheme="minorHAnsi" w:hAnsiTheme="minorHAnsi" w:cstheme="minorHAnsi"/>
            <w:sz w:val="26"/>
            <w:szCs w:val="26"/>
          </w:rPr>
          <w:t>David.Cicmanec@apa.sk</w:t>
        </w:r>
      </w:hyperlink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C06181">
        <w:rPr>
          <w:rFonts w:asciiTheme="minorHAnsi" w:hAnsiTheme="minorHAnsi" w:cstheme="minorHAnsi"/>
          <w:sz w:val="26"/>
          <w:szCs w:val="26"/>
        </w:rPr>
        <w:t xml:space="preserve">              </w:t>
      </w:r>
    </w:p>
    <w:p w14:paraId="4E24CACE" w14:textId="77777777" w:rsidR="00C06181" w:rsidRPr="00C06181" w:rsidRDefault="00C06181" w:rsidP="00EA1EB7">
      <w:pPr>
        <w:spacing w:after="0" w:line="240" w:lineRule="auto"/>
        <w:rPr>
          <w:rFonts w:asciiTheme="minorHAnsi" w:hAnsiTheme="minorHAnsi" w:cstheme="minorHAnsi"/>
          <w:sz w:val="26"/>
          <w:szCs w:val="26"/>
          <w:lang w:val="en-US"/>
        </w:rPr>
      </w:pPr>
    </w:p>
    <w:p w14:paraId="1D3A41FF" w14:textId="77777777" w:rsidR="009D73BF" w:rsidRPr="00823305" w:rsidRDefault="009D73BF" w:rsidP="003C3DBF">
      <w:pPr>
        <w:spacing w:before="40" w:after="0" w:line="240" w:lineRule="auto"/>
        <w:ind w:left="113" w:hanging="113"/>
        <w:jc w:val="both"/>
        <w:rPr>
          <w:rFonts w:asciiTheme="minorHAnsi" w:hAnsiTheme="minorHAnsi" w:cstheme="minorHAnsi"/>
          <w:sz w:val="26"/>
          <w:szCs w:val="26"/>
        </w:rPr>
      </w:pPr>
    </w:p>
    <w:p w14:paraId="5F029BA4" w14:textId="77777777" w:rsidR="0028021E" w:rsidRPr="00823305" w:rsidRDefault="0028021E" w:rsidP="00095B54">
      <w:pPr>
        <w:spacing w:before="40" w:after="0" w:line="240" w:lineRule="auto"/>
        <w:jc w:val="both"/>
        <w:rPr>
          <w:rFonts w:asciiTheme="minorHAnsi" w:hAnsiTheme="minorHAnsi" w:cstheme="minorHAnsi"/>
        </w:rPr>
      </w:pPr>
      <w:r w:rsidRPr="00823305">
        <w:rPr>
          <w:rFonts w:asciiTheme="minorHAnsi" w:hAnsiTheme="minorHAnsi" w:cstheme="minorHAnsi"/>
        </w:rPr>
        <w:sym w:font="Symbol" w:char="F0D3"/>
      </w:r>
      <w:r w:rsidRPr="00823305">
        <w:rPr>
          <w:rFonts w:asciiTheme="minorHAnsi" w:hAnsiTheme="minorHAnsi" w:cstheme="minorHAnsi"/>
        </w:rPr>
        <w:t xml:space="preserve"> Rozmnožovanie a využívanie informácií je možné len po písomnej dohode s Pôdohospodárskou platobnou agentúrou (PPA). Všetky cenové informácie sú spracované s najväčšou starostlivosťou. </w:t>
      </w:r>
    </w:p>
    <w:p w14:paraId="0219D1C7" w14:textId="77777777" w:rsidR="0028021E" w:rsidRPr="00823305" w:rsidRDefault="0028021E" w:rsidP="003C3DBF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23305">
        <w:rPr>
          <w:rFonts w:asciiTheme="minorHAnsi" w:hAnsiTheme="minorHAnsi" w:cstheme="minorHAnsi"/>
        </w:rPr>
        <w:t>Informácie, obsiahnuté v tomto materiáli sa zakladajú na informačných zdrojoch, o ktorých sme presvedčení, že sú hodnoverné.</w:t>
      </w:r>
    </w:p>
    <w:p w14:paraId="339161B0" w14:textId="3D95E866" w:rsidR="0028021E" w:rsidRPr="00823305" w:rsidRDefault="0028021E" w:rsidP="001B22AA">
      <w:pPr>
        <w:spacing w:after="0"/>
        <w:ind w:firstLine="284"/>
        <w:jc w:val="both"/>
        <w:rPr>
          <w:rFonts w:asciiTheme="minorHAnsi" w:hAnsiTheme="minorHAnsi" w:cstheme="minorHAnsi"/>
        </w:rPr>
      </w:pPr>
      <w:r w:rsidRPr="00823305">
        <w:rPr>
          <w:rFonts w:asciiTheme="minorHAnsi" w:hAnsiTheme="minorHAnsi" w:cstheme="minorHAnsi"/>
        </w:rPr>
        <w:t xml:space="preserve">Za úplnosť a správnosť uvádzaných informácií sa PPA - </w:t>
      </w:r>
      <w:r w:rsidR="00796755" w:rsidRPr="00D27D3B">
        <w:rPr>
          <w:rFonts w:asciiTheme="minorHAnsi" w:hAnsiTheme="minorHAnsi" w:cstheme="minorHAnsi"/>
        </w:rPr>
        <w:t>Odbor obchodných mechanizmov a ATIS</w:t>
      </w:r>
      <w:r w:rsidRPr="00823305">
        <w:rPr>
          <w:rFonts w:asciiTheme="minorHAnsi" w:hAnsiTheme="minorHAnsi" w:cstheme="minorHAnsi"/>
        </w:rPr>
        <w:t xml:space="preserve"> nezaručuje, ako aj nezodpovedá za škody vzniknuté na základe ich využívania.</w:t>
      </w:r>
    </w:p>
    <w:sectPr w:rsidR="0028021E" w:rsidRPr="00823305" w:rsidSect="00F72923">
      <w:headerReference w:type="default" r:id="rId18"/>
      <w:footerReference w:type="even" r:id="rId19"/>
      <w:footerReference w:type="default" r:id="rId20"/>
      <w:footerReference w:type="first" r:id="rId21"/>
      <w:type w:val="continuous"/>
      <w:pgSz w:w="12240" w:h="15840"/>
      <w:pgMar w:top="1077" w:right="1185" w:bottom="1077" w:left="1077" w:header="102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6D315" w14:textId="77777777" w:rsidR="004104CC" w:rsidRDefault="004104CC">
      <w:pPr>
        <w:spacing w:after="0" w:line="240" w:lineRule="auto"/>
      </w:pPr>
      <w:r>
        <w:separator/>
      </w:r>
    </w:p>
  </w:endnote>
  <w:endnote w:type="continuationSeparator" w:id="0">
    <w:p w14:paraId="1119B089" w14:textId="77777777" w:rsidR="004104CC" w:rsidRDefault="00410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2BC03" w14:textId="7D57B0D4" w:rsidR="00084B47" w:rsidRDefault="00084B47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827B4FF" wp14:editId="3196BBCA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9" name="Textové pole 9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CA9517" w14:textId="51C6434F" w:rsidR="00084B47" w:rsidRPr="00084B47" w:rsidRDefault="00084B47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84B47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7B4FF" id="_x0000_t202" coordsize="21600,21600" o:spt="202" path="m,l,21600r21600,l21600,xe">
              <v:stroke joinstyle="miter"/>
              <v:path gradientshapeok="t" o:connecttype="rect"/>
            </v:shapetype>
            <v:shape id="Textové pole 9" o:spid="_x0000_s1028" type="#_x0000_t202" alt="    INTERNÉ" style="position:absolute;margin-left:0;margin-top:.05pt;width:34.95pt;height:34.95pt;z-index:251661312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17CA9517" w14:textId="51C6434F" w:rsidR="00084B47" w:rsidRPr="00084B47" w:rsidRDefault="00084B47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84B47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86889" w14:textId="0610832A" w:rsidR="00C7698C" w:rsidRPr="00691A25" w:rsidRDefault="00C7698C" w:rsidP="00EA48B6">
    <w:pPr>
      <w:pStyle w:val="Pta"/>
      <w:jc w:val="center"/>
      <w:rPr>
        <w:rFonts w:asciiTheme="minorHAnsi" w:hAnsiTheme="minorHAnsi" w:cstheme="minorHAnsi"/>
        <w:sz w:val="20"/>
        <w:szCs w:val="20"/>
      </w:rPr>
    </w:pPr>
    <w:r w:rsidRPr="00691A25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92A7B87" wp14:editId="257FC382">
              <wp:simplePos x="0" y="0"/>
              <wp:positionH relativeFrom="margin">
                <wp:posOffset>6636223</wp:posOffset>
              </wp:positionH>
              <wp:positionV relativeFrom="margin">
                <wp:posOffset>5967758</wp:posOffset>
              </wp:positionV>
              <wp:extent cx="136477" cy="2600960"/>
              <wp:effectExtent l="0" t="0" r="0" b="8890"/>
              <wp:wrapNone/>
              <wp:docPr id="1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6477" cy="2600960"/>
                      </a:xfrm>
                      <a:prstGeom prst="rect">
                        <a:avLst/>
                      </a:prstGeom>
                      <a:solidFill>
                        <a:srgbClr val="FF99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EAE3CF" id="Obdĺžnik 9" o:spid="_x0000_s1026" style="position:absolute;margin-left:522.55pt;margin-top:469.9pt;width:10.75pt;height:204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" fillcolor="#f90" stroked="f">
              <w10:wrap anchorx="margin" anchory="margin"/>
            </v:rect>
          </w:pict>
        </mc:Fallback>
      </mc:AlternateContent>
    </w:r>
    <w:r w:rsidRPr="00691A25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07EF54" wp14:editId="247526A9">
              <wp:simplePos x="0" y="0"/>
              <wp:positionH relativeFrom="page">
                <wp:posOffset>6931025</wp:posOffset>
              </wp:positionH>
              <wp:positionV relativeFrom="page">
                <wp:posOffset>9372600</wp:posOffset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D68B9E" w14:textId="4B231545" w:rsidR="00C7698C" w:rsidRPr="00691A25" w:rsidRDefault="00C7698C">
                          <w:pPr>
                            <w:jc w:val="right"/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F3A54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t>15</w:t>
                          </w:r>
                          <w:r w:rsidRPr="00691A25">
                            <w:rPr>
                              <w:rFonts w:asciiTheme="minorHAnsi" w:hAnsiTheme="minorHAnsi" w:cstheme="minorHAnsi"/>
                              <w:bCs/>
                              <w:noProof/>
                              <w:color w:val="0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7EF54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left:0;text-align:left;margin-left:545.75pt;margin-top:738pt;width:36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" filled="f" stroked="f">
              <v:textbox>
                <w:txbxContent>
                  <w:p w14:paraId="7ED68B9E" w14:textId="4B231545" w:rsidR="00C7698C" w:rsidRPr="00691A25" w:rsidRDefault="00C7698C">
                    <w:pPr>
                      <w:jc w:val="right"/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</w:pP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begin"/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instrText>PAGE  \* Arabic  \* MERGEFORMAT</w:instrText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separate"/>
                    </w:r>
                    <w:r w:rsidR="005F3A54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t>15</w:t>
                    </w:r>
                    <w:r w:rsidRPr="00691A25">
                      <w:rPr>
                        <w:rFonts w:asciiTheme="minorHAnsi" w:hAnsiTheme="minorHAnsi" w:cstheme="minorHAnsi"/>
                        <w:bCs/>
                        <w:noProof/>
                        <w:color w:val="0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Theme="minorHAnsi" w:hAnsiTheme="minorHAnsi" w:cstheme="minorHAnsi"/>
        <w:sz w:val="20"/>
        <w:szCs w:val="20"/>
      </w:rPr>
      <w:t>Správa o trhu s</w:t>
    </w:r>
    <w:r w:rsidRPr="00691A25">
      <w:rPr>
        <w:rFonts w:asciiTheme="minorHAnsi" w:hAnsiTheme="minorHAnsi" w:cstheme="minorHAnsi"/>
        <w:sz w:val="20"/>
        <w:szCs w:val="20"/>
      </w:rPr>
      <w:t xml:space="preserve"> </w:t>
    </w:r>
    <w:r>
      <w:rPr>
        <w:rFonts w:asciiTheme="minorHAnsi" w:hAnsiTheme="minorHAnsi" w:cstheme="minorHAnsi"/>
        <w:sz w:val="20"/>
        <w:szCs w:val="20"/>
      </w:rPr>
      <w:t>o</w:t>
    </w:r>
    <w:r w:rsidRPr="00691A25">
      <w:rPr>
        <w:rFonts w:asciiTheme="minorHAnsi" w:hAnsiTheme="minorHAnsi" w:cstheme="minorHAnsi"/>
        <w:sz w:val="20"/>
        <w:szCs w:val="20"/>
      </w:rPr>
      <w:t>voc</w:t>
    </w:r>
    <w:r>
      <w:rPr>
        <w:rFonts w:asciiTheme="minorHAnsi" w:hAnsiTheme="minorHAnsi" w:cstheme="minorHAnsi"/>
        <w:sz w:val="20"/>
        <w:szCs w:val="20"/>
      </w:rPr>
      <w:t>ím</w:t>
    </w:r>
    <w:r w:rsidRPr="00691A25">
      <w:rPr>
        <w:rFonts w:asciiTheme="minorHAnsi" w:hAnsiTheme="minorHAnsi" w:cstheme="minorHAnsi"/>
        <w:sz w:val="20"/>
        <w:szCs w:val="20"/>
      </w:rPr>
      <w:t xml:space="preserve"> a zelenin</w:t>
    </w:r>
    <w:r>
      <w:rPr>
        <w:rFonts w:asciiTheme="minorHAnsi" w:hAnsiTheme="minorHAnsi" w:cstheme="minorHAnsi"/>
        <w:sz w:val="20"/>
        <w:szCs w:val="20"/>
      </w:rPr>
      <w:t>ou</w:t>
    </w:r>
    <w:r w:rsidRPr="00691A25">
      <w:rPr>
        <w:rFonts w:asciiTheme="minorHAnsi" w:hAnsiTheme="minorHAnsi" w:cstheme="minorHAnsi"/>
        <w:sz w:val="20"/>
        <w:szCs w:val="20"/>
      </w:rPr>
      <w:t xml:space="preserve"> za </w:t>
    </w:r>
    <w:r w:rsidR="003C7707">
      <w:rPr>
        <w:rFonts w:asciiTheme="minorHAnsi" w:hAnsiTheme="minorHAnsi" w:cstheme="minorHAnsi"/>
        <w:sz w:val="20"/>
        <w:szCs w:val="20"/>
      </w:rPr>
      <w:t>4</w:t>
    </w:r>
    <w:r w:rsidR="00796755">
      <w:rPr>
        <w:rFonts w:asciiTheme="minorHAnsi" w:hAnsiTheme="minorHAnsi" w:cstheme="minorHAnsi"/>
        <w:sz w:val="20"/>
        <w:szCs w:val="20"/>
      </w:rPr>
      <w:t>8</w:t>
    </w:r>
    <w:r w:rsidR="007C7BC8">
      <w:rPr>
        <w:rFonts w:asciiTheme="minorHAnsi" w:hAnsiTheme="minorHAnsi" w:cstheme="minorHAnsi"/>
        <w:sz w:val="20"/>
        <w:szCs w:val="20"/>
      </w:rPr>
      <w:t>.</w:t>
    </w:r>
    <w:r w:rsidRPr="00691A25">
      <w:rPr>
        <w:rFonts w:asciiTheme="minorHAnsi" w:hAnsiTheme="minorHAnsi" w:cstheme="minorHAnsi"/>
        <w:sz w:val="20"/>
        <w:szCs w:val="20"/>
      </w:rPr>
      <w:t xml:space="preserve"> týždeň 202</w:t>
    </w:r>
    <w:r w:rsidR="00FC1277">
      <w:rPr>
        <w:rFonts w:asciiTheme="minorHAnsi" w:hAnsiTheme="minorHAnsi" w:cstheme="minorHAnsi"/>
        <w:sz w:val="20"/>
        <w:szCs w:val="2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B51E" w14:textId="608C29B3" w:rsidR="00084B47" w:rsidRDefault="00084B47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C289828" wp14:editId="271FD901">
              <wp:simplePos x="685800" y="944880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4" name="Textové pole 4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795B6" w14:textId="16359C16" w:rsidR="00084B47" w:rsidRPr="00084B47" w:rsidRDefault="00084B47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289828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30" type="#_x0000_t202" alt="    INTERNÉ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2BF795B6" w14:textId="16359C16" w:rsidR="00084B47" w:rsidRPr="00084B47" w:rsidRDefault="00084B47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C1542" w14:textId="77777777" w:rsidR="004104CC" w:rsidRDefault="004104CC">
      <w:pPr>
        <w:spacing w:after="0" w:line="240" w:lineRule="auto"/>
      </w:pPr>
      <w:r>
        <w:separator/>
      </w:r>
    </w:p>
  </w:footnote>
  <w:footnote w:type="continuationSeparator" w:id="0">
    <w:p w14:paraId="1BAB8EFA" w14:textId="77777777" w:rsidR="004104CC" w:rsidRDefault="00410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AC762" w14:textId="1383B5CF" w:rsidR="00C7698C" w:rsidRPr="00226CB8" w:rsidRDefault="00C7698C" w:rsidP="00FF6E75">
    <w:pPr>
      <w:pStyle w:val="Hlavika"/>
      <w:tabs>
        <w:tab w:val="clear" w:pos="9360"/>
        <w:tab w:val="right" w:pos="8789"/>
      </w:tabs>
      <w:jc w:val="right"/>
      <w:rPr>
        <w:rFonts w:ascii="Arial" w:hAnsi="Arial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619C65" wp14:editId="3AD605F7">
              <wp:simplePos x="0" y="0"/>
              <wp:positionH relativeFrom="margin">
                <wp:posOffset>6636224</wp:posOffset>
              </wp:positionH>
              <wp:positionV relativeFrom="margin">
                <wp:posOffset>-330683</wp:posOffset>
              </wp:positionV>
              <wp:extent cx="129654" cy="6645587"/>
              <wp:effectExtent l="0" t="0" r="3810" b="3175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9654" cy="6645587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185394" id="Obdĺžnik 8" o:spid="_x0000_s1026" style="position:absolute;margin-left:522.55pt;margin-top:-26.05pt;width:10.2pt;height:5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" fillcolor="#92d050" stroked="f">
              <w10:wrap anchorx="margin" anchory="margin"/>
            </v:rect>
          </w:pict>
        </mc:Fallback>
      </mc:AlternateContent>
    </w:r>
    <w:r w:rsidRPr="00226CB8">
      <w:rPr>
        <w:rFonts w:ascii="Arial" w:hAnsi="Arial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BB3676A" wp14:editId="3EE27016">
              <wp:simplePos x="0" y="0"/>
              <wp:positionH relativeFrom="margin">
                <wp:posOffset>-258445</wp:posOffset>
              </wp:positionH>
              <wp:positionV relativeFrom="margin">
                <wp:align>bottom</wp:align>
              </wp:positionV>
              <wp:extent cx="6992620" cy="8870950"/>
              <wp:effectExtent l="6985" t="9525" r="10795" b="15875"/>
              <wp:wrapNone/>
              <wp:docPr id="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92620" cy="88709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rgbClr val="4F641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9E0515" id="Obdĺžnik 4" o:spid="_x0000_s1026" style="position:absolute;margin-left:-20.35pt;margin-top:0;width:550.6pt;height:698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" filled="f" strokecolor="#4f641f" strokeweight="1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22ADE"/>
    <w:multiLevelType w:val="hybridMultilevel"/>
    <w:tmpl w:val="5FCA2E48"/>
    <w:lvl w:ilvl="0" w:tplc="428683B6">
      <w:start w:val="8"/>
      <w:numFmt w:val="bullet"/>
      <w:lvlText w:val="-"/>
      <w:lvlJc w:val="left"/>
      <w:pPr>
        <w:ind w:left="855" w:hanging="360"/>
      </w:pPr>
      <w:rPr>
        <w:rFonts w:ascii="Calibri" w:eastAsia="Malgun Gothic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2D7057FD"/>
    <w:multiLevelType w:val="hybridMultilevel"/>
    <w:tmpl w:val="639240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552A36"/>
    <w:multiLevelType w:val="hybridMultilevel"/>
    <w:tmpl w:val="336653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202A5"/>
    <w:multiLevelType w:val="hybridMultilevel"/>
    <w:tmpl w:val="8D22D352"/>
    <w:lvl w:ilvl="0" w:tplc="C6DA18EC">
      <w:start w:val="22"/>
      <w:numFmt w:val="bullet"/>
      <w:lvlText w:val="﷐"/>
      <w:lvlJc w:val="left"/>
      <w:pPr>
        <w:ind w:left="720" w:hanging="360"/>
      </w:pPr>
      <w:rPr>
        <w:rFonts w:ascii="Calibri" w:eastAsia="Malgun Gothic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6E6D39"/>
    <w:multiLevelType w:val="hybridMultilevel"/>
    <w:tmpl w:val="82E40874"/>
    <w:lvl w:ilvl="0" w:tplc="DAE4E7E2">
      <w:numFmt w:val="bullet"/>
      <w:lvlText w:val="-"/>
      <w:lvlJc w:val="left"/>
      <w:pPr>
        <w:ind w:left="971" w:hanging="360"/>
      </w:pPr>
      <w:rPr>
        <w:rFonts w:ascii="Calibri" w:eastAsia="Malgun Gothic" w:hAnsi="Calibri" w:cs="Calibri" w:hint="default"/>
        <w:b/>
        <w:color w:val="auto"/>
      </w:rPr>
    </w:lvl>
    <w:lvl w:ilvl="1" w:tplc="041B0003" w:tentative="1">
      <w:start w:val="1"/>
      <w:numFmt w:val="bullet"/>
      <w:lvlText w:val="o"/>
      <w:lvlJc w:val="left"/>
      <w:pPr>
        <w:ind w:left="16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31" w:hanging="360"/>
      </w:pPr>
      <w:rPr>
        <w:rFonts w:ascii="Wingdings" w:hAnsi="Wingdings" w:hint="default"/>
      </w:rPr>
    </w:lvl>
  </w:abstractNum>
  <w:abstractNum w:abstractNumId="5" w15:restartNumberingAfterBreak="0">
    <w:nsid w:val="570C1F38"/>
    <w:multiLevelType w:val="multilevel"/>
    <w:tmpl w:val="C37C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7BC162D"/>
    <w:multiLevelType w:val="hybridMultilevel"/>
    <w:tmpl w:val="FF1802CA"/>
    <w:lvl w:ilvl="0" w:tplc="C57002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7" w:hanging="360"/>
      </w:pPr>
    </w:lvl>
    <w:lvl w:ilvl="2" w:tplc="041B001B" w:tentative="1">
      <w:start w:val="1"/>
      <w:numFmt w:val="lowerRoman"/>
      <w:lvlText w:val="%3."/>
      <w:lvlJc w:val="right"/>
      <w:pPr>
        <w:ind w:left="1857" w:hanging="180"/>
      </w:pPr>
    </w:lvl>
    <w:lvl w:ilvl="3" w:tplc="041B000F" w:tentative="1">
      <w:start w:val="1"/>
      <w:numFmt w:val="decimal"/>
      <w:lvlText w:val="%4."/>
      <w:lvlJc w:val="left"/>
      <w:pPr>
        <w:ind w:left="2577" w:hanging="360"/>
      </w:pPr>
    </w:lvl>
    <w:lvl w:ilvl="4" w:tplc="041B0019" w:tentative="1">
      <w:start w:val="1"/>
      <w:numFmt w:val="lowerLetter"/>
      <w:lvlText w:val="%5."/>
      <w:lvlJc w:val="left"/>
      <w:pPr>
        <w:ind w:left="3297" w:hanging="360"/>
      </w:pPr>
    </w:lvl>
    <w:lvl w:ilvl="5" w:tplc="041B001B" w:tentative="1">
      <w:start w:val="1"/>
      <w:numFmt w:val="lowerRoman"/>
      <w:lvlText w:val="%6."/>
      <w:lvlJc w:val="right"/>
      <w:pPr>
        <w:ind w:left="4017" w:hanging="180"/>
      </w:pPr>
    </w:lvl>
    <w:lvl w:ilvl="6" w:tplc="041B000F" w:tentative="1">
      <w:start w:val="1"/>
      <w:numFmt w:val="decimal"/>
      <w:lvlText w:val="%7."/>
      <w:lvlJc w:val="left"/>
      <w:pPr>
        <w:ind w:left="4737" w:hanging="360"/>
      </w:pPr>
    </w:lvl>
    <w:lvl w:ilvl="7" w:tplc="041B0019" w:tentative="1">
      <w:start w:val="1"/>
      <w:numFmt w:val="lowerLetter"/>
      <w:lvlText w:val="%8."/>
      <w:lvlJc w:val="left"/>
      <w:pPr>
        <w:ind w:left="5457" w:hanging="360"/>
      </w:pPr>
    </w:lvl>
    <w:lvl w:ilvl="8" w:tplc="041B001B" w:tentative="1">
      <w:start w:val="1"/>
      <w:numFmt w:val="lowerRoman"/>
      <w:lvlText w:val="%9."/>
      <w:lvlJc w:val="right"/>
      <w:pPr>
        <w:ind w:left="6177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9C"/>
    <w:rsid w:val="000002EF"/>
    <w:rsid w:val="00000621"/>
    <w:rsid w:val="0000086E"/>
    <w:rsid w:val="0000089E"/>
    <w:rsid w:val="0000097A"/>
    <w:rsid w:val="00000FE5"/>
    <w:rsid w:val="00001265"/>
    <w:rsid w:val="000016B7"/>
    <w:rsid w:val="00001930"/>
    <w:rsid w:val="0000195C"/>
    <w:rsid w:val="00001F5A"/>
    <w:rsid w:val="00002027"/>
    <w:rsid w:val="000022F7"/>
    <w:rsid w:val="00002308"/>
    <w:rsid w:val="00002851"/>
    <w:rsid w:val="00002E47"/>
    <w:rsid w:val="00003066"/>
    <w:rsid w:val="00003155"/>
    <w:rsid w:val="0000341D"/>
    <w:rsid w:val="000034EC"/>
    <w:rsid w:val="00003572"/>
    <w:rsid w:val="00003667"/>
    <w:rsid w:val="00004032"/>
    <w:rsid w:val="0000442E"/>
    <w:rsid w:val="000049EE"/>
    <w:rsid w:val="000053C0"/>
    <w:rsid w:val="00005A75"/>
    <w:rsid w:val="00005C0E"/>
    <w:rsid w:val="0000617F"/>
    <w:rsid w:val="000064D0"/>
    <w:rsid w:val="0000698F"/>
    <w:rsid w:val="00006AD9"/>
    <w:rsid w:val="00006F8D"/>
    <w:rsid w:val="00007124"/>
    <w:rsid w:val="00007840"/>
    <w:rsid w:val="0000785A"/>
    <w:rsid w:val="00007ABF"/>
    <w:rsid w:val="0001039F"/>
    <w:rsid w:val="00010628"/>
    <w:rsid w:val="00010728"/>
    <w:rsid w:val="00010A0F"/>
    <w:rsid w:val="000114BE"/>
    <w:rsid w:val="00011A62"/>
    <w:rsid w:val="00011ACC"/>
    <w:rsid w:val="00011E3D"/>
    <w:rsid w:val="00011EF0"/>
    <w:rsid w:val="000121C0"/>
    <w:rsid w:val="0001240F"/>
    <w:rsid w:val="00012801"/>
    <w:rsid w:val="00012DAF"/>
    <w:rsid w:val="00012EF1"/>
    <w:rsid w:val="00013168"/>
    <w:rsid w:val="000131EB"/>
    <w:rsid w:val="00013F80"/>
    <w:rsid w:val="0001418E"/>
    <w:rsid w:val="000145A0"/>
    <w:rsid w:val="000146B3"/>
    <w:rsid w:val="00014A8D"/>
    <w:rsid w:val="00014D9A"/>
    <w:rsid w:val="00014F78"/>
    <w:rsid w:val="0001500A"/>
    <w:rsid w:val="0001559C"/>
    <w:rsid w:val="00015A15"/>
    <w:rsid w:val="00015FAC"/>
    <w:rsid w:val="00016818"/>
    <w:rsid w:val="00016B66"/>
    <w:rsid w:val="00016D1D"/>
    <w:rsid w:val="0001704F"/>
    <w:rsid w:val="000170DC"/>
    <w:rsid w:val="0001714F"/>
    <w:rsid w:val="00017758"/>
    <w:rsid w:val="00017C38"/>
    <w:rsid w:val="00017D0A"/>
    <w:rsid w:val="00017E15"/>
    <w:rsid w:val="00017F7E"/>
    <w:rsid w:val="000200A9"/>
    <w:rsid w:val="00020122"/>
    <w:rsid w:val="00020618"/>
    <w:rsid w:val="00020AC9"/>
    <w:rsid w:val="00020AD7"/>
    <w:rsid w:val="00020D9F"/>
    <w:rsid w:val="000219F8"/>
    <w:rsid w:val="00021AB0"/>
    <w:rsid w:val="00021D32"/>
    <w:rsid w:val="00021ED9"/>
    <w:rsid w:val="000221D4"/>
    <w:rsid w:val="00022939"/>
    <w:rsid w:val="00022DC3"/>
    <w:rsid w:val="000240C8"/>
    <w:rsid w:val="00024202"/>
    <w:rsid w:val="0002471E"/>
    <w:rsid w:val="000249B0"/>
    <w:rsid w:val="00024C2C"/>
    <w:rsid w:val="00024C49"/>
    <w:rsid w:val="00024C87"/>
    <w:rsid w:val="00024DC8"/>
    <w:rsid w:val="00024EED"/>
    <w:rsid w:val="00025024"/>
    <w:rsid w:val="0002517F"/>
    <w:rsid w:val="0002539A"/>
    <w:rsid w:val="00025858"/>
    <w:rsid w:val="00025D84"/>
    <w:rsid w:val="00026293"/>
    <w:rsid w:val="00026A41"/>
    <w:rsid w:val="00026FF6"/>
    <w:rsid w:val="00027357"/>
    <w:rsid w:val="000273A6"/>
    <w:rsid w:val="000273E2"/>
    <w:rsid w:val="000275C8"/>
    <w:rsid w:val="000277FD"/>
    <w:rsid w:val="00027A02"/>
    <w:rsid w:val="00027A03"/>
    <w:rsid w:val="00027D59"/>
    <w:rsid w:val="00027F17"/>
    <w:rsid w:val="0003050E"/>
    <w:rsid w:val="00031107"/>
    <w:rsid w:val="00031ECA"/>
    <w:rsid w:val="00031F0D"/>
    <w:rsid w:val="0003246C"/>
    <w:rsid w:val="00032814"/>
    <w:rsid w:val="00032872"/>
    <w:rsid w:val="00032D41"/>
    <w:rsid w:val="00033B32"/>
    <w:rsid w:val="00033F9A"/>
    <w:rsid w:val="000345D7"/>
    <w:rsid w:val="0003474C"/>
    <w:rsid w:val="00034ACD"/>
    <w:rsid w:val="00035522"/>
    <w:rsid w:val="00035569"/>
    <w:rsid w:val="00035850"/>
    <w:rsid w:val="00035D5E"/>
    <w:rsid w:val="000366CA"/>
    <w:rsid w:val="000375CE"/>
    <w:rsid w:val="000376BA"/>
    <w:rsid w:val="00037C25"/>
    <w:rsid w:val="00040198"/>
    <w:rsid w:val="00040553"/>
    <w:rsid w:val="00040612"/>
    <w:rsid w:val="000409EE"/>
    <w:rsid w:val="00040B58"/>
    <w:rsid w:val="000414B2"/>
    <w:rsid w:val="00042513"/>
    <w:rsid w:val="000434CE"/>
    <w:rsid w:val="00043BB8"/>
    <w:rsid w:val="0004497B"/>
    <w:rsid w:val="00044D30"/>
    <w:rsid w:val="00044DC5"/>
    <w:rsid w:val="00044EF8"/>
    <w:rsid w:val="00045164"/>
    <w:rsid w:val="000456C2"/>
    <w:rsid w:val="000459CC"/>
    <w:rsid w:val="00045FAD"/>
    <w:rsid w:val="00046275"/>
    <w:rsid w:val="0004627A"/>
    <w:rsid w:val="0004636D"/>
    <w:rsid w:val="0004642B"/>
    <w:rsid w:val="000464C6"/>
    <w:rsid w:val="00046697"/>
    <w:rsid w:val="00046CF1"/>
    <w:rsid w:val="0004721F"/>
    <w:rsid w:val="000475C9"/>
    <w:rsid w:val="00047930"/>
    <w:rsid w:val="000479F7"/>
    <w:rsid w:val="00047F88"/>
    <w:rsid w:val="000507FA"/>
    <w:rsid w:val="00051410"/>
    <w:rsid w:val="0005193D"/>
    <w:rsid w:val="00051AAC"/>
    <w:rsid w:val="00051F36"/>
    <w:rsid w:val="00052248"/>
    <w:rsid w:val="00052A18"/>
    <w:rsid w:val="00052A7B"/>
    <w:rsid w:val="00052ACB"/>
    <w:rsid w:val="00052B2F"/>
    <w:rsid w:val="0005321E"/>
    <w:rsid w:val="00053318"/>
    <w:rsid w:val="000538C6"/>
    <w:rsid w:val="00054375"/>
    <w:rsid w:val="00054891"/>
    <w:rsid w:val="00054AC6"/>
    <w:rsid w:val="00054BE7"/>
    <w:rsid w:val="00054D25"/>
    <w:rsid w:val="00054DBD"/>
    <w:rsid w:val="00054F1A"/>
    <w:rsid w:val="0005505F"/>
    <w:rsid w:val="00055145"/>
    <w:rsid w:val="0005549B"/>
    <w:rsid w:val="00055816"/>
    <w:rsid w:val="00055B7F"/>
    <w:rsid w:val="00055C0A"/>
    <w:rsid w:val="00055D63"/>
    <w:rsid w:val="00056576"/>
    <w:rsid w:val="00056855"/>
    <w:rsid w:val="00056D29"/>
    <w:rsid w:val="000572CE"/>
    <w:rsid w:val="000573FF"/>
    <w:rsid w:val="00057B2B"/>
    <w:rsid w:val="00057F57"/>
    <w:rsid w:val="000600A6"/>
    <w:rsid w:val="0006019A"/>
    <w:rsid w:val="00060306"/>
    <w:rsid w:val="00060682"/>
    <w:rsid w:val="00060A0A"/>
    <w:rsid w:val="00060E5C"/>
    <w:rsid w:val="0006183F"/>
    <w:rsid w:val="0006196C"/>
    <w:rsid w:val="00061E83"/>
    <w:rsid w:val="00061F6D"/>
    <w:rsid w:val="000620F8"/>
    <w:rsid w:val="0006214A"/>
    <w:rsid w:val="0006216E"/>
    <w:rsid w:val="00062F18"/>
    <w:rsid w:val="000632B8"/>
    <w:rsid w:val="0006340E"/>
    <w:rsid w:val="000639A5"/>
    <w:rsid w:val="00063A2B"/>
    <w:rsid w:val="0006424B"/>
    <w:rsid w:val="00064388"/>
    <w:rsid w:val="000644D5"/>
    <w:rsid w:val="00064A1A"/>
    <w:rsid w:val="00064AB1"/>
    <w:rsid w:val="00064B79"/>
    <w:rsid w:val="0006525A"/>
    <w:rsid w:val="000656CD"/>
    <w:rsid w:val="00065A25"/>
    <w:rsid w:val="00065E56"/>
    <w:rsid w:val="00066053"/>
    <w:rsid w:val="00066268"/>
    <w:rsid w:val="000662A8"/>
    <w:rsid w:val="0006633C"/>
    <w:rsid w:val="00066725"/>
    <w:rsid w:val="00067022"/>
    <w:rsid w:val="000672D6"/>
    <w:rsid w:val="0006768E"/>
    <w:rsid w:val="00067D99"/>
    <w:rsid w:val="000700BF"/>
    <w:rsid w:val="0007028E"/>
    <w:rsid w:val="000703A4"/>
    <w:rsid w:val="00070701"/>
    <w:rsid w:val="00070B3C"/>
    <w:rsid w:val="00070D20"/>
    <w:rsid w:val="00070D54"/>
    <w:rsid w:val="00071EC7"/>
    <w:rsid w:val="0007226D"/>
    <w:rsid w:val="00072EBB"/>
    <w:rsid w:val="00072FB5"/>
    <w:rsid w:val="00073119"/>
    <w:rsid w:val="00073179"/>
    <w:rsid w:val="00073302"/>
    <w:rsid w:val="000734A4"/>
    <w:rsid w:val="00073565"/>
    <w:rsid w:val="0007364C"/>
    <w:rsid w:val="000739F1"/>
    <w:rsid w:val="000740FE"/>
    <w:rsid w:val="00074127"/>
    <w:rsid w:val="00074784"/>
    <w:rsid w:val="00074936"/>
    <w:rsid w:val="00074F46"/>
    <w:rsid w:val="00075B5F"/>
    <w:rsid w:val="00075DEB"/>
    <w:rsid w:val="00076437"/>
    <w:rsid w:val="00076612"/>
    <w:rsid w:val="00076658"/>
    <w:rsid w:val="00076DDA"/>
    <w:rsid w:val="00076EC6"/>
    <w:rsid w:val="000773B8"/>
    <w:rsid w:val="00077405"/>
    <w:rsid w:val="0007778B"/>
    <w:rsid w:val="0007778E"/>
    <w:rsid w:val="0007787E"/>
    <w:rsid w:val="00077F5F"/>
    <w:rsid w:val="00080224"/>
    <w:rsid w:val="00081007"/>
    <w:rsid w:val="00081466"/>
    <w:rsid w:val="00081495"/>
    <w:rsid w:val="000817F7"/>
    <w:rsid w:val="00081A6A"/>
    <w:rsid w:val="00081B2C"/>
    <w:rsid w:val="00082F1F"/>
    <w:rsid w:val="00083037"/>
    <w:rsid w:val="000838C6"/>
    <w:rsid w:val="00083A28"/>
    <w:rsid w:val="00083D04"/>
    <w:rsid w:val="00083D63"/>
    <w:rsid w:val="00083DCD"/>
    <w:rsid w:val="00084112"/>
    <w:rsid w:val="0008433C"/>
    <w:rsid w:val="0008499C"/>
    <w:rsid w:val="00084A41"/>
    <w:rsid w:val="00084B47"/>
    <w:rsid w:val="0008547B"/>
    <w:rsid w:val="000854BD"/>
    <w:rsid w:val="00085EEA"/>
    <w:rsid w:val="0008661D"/>
    <w:rsid w:val="00086730"/>
    <w:rsid w:val="000869A6"/>
    <w:rsid w:val="00086AA5"/>
    <w:rsid w:val="00086AE5"/>
    <w:rsid w:val="00086D1B"/>
    <w:rsid w:val="00086E7B"/>
    <w:rsid w:val="00087514"/>
    <w:rsid w:val="0008756D"/>
    <w:rsid w:val="000877F6"/>
    <w:rsid w:val="00087CDA"/>
    <w:rsid w:val="00087E1C"/>
    <w:rsid w:val="00087E52"/>
    <w:rsid w:val="00087EA8"/>
    <w:rsid w:val="00090A94"/>
    <w:rsid w:val="00091A5D"/>
    <w:rsid w:val="00091BA7"/>
    <w:rsid w:val="00091BD5"/>
    <w:rsid w:val="00091C53"/>
    <w:rsid w:val="00091C80"/>
    <w:rsid w:val="00091E56"/>
    <w:rsid w:val="0009214A"/>
    <w:rsid w:val="00092552"/>
    <w:rsid w:val="000925DB"/>
    <w:rsid w:val="00092E95"/>
    <w:rsid w:val="0009336A"/>
    <w:rsid w:val="00093692"/>
    <w:rsid w:val="00093D6D"/>
    <w:rsid w:val="00093FE9"/>
    <w:rsid w:val="00094003"/>
    <w:rsid w:val="0009409B"/>
    <w:rsid w:val="00094916"/>
    <w:rsid w:val="00094992"/>
    <w:rsid w:val="00094B42"/>
    <w:rsid w:val="00094F95"/>
    <w:rsid w:val="000953D9"/>
    <w:rsid w:val="000954EC"/>
    <w:rsid w:val="000957F8"/>
    <w:rsid w:val="000958DE"/>
    <w:rsid w:val="00095B54"/>
    <w:rsid w:val="00095B88"/>
    <w:rsid w:val="00095C3C"/>
    <w:rsid w:val="000966BF"/>
    <w:rsid w:val="000968C1"/>
    <w:rsid w:val="000968D7"/>
    <w:rsid w:val="00096C67"/>
    <w:rsid w:val="00097223"/>
    <w:rsid w:val="00097902"/>
    <w:rsid w:val="00097D6E"/>
    <w:rsid w:val="00097D89"/>
    <w:rsid w:val="00097EA6"/>
    <w:rsid w:val="000A006C"/>
    <w:rsid w:val="000A0258"/>
    <w:rsid w:val="000A02EE"/>
    <w:rsid w:val="000A0661"/>
    <w:rsid w:val="000A06C8"/>
    <w:rsid w:val="000A0D72"/>
    <w:rsid w:val="000A0E94"/>
    <w:rsid w:val="000A1119"/>
    <w:rsid w:val="000A163D"/>
    <w:rsid w:val="000A1756"/>
    <w:rsid w:val="000A18B2"/>
    <w:rsid w:val="000A1FA0"/>
    <w:rsid w:val="000A2640"/>
    <w:rsid w:val="000A3489"/>
    <w:rsid w:val="000A3637"/>
    <w:rsid w:val="000A3720"/>
    <w:rsid w:val="000A3721"/>
    <w:rsid w:val="000A3AE6"/>
    <w:rsid w:val="000A410C"/>
    <w:rsid w:val="000A4A73"/>
    <w:rsid w:val="000A4CBD"/>
    <w:rsid w:val="000A50C1"/>
    <w:rsid w:val="000A526C"/>
    <w:rsid w:val="000A5984"/>
    <w:rsid w:val="000A5C5E"/>
    <w:rsid w:val="000A5C6A"/>
    <w:rsid w:val="000A61FD"/>
    <w:rsid w:val="000A62F9"/>
    <w:rsid w:val="000A71F3"/>
    <w:rsid w:val="000A765B"/>
    <w:rsid w:val="000A7A5A"/>
    <w:rsid w:val="000A7CED"/>
    <w:rsid w:val="000B0492"/>
    <w:rsid w:val="000B05CA"/>
    <w:rsid w:val="000B0ADA"/>
    <w:rsid w:val="000B0B87"/>
    <w:rsid w:val="000B0CEE"/>
    <w:rsid w:val="000B1160"/>
    <w:rsid w:val="000B11CC"/>
    <w:rsid w:val="000B19C5"/>
    <w:rsid w:val="000B1ADA"/>
    <w:rsid w:val="000B1BBA"/>
    <w:rsid w:val="000B1DE6"/>
    <w:rsid w:val="000B2150"/>
    <w:rsid w:val="000B22C6"/>
    <w:rsid w:val="000B24CA"/>
    <w:rsid w:val="000B26B0"/>
    <w:rsid w:val="000B2B5A"/>
    <w:rsid w:val="000B2CEB"/>
    <w:rsid w:val="000B2E30"/>
    <w:rsid w:val="000B3402"/>
    <w:rsid w:val="000B37E3"/>
    <w:rsid w:val="000B37FC"/>
    <w:rsid w:val="000B3811"/>
    <w:rsid w:val="000B3A14"/>
    <w:rsid w:val="000B3D05"/>
    <w:rsid w:val="000B412D"/>
    <w:rsid w:val="000B42D4"/>
    <w:rsid w:val="000B47D7"/>
    <w:rsid w:val="000B494D"/>
    <w:rsid w:val="000B4C93"/>
    <w:rsid w:val="000B4D42"/>
    <w:rsid w:val="000B4DEE"/>
    <w:rsid w:val="000B4ED1"/>
    <w:rsid w:val="000B52BA"/>
    <w:rsid w:val="000B634B"/>
    <w:rsid w:val="000B6363"/>
    <w:rsid w:val="000B6925"/>
    <w:rsid w:val="000B7402"/>
    <w:rsid w:val="000B7E44"/>
    <w:rsid w:val="000B7F6E"/>
    <w:rsid w:val="000C05CE"/>
    <w:rsid w:val="000C0766"/>
    <w:rsid w:val="000C0C0C"/>
    <w:rsid w:val="000C0CC2"/>
    <w:rsid w:val="000C1728"/>
    <w:rsid w:val="000C1898"/>
    <w:rsid w:val="000C1A5E"/>
    <w:rsid w:val="000C205D"/>
    <w:rsid w:val="000C324E"/>
    <w:rsid w:val="000C35F3"/>
    <w:rsid w:val="000C3701"/>
    <w:rsid w:val="000C38F7"/>
    <w:rsid w:val="000C3A8C"/>
    <w:rsid w:val="000C3CD4"/>
    <w:rsid w:val="000C4570"/>
    <w:rsid w:val="000C4A31"/>
    <w:rsid w:val="000C4A8B"/>
    <w:rsid w:val="000C4DAE"/>
    <w:rsid w:val="000C54FC"/>
    <w:rsid w:val="000C5770"/>
    <w:rsid w:val="000C5AD5"/>
    <w:rsid w:val="000C6391"/>
    <w:rsid w:val="000C6AB7"/>
    <w:rsid w:val="000C6C58"/>
    <w:rsid w:val="000C7588"/>
    <w:rsid w:val="000C78CE"/>
    <w:rsid w:val="000C7ACC"/>
    <w:rsid w:val="000C7CFD"/>
    <w:rsid w:val="000C7E03"/>
    <w:rsid w:val="000C7F20"/>
    <w:rsid w:val="000D06EC"/>
    <w:rsid w:val="000D07DB"/>
    <w:rsid w:val="000D0B8C"/>
    <w:rsid w:val="000D0EB5"/>
    <w:rsid w:val="000D0FC3"/>
    <w:rsid w:val="000D103B"/>
    <w:rsid w:val="000D1343"/>
    <w:rsid w:val="000D1A52"/>
    <w:rsid w:val="000D1BC7"/>
    <w:rsid w:val="000D2147"/>
    <w:rsid w:val="000D2337"/>
    <w:rsid w:val="000D26BE"/>
    <w:rsid w:val="000D288B"/>
    <w:rsid w:val="000D2D61"/>
    <w:rsid w:val="000D2EA3"/>
    <w:rsid w:val="000D3AD9"/>
    <w:rsid w:val="000D3B4E"/>
    <w:rsid w:val="000D3E48"/>
    <w:rsid w:val="000D408A"/>
    <w:rsid w:val="000D4AF6"/>
    <w:rsid w:val="000D4F21"/>
    <w:rsid w:val="000D51C9"/>
    <w:rsid w:val="000D531E"/>
    <w:rsid w:val="000D53F3"/>
    <w:rsid w:val="000D643C"/>
    <w:rsid w:val="000D64C5"/>
    <w:rsid w:val="000D6826"/>
    <w:rsid w:val="000D6EAD"/>
    <w:rsid w:val="000D6F5E"/>
    <w:rsid w:val="000D78EC"/>
    <w:rsid w:val="000D7C3F"/>
    <w:rsid w:val="000D7E8D"/>
    <w:rsid w:val="000E00AD"/>
    <w:rsid w:val="000E02DE"/>
    <w:rsid w:val="000E02E6"/>
    <w:rsid w:val="000E0786"/>
    <w:rsid w:val="000E07CA"/>
    <w:rsid w:val="000E0AF0"/>
    <w:rsid w:val="000E0D6B"/>
    <w:rsid w:val="000E149B"/>
    <w:rsid w:val="000E14C0"/>
    <w:rsid w:val="000E165F"/>
    <w:rsid w:val="000E16F7"/>
    <w:rsid w:val="000E18A2"/>
    <w:rsid w:val="000E1B45"/>
    <w:rsid w:val="000E1E75"/>
    <w:rsid w:val="000E20DB"/>
    <w:rsid w:val="000E21C9"/>
    <w:rsid w:val="000E25BE"/>
    <w:rsid w:val="000E2C1B"/>
    <w:rsid w:val="000E31C1"/>
    <w:rsid w:val="000E31F5"/>
    <w:rsid w:val="000E38EB"/>
    <w:rsid w:val="000E397D"/>
    <w:rsid w:val="000E397E"/>
    <w:rsid w:val="000E45FF"/>
    <w:rsid w:val="000E4628"/>
    <w:rsid w:val="000E4673"/>
    <w:rsid w:val="000E4BB3"/>
    <w:rsid w:val="000E50A8"/>
    <w:rsid w:val="000E52CC"/>
    <w:rsid w:val="000E564C"/>
    <w:rsid w:val="000E6076"/>
    <w:rsid w:val="000E626D"/>
    <w:rsid w:val="000E65A6"/>
    <w:rsid w:val="000E6BB2"/>
    <w:rsid w:val="000E7196"/>
    <w:rsid w:val="000E75E8"/>
    <w:rsid w:val="000E7711"/>
    <w:rsid w:val="000E78E1"/>
    <w:rsid w:val="000E7A6B"/>
    <w:rsid w:val="000E7D8D"/>
    <w:rsid w:val="000F02B6"/>
    <w:rsid w:val="000F03AC"/>
    <w:rsid w:val="000F03BD"/>
    <w:rsid w:val="000F045F"/>
    <w:rsid w:val="000F046E"/>
    <w:rsid w:val="000F06AD"/>
    <w:rsid w:val="000F074E"/>
    <w:rsid w:val="000F0C51"/>
    <w:rsid w:val="000F1041"/>
    <w:rsid w:val="000F1A66"/>
    <w:rsid w:val="000F1B24"/>
    <w:rsid w:val="000F1C75"/>
    <w:rsid w:val="000F1C7A"/>
    <w:rsid w:val="000F1CD9"/>
    <w:rsid w:val="000F1DF5"/>
    <w:rsid w:val="000F2D92"/>
    <w:rsid w:val="000F2DFE"/>
    <w:rsid w:val="000F2FFA"/>
    <w:rsid w:val="000F353A"/>
    <w:rsid w:val="000F3832"/>
    <w:rsid w:val="000F39D6"/>
    <w:rsid w:val="000F3D39"/>
    <w:rsid w:val="000F3DFC"/>
    <w:rsid w:val="000F43ED"/>
    <w:rsid w:val="000F4497"/>
    <w:rsid w:val="000F4B10"/>
    <w:rsid w:val="000F4C4E"/>
    <w:rsid w:val="000F4F6C"/>
    <w:rsid w:val="000F5346"/>
    <w:rsid w:val="000F5A5D"/>
    <w:rsid w:val="000F5BFF"/>
    <w:rsid w:val="000F5D96"/>
    <w:rsid w:val="000F6161"/>
    <w:rsid w:val="000F7197"/>
    <w:rsid w:val="000F7298"/>
    <w:rsid w:val="000F7597"/>
    <w:rsid w:val="000F7B87"/>
    <w:rsid w:val="000F7D30"/>
    <w:rsid w:val="001005A0"/>
    <w:rsid w:val="00100653"/>
    <w:rsid w:val="00100751"/>
    <w:rsid w:val="00101504"/>
    <w:rsid w:val="00101A11"/>
    <w:rsid w:val="00101C0C"/>
    <w:rsid w:val="00101C43"/>
    <w:rsid w:val="00101D63"/>
    <w:rsid w:val="00101DC6"/>
    <w:rsid w:val="001026D5"/>
    <w:rsid w:val="00102990"/>
    <w:rsid w:val="00102DFE"/>
    <w:rsid w:val="00103503"/>
    <w:rsid w:val="001048DA"/>
    <w:rsid w:val="00104B89"/>
    <w:rsid w:val="00105160"/>
    <w:rsid w:val="001055E3"/>
    <w:rsid w:val="0010622D"/>
    <w:rsid w:val="00106358"/>
    <w:rsid w:val="001066C7"/>
    <w:rsid w:val="00106961"/>
    <w:rsid w:val="00106B25"/>
    <w:rsid w:val="00106CF5"/>
    <w:rsid w:val="0010760A"/>
    <w:rsid w:val="0010775F"/>
    <w:rsid w:val="00110579"/>
    <w:rsid w:val="00110614"/>
    <w:rsid w:val="00110676"/>
    <w:rsid w:val="00110BED"/>
    <w:rsid w:val="00110E3D"/>
    <w:rsid w:val="00110EA4"/>
    <w:rsid w:val="001113C4"/>
    <w:rsid w:val="00111530"/>
    <w:rsid w:val="00111A7C"/>
    <w:rsid w:val="00111C4E"/>
    <w:rsid w:val="00111FE8"/>
    <w:rsid w:val="00112293"/>
    <w:rsid w:val="00112633"/>
    <w:rsid w:val="00112D0F"/>
    <w:rsid w:val="001131BE"/>
    <w:rsid w:val="0011335F"/>
    <w:rsid w:val="0011344D"/>
    <w:rsid w:val="001136F2"/>
    <w:rsid w:val="001137E5"/>
    <w:rsid w:val="00113C5E"/>
    <w:rsid w:val="00113D0C"/>
    <w:rsid w:val="00113E2C"/>
    <w:rsid w:val="0011426F"/>
    <w:rsid w:val="00114471"/>
    <w:rsid w:val="0011478E"/>
    <w:rsid w:val="00114872"/>
    <w:rsid w:val="00114FBE"/>
    <w:rsid w:val="0011532B"/>
    <w:rsid w:val="001153A4"/>
    <w:rsid w:val="0011590B"/>
    <w:rsid w:val="00115A0A"/>
    <w:rsid w:val="00115E43"/>
    <w:rsid w:val="001162A3"/>
    <w:rsid w:val="0011634C"/>
    <w:rsid w:val="001168EB"/>
    <w:rsid w:val="00116CBF"/>
    <w:rsid w:val="001176EB"/>
    <w:rsid w:val="00117F8A"/>
    <w:rsid w:val="00117FFA"/>
    <w:rsid w:val="00120752"/>
    <w:rsid w:val="001207BF"/>
    <w:rsid w:val="0012083B"/>
    <w:rsid w:val="001209F7"/>
    <w:rsid w:val="00120EC5"/>
    <w:rsid w:val="00121671"/>
    <w:rsid w:val="0012168F"/>
    <w:rsid w:val="00121A97"/>
    <w:rsid w:val="00122463"/>
    <w:rsid w:val="001226DB"/>
    <w:rsid w:val="00123095"/>
    <w:rsid w:val="001236EE"/>
    <w:rsid w:val="00123A3F"/>
    <w:rsid w:val="00123FD2"/>
    <w:rsid w:val="0012419E"/>
    <w:rsid w:val="00124E4E"/>
    <w:rsid w:val="0012506F"/>
    <w:rsid w:val="001250BE"/>
    <w:rsid w:val="001250FE"/>
    <w:rsid w:val="001251BD"/>
    <w:rsid w:val="001254A6"/>
    <w:rsid w:val="001254C3"/>
    <w:rsid w:val="0012568B"/>
    <w:rsid w:val="00125780"/>
    <w:rsid w:val="00125E28"/>
    <w:rsid w:val="00126917"/>
    <w:rsid w:val="00126EB3"/>
    <w:rsid w:val="00126EBB"/>
    <w:rsid w:val="0012783A"/>
    <w:rsid w:val="001300F8"/>
    <w:rsid w:val="001302B5"/>
    <w:rsid w:val="001302FD"/>
    <w:rsid w:val="00130305"/>
    <w:rsid w:val="00130929"/>
    <w:rsid w:val="00130D9F"/>
    <w:rsid w:val="0013110B"/>
    <w:rsid w:val="00132106"/>
    <w:rsid w:val="00132F3B"/>
    <w:rsid w:val="00132FF2"/>
    <w:rsid w:val="0013365D"/>
    <w:rsid w:val="00133821"/>
    <w:rsid w:val="00133DFF"/>
    <w:rsid w:val="00134569"/>
    <w:rsid w:val="001347D4"/>
    <w:rsid w:val="00134928"/>
    <w:rsid w:val="00134E83"/>
    <w:rsid w:val="0013501F"/>
    <w:rsid w:val="0013526C"/>
    <w:rsid w:val="001352B9"/>
    <w:rsid w:val="001358EB"/>
    <w:rsid w:val="0013599B"/>
    <w:rsid w:val="00135B5C"/>
    <w:rsid w:val="00135C1E"/>
    <w:rsid w:val="00135F21"/>
    <w:rsid w:val="0013624E"/>
    <w:rsid w:val="001366C2"/>
    <w:rsid w:val="001368AF"/>
    <w:rsid w:val="00136F41"/>
    <w:rsid w:val="00137162"/>
    <w:rsid w:val="0013720F"/>
    <w:rsid w:val="001373D7"/>
    <w:rsid w:val="001379C8"/>
    <w:rsid w:val="00137AB8"/>
    <w:rsid w:val="00137E4A"/>
    <w:rsid w:val="001401CD"/>
    <w:rsid w:val="00140F3A"/>
    <w:rsid w:val="00141530"/>
    <w:rsid w:val="00142757"/>
    <w:rsid w:val="00142B80"/>
    <w:rsid w:val="00142CA1"/>
    <w:rsid w:val="00142FFF"/>
    <w:rsid w:val="00143107"/>
    <w:rsid w:val="00143249"/>
    <w:rsid w:val="00143488"/>
    <w:rsid w:val="00143510"/>
    <w:rsid w:val="00143D06"/>
    <w:rsid w:val="00143E9C"/>
    <w:rsid w:val="00144015"/>
    <w:rsid w:val="001440D2"/>
    <w:rsid w:val="001441DF"/>
    <w:rsid w:val="00144318"/>
    <w:rsid w:val="00144ACB"/>
    <w:rsid w:val="0014506D"/>
    <w:rsid w:val="00145219"/>
    <w:rsid w:val="0014560C"/>
    <w:rsid w:val="001459AD"/>
    <w:rsid w:val="00145E97"/>
    <w:rsid w:val="0014606B"/>
    <w:rsid w:val="00146152"/>
    <w:rsid w:val="00146E80"/>
    <w:rsid w:val="00146EF7"/>
    <w:rsid w:val="00146F14"/>
    <w:rsid w:val="001470E6"/>
    <w:rsid w:val="001472B3"/>
    <w:rsid w:val="00147A5A"/>
    <w:rsid w:val="00147F90"/>
    <w:rsid w:val="00150026"/>
    <w:rsid w:val="001503D6"/>
    <w:rsid w:val="001505F6"/>
    <w:rsid w:val="00150A6A"/>
    <w:rsid w:val="001511D3"/>
    <w:rsid w:val="00151223"/>
    <w:rsid w:val="0015156D"/>
    <w:rsid w:val="00151D9B"/>
    <w:rsid w:val="00151DC2"/>
    <w:rsid w:val="00152020"/>
    <w:rsid w:val="001520FD"/>
    <w:rsid w:val="00152347"/>
    <w:rsid w:val="0015258A"/>
    <w:rsid w:val="00152764"/>
    <w:rsid w:val="00152FEB"/>
    <w:rsid w:val="00153175"/>
    <w:rsid w:val="001534E4"/>
    <w:rsid w:val="00153A1D"/>
    <w:rsid w:val="00153E64"/>
    <w:rsid w:val="001541A9"/>
    <w:rsid w:val="001542F4"/>
    <w:rsid w:val="00154673"/>
    <w:rsid w:val="00154B3B"/>
    <w:rsid w:val="00154C62"/>
    <w:rsid w:val="00155F33"/>
    <w:rsid w:val="00155F6A"/>
    <w:rsid w:val="001565AF"/>
    <w:rsid w:val="00156667"/>
    <w:rsid w:val="00156B7C"/>
    <w:rsid w:val="00156F3E"/>
    <w:rsid w:val="001573BA"/>
    <w:rsid w:val="0015754F"/>
    <w:rsid w:val="00157811"/>
    <w:rsid w:val="00157C45"/>
    <w:rsid w:val="00157DCD"/>
    <w:rsid w:val="00160137"/>
    <w:rsid w:val="001604E5"/>
    <w:rsid w:val="0016154F"/>
    <w:rsid w:val="00161745"/>
    <w:rsid w:val="00161B8E"/>
    <w:rsid w:val="00161D7B"/>
    <w:rsid w:val="00161EC9"/>
    <w:rsid w:val="0016205C"/>
    <w:rsid w:val="001623D4"/>
    <w:rsid w:val="00162419"/>
    <w:rsid w:val="00162CDE"/>
    <w:rsid w:val="001642D0"/>
    <w:rsid w:val="0016439D"/>
    <w:rsid w:val="001643EC"/>
    <w:rsid w:val="00164870"/>
    <w:rsid w:val="0016491C"/>
    <w:rsid w:val="00164A77"/>
    <w:rsid w:val="001652D4"/>
    <w:rsid w:val="0016555E"/>
    <w:rsid w:val="0016584C"/>
    <w:rsid w:val="00165A01"/>
    <w:rsid w:val="00165C37"/>
    <w:rsid w:val="00165FD5"/>
    <w:rsid w:val="0016683A"/>
    <w:rsid w:val="00166A5B"/>
    <w:rsid w:val="00166C59"/>
    <w:rsid w:val="00166E34"/>
    <w:rsid w:val="00166F16"/>
    <w:rsid w:val="00166FE6"/>
    <w:rsid w:val="00167217"/>
    <w:rsid w:val="0016723D"/>
    <w:rsid w:val="00167441"/>
    <w:rsid w:val="0016752B"/>
    <w:rsid w:val="0016756B"/>
    <w:rsid w:val="0016760B"/>
    <w:rsid w:val="001679B7"/>
    <w:rsid w:val="00167AD5"/>
    <w:rsid w:val="00170416"/>
    <w:rsid w:val="00170609"/>
    <w:rsid w:val="00170626"/>
    <w:rsid w:val="00170995"/>
    <w:rsid w:val="00170E45"/>
    <w:rsid w:val="00170F39"/>
    <w:rsid w:val="0017103C"/>
    <w:rsid w:val="00171F57"/>
    <w:rsid w:val="001726F7"/>
    <w:rsid w:val="0017284D"/>
    <w:rsid w:val="0017296C"/>
    <w:rsid w:val="001732C7"/>
    <w:rsid w:val="00173938"/>
    <w:rsid w:val="001739AC"/>
    <w:rsid w:val="001742F3"/>
    <w:rsid w:val="00174383"/>
    <w:rsid w:val="001749E3"/>
    <w:rsid w:val="00174A49"/>
    <w:rsid w:val="001755B9"/>
    <w:rsid w:val="00175785"/>
    <w:rsid w:val="00175DCC"/>
    <w:rsid w:val="00175E34"/>
    <w:rsid w:val="00176341"/>
    <w:rsid w:val="00176ED3"/>
    <w:rsid w:val="00176F12"/>
    <w:rsid w:val="0017754B"/>
    <w:rsid w:val="00177557"/>
    <w:rsid w:val="0017762D"/>
    <w:rsid w:val="001778F6"/>
    <w:rsid w:val="001804AF"/>
    <w:rsid w:val="00180610"/>
    <w:rsid w:val="001810C6"/>
    <w:rsid w:val="0018117A"/>
    <w:rsid w:val="00181635"/>
    <w:rsid w:val="00181898"/>
    <w:rsid w:val="00181AE6"/>
    <w:rsid w:val="00181B41"/>
    <w:rsid w:val="0018235C"/>
    <w:rsid w:val="0018251D"/>
    <w:rsid w:val="0018262B"/>
    <w:rsid w:val="00182EB2"/>
    <w:rsid w:val="00182F0D"/>
    <w:rsid w:val="001830D2"/>
    <w:rsid w:val="00183258"/>
    <w:rsid w:val="0018331D"/>
    <w:rsid w:val="0018362F"/>
    <w:rsid w:val="001837A8"/>
    <w:rsid w:val="00183884"/>
    <w:rsid w:val="00183C58"/>
    <w:rsid w:val="00183D38"/>
    <w:rsid w:val="00184248"/>
    <w:rsid w:val="00184A2E"/>
    <w:rsid w:val="00184B67"/>
    <w:rsid w:val="00184C40"/>
    <w:rsid w:val="001854CD"/>
    <w:rsid w:val="00185590"/>
    <w:rsid w:val="00185655"/>
    <w:rsid w:val="00185B08"/>
    <w:rsid w:val="0018662F"/>
    <w:rsid w:val="001869CE"/>
    <w:rsid w:val="00186AFE"/>
    <w:rsid w:val="00186B4A"/>
    <w:rsid w:val="00186E29"/>
    <w:rsid w:val="00187148"/>
    <w:rsid w:val="001873D5"/>
    <w:rsid w:val="001873DF"/>
    <w:rsid w:val="0018786F"/>
    <w:rsid w:val="0018790C"/>
    <w:rsid w:val="00187910"/>
    <w:rsid w:val="0018793F"/>
    <w:rsid w:val="00187BE6"/>
    <w:rsid w:val="00187F3A"/>
    <w:rsid w:val="00187FC9"/>
    <w:rsid w:val="001901AF"/>
    <w:rsid w:val="001904A4"/>
    <w:rsid w:val="001904B3"/>
    <w:rsid w:val="001906CB"/>
    <w:rsid w:val="001911B8"/>
    <w:rsid w:val="001912AA"/>
    <w:rsid w:val="0019172B"/>
    <w:rsid w:val="0019186B"/>
    <w:rsid w:val="00191D5D"/>
    <w:rsid w:val="00191E5C"/>
    <w:rsid w:val="00192242"/>
    <w:rsid w:val="00192262"/>
    <w:rsid w:val="00192444"/>
    <w:rsid w:val="001929EC"/>
    <w:rsid w:val="00192EC3"/>
    <w:rsid w:val="00193153"/>
    <w:rsid w:val="00193420"/>
    <w:rsid w:val="001939D1"/>
    <w:rsid w:val="0019449A"/>
    <w:rsid w:val="001944F4"/>
    <w:rsid w:val="0019488A"/>
    <w:rsid w:val="00194A2D"/>
    <w:rsid w:val="00194BD7"/>
    <w:rsid w:val="00195050"/>
    <w:rsid w:val="00195180"/>
    <w:rsid w:val="00195476"/>
    <w:rsid w:val="001955BE"/>
    <w:rsid w:val="001955E0"/>
    <w:rsid w:val="00195631"/>
    <w:rsid w:val="00195E95"/>
    <w:rsid w:val="00195FE3"/>
    <w:rsid w:val="00196133"/>
    <w:rsid w:val="001963BF"/>
    <w:rsid w:val="001965E7"/>
    <w:rsid w:val="00196627"/>
    <w:rsid w:val="00196AE6"/>
    <w:rsid w:val="00196B17"/>
    <w:rsid w:val="00196CC8"/>
    <w:rsid w:val="00196EA7"/>
    <w:rsid w:val="0019756D"/>
    <w:rsid w:val="00197F0E"/>
    <w:rsid w:val="00197FC4"/>
    <w:rsid w:val="001A00D8"/>
    <w:rsid w:val="001A0969"/>
    <w:rsid w:val="001A1164"/>
    <w:rsid w:val="001A125F"/>
    <w:rsid w:val="001A138C"/>
    <w:rsid w:val="001A1518"/>
    <w:rsid w:val="001A1907"/>
    <w:rsid w:val="001A19CE"/>
    <w:rsid w:val="001A1B31"/>
    <w:rsid w:val="001A1BD0"/>
    <w:rsid w:val="001A1D63"/>
    <w:rsid w:val="001A1E7E"/>
    <w:rsid w:val="001A1FDC"/>
    <w:rsid w:val="001A2354"/>
    <w:rsid w:val="001A292A"/>
    <w:rsid w:val="001A2A41"/>
    <w:rsid w:val="001A2AF3"/>
    <w:rsid w:val="001A2CFC"/>
    <w:rsid w:val="001A2D53"/>
    <w:rsid w:val="001A2F32"/>
    <w:rsid w:val="001A30F9"/>
    <w:rsid w:val="001A3BF4"/>
    <w:rsid w:val="001A3CE4"/>
    <w:rsid w:val="001A3E38"/>
    <w:rsid w:val="001A4240"/>
    <w:rsid w:val="001A4424"/>
    <w:rsid w:val="001A45DA"/>
    <w:rsid w:val="001A4AA8"/>
    <w:rsid w:val="001A4BBC"/>
    <w:rsid w:val="001A4C94"/>
    <w:rsid w:val="001A50E2"/>
    <w:rsid w:val="001A52B7"/>
    <w:rsid w:val="001A53C2"/>
    <w:rsid w:val="001A5CF7"/>
    <w:rsid w:val="001A5D70"/>
    <w:rsid w:val="001A612B"/>
    <w:rsid w:val="001A6185"/>
    <w:rsid w:val="001A6FF8"/>
    <w:rsid w:val="001A70B7"/>
    <w:rsid w:val="001A7870"/>
    <w:rsid w:val="001A7AFE"/>
    <w:rsid w:val="001A7CDF"/>
    <w:rsid w:val="001A7CFA"/>
    <w:rsid w:val="001A7D79"/>
    <w:rsid w:val="001B02F2"/>
    <w:rsid w:val="001B04E4"/>
    <w:rsid w:val="001B085C"/>
    <w:rsid w:val="001B0A79"/>
    <w:rsid w:val="001B0A98"/>
    <w:rsid w:val="001B0F09"/>
    <w:rsid w:val="001B13CD"/>
    <w:rsid w:val="001B1447"/>
    <w:rsid w:val="001B14E4"/>
    <w:rsid w:val="001B16A2"/>
    <w:rsid w:val="001B22AA"/>
    <w:rsid w:val="001B2309"/>
    <w:rsid w:val="001B2D5D"/>
    <w:rsid w:val="001B2FE0"/>
    <w:rsid w:val="001B3304"/>
    <w:rsid w:val="001B33D9"/>
    <w:rsid w:val="001B377E"/>
    <w:rsid w:val="001B39F3"/>
    <w:rsid w:val="001B40B8"/>
    <w:rsid w:val="001B489C"/>
    <w:rsid w:val="001B4922"/>
    <w:rsid w:val="001B49FA"/>
    <w:rsid w:val="001B4D35"/>
    <w:rsid w:val="001B5201"/>
    <w:rsid w:val="001B5284"/>
    <w:rsid w:val="001B5391"/>
    <w:rsid w:val="001B5418"/>
    <w:rsid w:val="001B5BC9"/>
    <w:rsid w:val="001B5DEB"/>
    <w:rsid w:val="001B5E0F"/>
    <w:rsid w:val="001B63B3"/>
    <w:rsid w:val="001B64FC"/>
    <w:rsid w:val="001B6516"/>
    <w:rsid w:val="001B6718"/>
    <w:rsid w:val="001B6952"/>
    <w:rsid w:val="001B697D"/>
    <w:rsid w:val="001B7398"/>
    <w:rsid w:val="001B739E"/>
    <w:rsid w:val="001B7F90"/>
    <w:rsid w:val="001C0209"/>
    <w:rsid w:val="001C0255"/>
    <w:rsid w:val="001C0771"/>
    <w:rsid w:val="001C0844"/>
    <w:rsid w:val="001C08E0"/>
    <w:rsid w:val="001C1011"/>
    <w:rsid w:val="001C10E5"/>
    <w:rsid w:val="001C1114"/>
    <w:rsid w:val="001C118E"/>
    <w:rsid w:val="001C15F6"/>
    <w:rsid w:val="001C1E34"/>
    <w:rsid w:val="001C236C"/>
    <w:rsid w:val="001C2763"/>
    <w:rsid w:val="001C2E28"/>
    <w:rsid w:val="001C331A"/>
    <w:rsid w:val="001C33F4"/>
    <w:rsid w:val="001C3410"/>
    <w:rsid w:val="001C3453"/>
    <w:rsid w:val="001C37EF"/>
    <w:rsid w:val="001C3CFD"/>
    <w:rsid w:val="001C4626"/>
    <w:rsid w:val="001C50E9"/>
    <w:rsid w:val="001C51D9"/>
    <w:rsid w:val="001C52C6"/>
    <w:rsid w:val="001C6EC5"/>
    <w:rsid w:val="001C6ECB"/>
    <w:rsid w:val="001C71AA"/>
    <w:rsid w:val="001C71D2"/>
    <w:rsid w:val="001C72D9"/>
    <w:rsid w:val="001C761D"/>
    <w:rsid w:val="001C7D0A"/>
    <w:rsid w:val="001D0306"/>
    <w:rsid w:val="001D0519"/>
    <w:rsid w:val="001D0820"/>
    <w:rsid w:val="001D0B9A"/>
    <w:rsid w:val="001D0D38"/>
    <w:rsid w:val="001D0DC5"/>
    <w:rsid w:val="001D14E1"/>
    <w:rsid w:val="001D159D"/>
    <w:rsid w:val="001D2BC5"/>
    <w:rsid w:val="001D2BFA"/>
    <w:rsid w:val="001D2C49"/>
    <w:rsid w:val="001D2C4B"/>
    <w:rsid w:val="001D2FAA"/>
    <w:rsid w:val="001D30E9"/>
    <w:rsid w:val="001D325B"/>
    <w:rsid w:val="001D3FD9"/>
    <w:rsid w:val="001D4178"/>
    <w:rsid w:val="001D4217"/>
    <w:rsid w:val="001D467A"/>
    <w:rsid w:val="001D4DC2"/>
    <w:rsid w:val="001D52EC"/>
    <w:rsid w:val="001D5381"/>
    <w:rsid w:val="001D53D5"/>
    <w:rsid w:val="001D5876"/>
    <w:rsid w:val="001D5D93"/>
    <w:rsid w:val="001D61C0"/>
    <w:rsid w:val="001D6621"/>
    <w:rsid w:val="001D735D"/>
    <w:rsid w:val="001D7E2E"/>
    <w:rsid w:val="001E0014"/>
    <w:rsid w:val="001E0CCB"/>
    <w:rsid w:val="001E0DD7"/>
    <w:rsid w:val="001E0ED9"/>
    <w:rsid w:val="001E0FC9"/>
    <w:rsid w:val="001E111F"/>
    <w:rsid w:val="001E16D4"/>
    <w:rsid w:val="001E1C61"/>
    <w:rsid w:val="001E1C87"/>
    <w:rsid w:val="001E1EB6"/>
    <w:rsid w:val="001E2067"/>
    <w:rsid w:val="001E29A0"/>
    <w:rsid w:val="001E2A58"/>
    <w:rsid w:val="001E2F32"/>
    <w:rsid w:val="001E314F"/>
    <w:rsid w:val="001E34B5"/>
    <w:rsid w:val="001E3861"/>
    <w:rsid w:val="001E3954"/>
    <w:rsid w:val="001E4014"/>
    <w:rsid w:val="001E40FA"/>
    <w:rsid w:val="001E47F3"/>
    <w:rsid w:val="001E480C"/>
    <w:rsid w:val="001E489D"/>
    <w:rsid w:val="001E4CD5"/>
    <w:rsid w:val="001E4F26"/>
    <w:rsid w:val="001E5001"/>
    <w:rsid w:val="001E5517"/>
    <w:rsid w:val="001E553A"/>
    <w:rsid w:val="001E5776"/>
    <w:rsid w:val="001E5A22"/>
    <w:rsid w:val="001E5C0F"/>
    <w:rsid w:val="001E5D39"/>
    <w:rsid w:val="001E600E"/>
    <w:rsid w:val="001E6119"/>
    <w:rsid w:val="001E62AE"/>
    <w:rsid w:val="001E68AE"/>
    <w:rsid w:val="001E69B8"/>
    <w:rsid w:val="001E6DCD"/>
    <w:rsid w:val="001E79E1"/>
    <w:rsid w:val="001E7A12"/>
    <w:rsid w:val="001E7A60"/>
    <w:rsid w:val="001F0077"/>
    <w:rsid w:val="001F030C"/>
    <w:rsid w:val="001F032E"/>
    <w:rsid w:val="001F06D5"/>
    <w:rsid w:val="001F07AA"/>
    <w:rsid w:val="001F0EAB"/>
    <w:rsid w:val="001F0FEF"/>
    <w:rsid w:val="001F12FC"/>
    <w:rsid w:val="001F172E"/>
    <w:rsid w:val="001F19A3"/>
    <w:rsid w:val="001F1A0B"/>
    <w:rsid w:val="001F1D45"/>
    <w:rsid w:val="001F2DF3"/>
    <w:rsid w:val="001F2E56"/>
    <w:rsid w:val="001F3107"/>
    <w:rsid w:val="001F329E"/>
    <w:rsid w:val="001F3998"/>
    <w:rsid w:val="001F39F7"/>
    <w:rsid w:val="001F3A01"/>
    <w:rsid w:val="001F3F94"/>
    <w:rsid w:val="001F41BF"/>
    <w:rsid w:val="001F424D"/>
    <w:rsid w:val="001F425A"/>
    <w:rsid w:val="001F458F"/>
    <w:rsid w:val="001F4AB5"/>
    <w:rsid w:val="001F4BD5"/>
    <w:rsid w:val="001F4EA9"/>
    <w:rsid w:val="001F4F14"/>
    <w:rsid w:val="001F50E4"/>
    <w:rsid w:val="001F53E4"/>
    <w:rsid w:val="001F5414"/>
    <w:rsid w:val="001F578F"/>
    <w:rsid w:val="001F5896"/>
    <w:rsid w:val="001F5C08"/>
    <w:rsid w:val="001F5C35"/>
    <w:rsid w:val="001F64D8"/>
    <w:rsid w:val="001F6805"/>
    <w:rsid w:val="001F69C4"/>
    <w:rsid w:val="001F7487"/>
    <w:rsid w:val="001F7521"/>
    <w:rsid w:val="001F7BAE"/>
    <w:rsid w:val="0020009D"/>
    <w:rsid w:val="00200376"/>
    <w:rsid w:val="00200676"/>
    <w:rsid w:val="002008BB"/>
    <w:rsid w:val="00200BFC"/>
    <w:rsid w:val="00200DA2"/>
    <w:rsid w:val="00200E2B"/>
    <w:rsid w:val="00201779"/>
    <w:rsid w:val="00202103"/>
    <w:rsid w:val="00202117"/>
    <w:rsid w:val="0020239F"/>
    <w:rsid w:val="002025B6"/>
    <w:rsid w:val="0020266F"/>
    <w:rsid w:val="0020288C"/>
    <w:rsid w:val="00202B16"/>
    <w:rsid w:val="00203472"/>
    <w:rsid w:val="00203A7E"/>
    <w:rsid w:val="002041ED"/>
    <w:rsid w:val="00204920"/>
    <w:rsid w:val="00204A9E"/>
    <w:rsid w:val="00204E07"/>
    <w:rsid w:val="00204EA9"/>
    <w:rsid w:val="00204F36"/>
    <w:rsid w:val="002050DF"/>
    <w:rsid w:val="00205854"/>
    <w:rsid w:val="0020597D"/>
    <w:rsid w:val="00205DFC"/>
    <w:rsid w:val="00205EDF"/>
    <w:rsid w:val="00205F37"/>
    <w:rsid w:val="002060CF"/>
    <w:rsid w:val="0020641E"/>
    <w:rsid w:val="00206780"/>
    <w:rsid w:val="00206956"/>
    <w:rsid w:val="00206FE5"/>
    <w:rsid w:val="002071BF"/>
    <w:rsid w:val="0020728D"/>
    <w:rsid w:val="00207306"/>
    <w:rsid w:val="00207934"/>
    <w:rsid w:val="002105E4"/>
    <w:rsid w:val="00210BA1"/>
    <w:rsid w:val="00210C29"/>
    <w:rsid w:val="00210D5E"/>
    <w:rsid w:val="0021140B"/>
    <w:rsid w:val="00211776"/>
    <w:rsid w:val="00211A38"/>
    <w:rsid w:val="00211AE2"/>
    <w:rsid w:val="00212291"/>
    <w:rsid w:val="002124B8"/>
    <w:rsid w:val="0021288F"/>
    <w:rsid w:val="0021309E"/>
    <w:rsid w:val="002138AD"/>
    <w:rsid w:val="002138B1"/>
    <w:rsid w:val="00213DA4"/>
    <w:rsid w:val="00213E49"/>
    <w:rsid w:val="00213FA8"/>
    <w:rsid w:val="0021441F"/>
    <w:rsid w:val="002145D7"/>
    <w:rsid w:val="00214DFA"/>
    <w:rsid w:val="00215306"/>
    <w:rsid w:val="00215A1A"/>
    <w:rsid w:val="00215BF9"/>
    <w:rsid w:val="00216613"/>
    <w:rsid w:val="00216B44"/>
    <w:rsid w:val="00216B76"/>
    <w:rsid w:val="00216C33"/>
    <w:rsid w:val="00217099"/>
    <w:rsid w:val="00217700"/>
    <w:rsid w:val="002178F8"/>
    <w:rsid w:val="00217BE9"/>
    <w:rsid w:val="00217D5B"/>
    <w:rsid w:val="00217EFA"/>
    <w:rsid w:val="002204E3"/>
    <w:rsid w:val="002211DB"/>
    <w:rsid w:val="00221537"/>
    <w:rsid w:val="00221840"/>
    <w:rsid w:val="00221A58"/>
    <w:rsid w:val="00221AA0"/>
    <w:rsid w:val="00221C67"/>
    <w:rsid w:val="002224FC"/>
    <w:rsid w:val="002225B0"/>
    <w:rsid w:val="00222952"/>
    <w:rsid w:val="00222D88"/>
    <w:rsid w:val="00222DDF"/>
    <w:rsid w:val="002230D3"/>
    <w:rsid w:val="002231DB"/>
    <w:rsid w:val="00224416"/>
    <w:rsid w:val="0022448E"/>
    <w:rsid w:val="002246D9"/>
    <w:rsid w:val="00224767"/>
    <w:rsid w:val="00224776"/>
    <w:rsid w:val="002247FA"/>
    <w:rsid w:val="002249EB"/>
    <w:rsid w:val="00224D3B"/>
    <w:rsid w:val="00225618"/>
    <w:rsid w:val="002258C6"/>
    <w:rsid w:val="002259B8"/>
    <w:rsid w:val="00225A27"/>
    <w:rsid w:val="00225CCB"/>
    <w:rsid w:val="00225F9E"/>
    <w:rsid w:val="00226CB8"/>
    <w:rsid w:val="002274BB"/>
    <w:rsid w:val="0022787D"/>
    <w:rsid w:val="00227C98"/>
    <w:rsid w:val="00227F71"/>
    <w:rsid w:val="0023027E"/>
    <w:rsid w:val="00230A2F"/>
    <w:rsid w:val="00230B51"/>
    <w:rsid w:val="00230EEA"/>
    <w:rsid w:val="00231110"/>
    <w:rsid w:val="0023130E"/>
    <w:rsid w:val="002316D5"/>
    <w:rsid w:val="002318D0"/>
    <w:rsid w:val="00231A29"/>
    <w:rsid w:val="00231E9F"/>
    <w:rsid w:val="00232180"/>
    <w:rsid w:val="00232877"/>
    <w:rsid w:val="00232987"/>
    <w:rsid w:val="00232DD6"/>
    <w:rsid w:val="00232EA1"/>
    <w:rsid w:val="00232F73"/>
    <w:rsid w:val="002331E6"/>
    <w:rsid w:val="002335C1"/>
    <w:rsid w:val="00233B94"/>
    <w:rsid w:val="002348A9"/>
    <w:rsid w:val="00234B28"/>
    <w:rsid w:val="00235166"/>
    <w:rsid w:val="002351F6"/>
    <w:rsid w:val="00235463"/>
    <w:rsid w:val="0023548E"/>
    <w:rsid w:val="00235E7B"/>
    <w:rsid w:val="002366A7"/>
    <w:rsid w:val="00236B51"/>
    <w:rsid w:val="00236C4C"/>
    <w:rsid w:val="00236D6D"/>
    <w:rsid w:val="00237194"/>
    <w:rsid w:val="002372C7"/>
    <w:rsid w:val="002379B2"/>
    <w:rsid w:val="002400D6"/>
    <w:rsid w:val="002400E9"/>
    <w:rsid w:val="0024022A"/>
    <w:rsid w:val="002402B6"/>
    <w:rsid w:val="00240898"/>
    <w:rsid w:val="00240930"/>
    <w:rsid w:val="002413A0"/>
    <w:rsid w:val="00241B5A"/>
    <w:rsid w:val="00241E9B"/>
    <w:rsid w:val="00241FC8"/>
    <w:rsid w:val="002422D9"/>
    <w:rsid w:val="00242733"/>
    <w:rsid w:val="00242A89"/>
    <w:rsid w:val="00242C12"/>
    <w:rsid w:val="00242C3A"/>
    <w:rsid w:val="0024305B"/>
    <w:rsid w:val="0024336E"/>
    <w:rsid w:val="00243525"/>
    <w:rsid w:val="002438B4"/>
    <w:rsid w:val="00243A90"/>
    <w:rsid w:val="00243DC7"/>
    <w:rsid w:val="00244318"/>
    <w:rsid w:val="002443F4"/>
    <w:rsid w:val="002446AA"/>
    <w:rsid w:val="00245021"/>
    <w:rsid w:val="00245534"/>
    <w:rsid w:val="00245DFF"/>
    <w:rsid w:val="0024619D"/>
    <w:rsid w:val="002461C3"/>
    <w:rsid w:val="00246724"/>
    <w:rsid w:val="002467C9"/>
    <w:rsid w:val="002467ED"/>
    <w:rsid w:val="00246EF9"/>
    <w:rsid w:val="0024735C"/>
    <w:rsid w:val="00247D51"/>
    <w:rsid w:val="00247E87"/>
    <w:rsid w:val="0025006A"/>
    <w:rsid w:val="002505E0"/>
    <w:rsid w:val="002507C2"/>
    <w:rsid w:val="00250AC5"/>
    <w:rsid w:val="00250B02"/>
    <w:rsid w:val="00250B44"/>
    <w:rsid w:val="00250BBE"/>
    <w:rsid w:val="00250D1E"/>
    <w:rsid w:val="00251C81"/>
    <w:rsid w:val="002522A2"/>
    <w:rsid w:val="00252846"/>
    <w:rsid w:val="0025286F"/>
    <w:rsid w:val="00252887"/>
    <w:rsid w:val="00252A52"/>
    <w:rsid w:val="00253208"/>
    <w:rsid w:val="00253553"/>
    <w:rsid w:val="00253A2C"/>
    <w:rsid w:val="00253B4C"/>
    <w:rsid w:val="00253BAD"/>
    <w:rsid w:val="00253D94"/>
    <w:rsid w:val="00253E58"/>
    <w:rsid w:val="00254348"/>
    <w:rsid w:val="002546C6"/>
    <w:rsid w:val="00254EDC"/>
    <w:rsid w:val="002552D0"/>
    <w:rsid w:val="0025547D"/>
    <w:rsid w:val="0025553E"/>
    <w:rsid w:val="00255883"/>
    <w:rsid w:val="00255897"/>
    <w:rsid w:val="0025599A"/>
    <w:rsid w:val="00255E12"/>
    <w:rsid w:val="00256A56"/>
    <w:rsid w:val="00256C21"/>
    <w:rsid w:val="00256F26"/>
    <w:rsid w:val="002571D3"/>
    <w:rsid w:val="00257C74"/>
    <w:rsid w:val="0026056F"/>
    <w:rsid w:val="00260932"/>
    <w:rsid w:val="00260BCD"/>
    <w:rsid w:val="00260E8B"/>
    <w:rsid w:val="00260EF4"/>
    <w:rsid w:val="002623D3"/>
    <w:rsid w:val="00262660"/>
    <w:rsid w:val="00262919"/>
    <w:rsid w:val="00262DB3"/>
    <w:rsid w:val="0026391D"/>
    <w:rsid w:val="0026394D"/>
    <w:rsid w:val="00263ACB"/>
    <w:rsid w:val="00263D0C"/>
    <w:rsid w:val="002641C3"/>
    <w:rsid w:val="00264241"/>
    <w:rsid w:val="0026488B"/>
    <w:rsid w:val="00265024"/>
    <w:rsid w:val="002650EE"/>
    <w:rsid w:val="002651F6"/>
    <w:rsid w:val="0026545D"/>
    <w:rsid w:val="00265742"/>
    <w:rsid w:val="002668D2"/>
    <w:rsid w:val="00266EEA"/>
    <w:rsid w:val="002670FD"/>
    <w:rsid w:val="0026712D"/>
    <w:rsid w:val="002674AF"/>
    <w:rsid w:val="0026753B"/>
    <w:rsid w:val="0026778D"/>
    <w:rsid w:val="00267853"/>
    <w:rsid w:val="002701AB"/>
    <w:rsid w:val="002703C5"/>
    <w:rsid w:val="002704C0"/>
    <w:rsid w:val="0027068D"/>
    <w:rsid w:val="002709D5"/>
    <w:rsid w:val="00270A54"/>
    <w:rsid w:val="00270ED4"/>
    <w:rsid w:val="00271433"/>
    <w:rsid w:val="002717A0"/>
    <w:rsid w:val="00271DA6"/>
    <w:rsid w:val="00271EA1"/>
    <w:rsid w:val="00272420"/>
    <w:rsid w:val="0027246E"/>
    <w:rsid w:val="0027249E"/>
    <w:rsid w:val="0027256C"/>
    <w:rsid w:val="00272664"/>
    <w:rsid w:val="00272722"/>
    <w:rsid w:val="00272B59"/>
    <w:rsid w:val="00272C0D"/>
    <w:rsid w:val="002731D5"/>
    <w:rsid w:val="0027326C"/>
    <w:rsid w:val="00273306"/>
    <w:rsid w:val="00273A01"/>
    <w:rsid w:val="00273BC7"/>
    <w:rsid w:val="00273ED2"/>
    <w:rsid w:val="00274678"/>
    <w:rsid w:val="00274EFE"/>
    <w:rsid w:val="002755F3"/>
    <w:rsid w:val="00275BE9"/>
    <w:rsid w:val="00275CCD"/>
    <w:rsid w:val="00275DE5"/>
    <w:rsid w:val="00276005"/>
    <w:rsid w:val="002762E5"/>
    <w:rsid w:val="00276553"/>
    <w:rsid w:val="0027655B"/>
    <w:rsid w:val="002766E2"/>
    <w:rsid w:val="00276D3F"/>
    <w:rsid w:val="00276FCA"/>
    <w:rsid w:val="002771B2"/>
    <w:rsid w:val="002775A0"/>
    <w:rsid w:val="002776CE"/>
    <w:rsid w:val="00277DE0"/>
    <w:rsid w:val="00277EA4"/>
    <w:rsid w:val="0028021E"/>
    <w:rsid w:val="002802AB"/>
    <w:rsid w:val="0028037A"/>
    <w:rsid w:val="00280492"/>
    <w:rsid w:val="002807F0"/>
    <w:rsid w:val="00280D35"/>
    <w:rsid w:val="00280F95"/>
    <w:rsid w:val="002810BF"/>
    <w:rsid w:val="002810C6"/>
    <w:rsid w:val="0028130F"/>
    <w:rsid w:val="0028142E"/>
    <w:rsid w:val="0028146B"/>
    <w:rsid w:val="00281530"/>
    <w:rsid w:val="002815CC"/>
    <w:rsid w:val="00281A4F"/>
    <w:rsid w:val="00281B15"/>
    <w:rsid w:val="00281D9E"/>
    <w:rsid w:val="002823B3"/>
    <w:rsid w:val="002828E6"/>
    <w:rsid w:val="002829D6"/>
    <w:rsid w:val="00282D80"/>
    <w:rsid w:val="00282E6F"/>
    <w:rsid w:val="00283095"/>
    <w:rsid w:val="00283462"/>
    <w:rsid w:val="00283772"/>
    <w:rsid w:val="00283A6A"/>
    <w:rsid w:val="00283C77"/>
    <w:rsid w:val="002840B0"/>
    <w:rsid w:val="00284971"/>
    <w:rsid w:val="00284C91"/>
    <w:rsid w:val="0028518F"/>
    <w:rsid w:val="00285AB0"/>
    <w:rsid w:val="00285F2B"/>
    <w:rsid w:val="00286FA9"/>
    <w:rsid w:val="002870F9"/>
    <w:rsid w:val="00287321"/>
    <w:rsid w:val="00287526"/>
    <w:rsid w:val="00287571"/>
    <w:rsid w:val="00287832"/>
    <w:rsid w:val="00287871"/>
    <w:rsid w:val="002879CF"/>
    <w:rsid w:val="00287DCE"/>
    <w:rsid w:val="002901E1"/>
    <w:rsid w:val="00290787"/>
    <w:rsid w:val="0029078C"/>
    <w:rsid w:val="0029098E"/>
    <w:rsid w:val="00290A0A"/>
    <w:rsid w:val="00290B9A"/>
    <w:rsid w:val="0029129F"/>
    <w:rsid w:val="002912F8"/>
    <w:rsid w:val="002923EE"/>
    <w:rsid w:val="00292564"/>
    <w:rsid w:val="00292768"/>
    <w:rsid w:val="00294205"/>
    <w:rsid w:val="00294599"/>
    <w:rsid w:val="00294F25"/>
    <w:rsid w:val="0029507B"/>
    <w:rsid w:val="0029538F"/>
    <w:rsid w:val="002958E7"/>
    <w:rsid w:val="00295979"/>
    <w:rsid w:val="00295A29"/>
    <w:rsid w:val="00295AB9"/>
    <w:rsid w:val="00295CE3"/>
    <w:rsid w:val="00295EB1"/>
    <w:rsid w:val="00296372"/>
    <w:rsid w:val="00296802"/>
    <w:rsid w:val="00296A53"/>
    <w:rsid w:val="00296BF8"/>
    <w:rsid w:val="00296F05"/>
    <w:rsid w:val="0029700E"/>
    <w:rsid w:val="002971A4"/>
    <w:rsid w:val="00297758"/>
    <w:rsid w:val="0029792C"/>
    <w:rsid w:val="00297B17"/>
    <w:rsid w:val="00297D7A"/>
    <w:rsid w:val="00297F0B"/>
    <w:rsid w:val="002A0302"/>
    <w:rsid w:val="002A0AC1"/>
    <w:rsid w:val="002A0B57"/>
    <w:rsid w:val="002A1604"/>
    <w:rsid w:val="002A162B"/>
    <w:rsid w:val="002A1DD0"/>
    <w:rsid w:val="002A1DDF"/>
    <w:rsid w:val="002A1FDE"/>
    <w:rsid w:val="002A2493"/>
    <w:rsid w:val="002A2A19"/>
    <w:rsid w:val="002A2B24"/>
    <w:rsid w:val="002A2BD6"/>
    <w:rsid w:val="002A2C4B"/>
    <w:rsid w:val="002A30EA"/>
    <w:rsid w:val="002A369B"/>
    <w:rsid w:val="002A388E"/>
    <w:rsid w:val="002A39DE"/>
    <w:rsid w:val="002A3ED7"/>
    <w:rsid w:val="002A4116"/>
    <w:rsid w:val="002A47E7"/>
    <w:rsid w:val="002A491E"/>
    <w:rsid w:val="002A4C8D"/>
    <w:rsid w:val="002A4D4A"/>
    <w:rsid w:val="002A4DE5"/>
    <w:rsid w:val="002A4E76"/>
    <w:rsid w:val="002A4F01"/>
    <w:rsid w:val="002A5164"/>
    <w:rsid w:val="002A5169"/>
    <w:rsid w:val="002A52A4"/>
    <w:rsid w:val="002A583C"/>
    <w:rsid w:val="002A5DFC"/>
    <w:rsid w:val="002A602F"/>
    <w:rsid w:val="002A6241"/>
    <w:rsid w:val="002A62F6"/>
    <w:rsid w:val="002A6631"/>
    <w:rsid w:val="002A694A"/>
    <w:rsid w:val="002A6952"/>
    <w:rsid w:val="002A6C24"/>
    <w:rsid w:val="002A7225"/>
    <w:rsid w:val="002A7227"/>
    <w:rsid w:val="002A723B"/>
    <w:rsid w:val="002A7428"/>
    <w:rsid w:val="002A75A2"/>
    <w:rsid w:val="002A761C"/>
    <w:rsid w:val="002A7926"/>
    <w:rsid w:val="002A7C63"/>
    <w:rsid w:val="002A7C7C"/>
    <w:rsid w:val="002A7C8C"/>
    <w:rsid w:val="002B018F"/>
    <w:rsid w:val="002B0322"/>
    <w:rsid w:val="002B0332"/>
    <w:rsid w:val="002B0529"/>
    <w:rsid w:val="002B061E"/>
    <w:rsid w:val="002B076D"/>
    <w:rsid w:val="002B0B6F"/>
    <w:rsid w:val="002B1498"/>
    <w:rsid w:val="002B176B"/>
    <w:rsid w:val="002B23ED"/>
    <w:rsid w:val="002B246F"/>
    <w:rsid w:val="002B261C"/>
    <w:rsid w:val="002B29BD"/>
    <w:rsid w:val="002B2B23"/>
    <w:rsid w:val="002B2E39"/>
    <w:rsid w:val="002B341F"/>
    <w:rsid w:val="002B38E2"/>
    <w:rsid w:val="002B3AEA"/>
    <w:rsid w:val="002B3B63"/>
    <w:rsid w:val="002B4032"/>
    <w:rsid w:val="002B41F5"/>
    <w:rsid w:val="002B4371"/>
    <w:rsid w:val="002B45B5"/>
    <w:rsid w:val="002B48B0"/>
    <w:rsid w:val="002B48E5"/>
    <w:rsid w:val="002B5325"/>
    <w:rsid w:val="002B5956"/>
    <w:rsid w:val="002B5CB1"/>
    <w:rsid w:val="002B5D83"/>
    <w:rsid w:val="002B627B"/>
    <w:rsid w:val="002B6577"/>
    <w:rsid w:val="002B66B6"/>
    <w:rsid w:val="002B67E6"/>
    <w:rsid w:val="002B6FF8"/>
    <w:rsid w:val="002B73F7"/>
    <w:rsid w:val="002B79D7"/>
    <w:rsid w:val="002B7B3A"/>
    <w:rsid w:val="002B7C23"/>
    <w:rsid w:val="002C02DA"/>
    <w:rsid w:val="002C0585"/>
    <w:rsid w:val="002C07ED"/>
    <w:rsid w:val="002C0862"/>
    <w:rsid w:val="002C113D"/>
    <w:rsid w:val="002C17E1"/>
    <w:rsid w:val="002C1CAA"/>
    <w:rsid w:val="002C20A7"/>
    <w:rsid w:val="002C2C74"/>
    <w:rsid w:val="002C3193"/>
    <w:rsid w:val="002C31B4"/>
    <w:rsid w:val="002C36EF"/>
    <w:rsid w:val="002C3E15"/>
    <w:rsid w:val="002C3EA7"/>
    <w:rsid w:val="002C3FA3"/>
    <w:rsid w:val="002C418F"/>
    <w:rsid w:val="002C43F7"/>
    <w:rsid w:val="002C48C5"/>
    <w:rsid w:val="002C4914"/>
    <w:rsid w:val="002C4B68"/>
    <w:rsid w:val="002C4EB9"/>
    <w:rsid w:val="002C5257"/>
    <w:rsid w:val="002C55EE"/>
    <w:rsid w:val="002C561D"/>
    <w:rsid w:val="002C5E5C"/>
    <w:rsid w:val="002C6565"/>
    <w:rsid w:val="002C6E06"/>
    <w:rsid w:val="002C6F2E"/>
    <w:rsid w:val="002C6F81"/>
    <w:rsid w:val="002C7304"/>
    <w:rsid w:val="002C7B63"/>
    <w:rsid w:val="002C7BFC"/>
    <w:rsid w:val="002D00FE"/>
    <w:rsid w:val="002D02D6"/>
    <w:rsid w:val="002D0548"/>
    <w:rsid w:val="002D0BB6"/>
    <w:rsid w:val="002D0CC8"/>
    <w:rsid w:val="002D0E2A"/>
    <w:rsid w:val="002D1636"/>
    <w:rsid w:val="002D1BF5"/>
    <w:rsid w:val="002D1DF1"/>
    <w:rsid w:val="002D253C"/>
    <w:rsid w:val="002D2A1A"/>
    <w:rsid w:val="002D2A21"/>
    <w:rsid w:val="002D2AC3"/>
    <w:rsid w:val="002D359B"/>
    <w:rsid w:val="002D3F86"/>
    <w:rsid w:val="002D3F87"/>
    <w:rsid w:val="002D4943"/>
    <w:rsid w:val="002D4998"/>
    <w:rsid w:val="002D4E66"/>
    <w:rsid w:val="002D4EBB"/>
    <w:rsid w:val="002D4F4B"/>
    <w:rsid w:val="002D554F"/>
    <w:rsid w:val="002D558A"/>
    <w:rsid w:val="002D56AF"/>
    <w:rsid w:val="002D56D2"/>
    <w:rsid w:val="002D56EC"/>
    <w:rsid w:val="002D585A"/>
    <w:rsid w:val="002D58DB"/>
    <w:rsid w:val="002D5D4C"/>
    <w:rsid w:val="002D6167"/>
    <w:rsid w:val="002D663A"/>
    <w:rsid w:val="002D6BE5"/>
    <w:rsid w:val="002D7AA2"/>
    <w:rsid w:val="002D7EDE"/>
    <w:rsid w:val="002E00CC"/>
    <w:rsid w:val="002E0293"/>
    <w:rsid w:val="002E1115"/>
    <w:rsid w:val="002E1159"/>
    <w:rsid w:val="002E1810"/>
    <w:rsid w:val="002E18C1"/>
    <w:rsid w:val="002E1EED"/>
    <w:rsid w:val="002E286A"/>
    <w:rsid w:val="002E2ADB"/>
    <w:rsid w:val="002E301B"/>
    <w:rsid w:val="002E365C"/>
    <w:rsid w:val="002E39E2"/>
    <w:rsid w:val="002E3A66"/>
    <w:rsid w:val="002E3AE0"/>
    <w:rsid w:val="002E3B34"/>
    <w:rsid w:val="002E429F"/>
    <w:rsid w:val="002E44F8"/>
    <w:rsid w:val="002E4B20"/>
    <w:rsid w:val="002E4C71"/>
    <w:rsid w:val="002E4E2F"/>
    <w:rsid w:val="002E4E6F"/>
    <w:rsid w:val="002E4F12"/>
    <w:rsid w:val="002E5195"/>
    <w:rsid w:val="002E55F6"/>
    <w:rsid w:val="002E58AD"/>
    <w:rsid w:val="002E5E9E"/>
    <w:rsid w:val="002E61B8"/>
    <w:rsid w:val="002E61BC"/>
    <w:rsid w:val="002E6247"/>
    <w:rsid w:val="002E626C"/>
    <w:rsid w:val="002E66FD"/>
    <w:rsid w:val="002E69FA"/>
    <w:rsid w:val="002E7453"/>
    <w:rsid w:val="002E77E8"/>
    <w:rsid w:val="002E78B8"/>
    <w:rsid w:val="002F0118"/>
    <w:rsid w:val="002F097E"/>
    <w:rsid w:val="002F0A35"/>
    <w:rsid w:val="002F0CC8"/>
    <w:rsid w:val="002F100F"/>
    <w:rsid w:val="002F1364"/>
    <w:rsid w:val="002F1539"/>
    <w:rsid w:val="002F1691"/>
    <w:rsid w:val="002F18CB"/>
    <w:rsid w:val="002F1910"/>
    <w:rsid w:val="002F24A2"/>
    <w:rsid w:val="002F296C"/>
    <w:rsid w:val="002F2C8A"/>
    <w:rsid w:val="002F2CDE"/>
    <w:rsid w:val="002F2E49"/>
    <w:rsid w:val="002F2F17"/>
    <w:rsid w:val="002F30C8"/>
    <w:rsid w:val="002F3968"/>
    <w:rsid w:val="002F4147"/>
    <w:rsid w:val="002F4C5B"/>
    <w:rsid w:val="002F528C"/>
    <w:rsid w:val="002F54B0"/>
    <w:rsid w:val="002F56EA"/>
    <w:rsid w:val="002F593A"/>
    <w:rsid w:val="002F6115"/>
    <w:rsid w:val="002F6624"/>
    <w:rsid w:val="002F76FD"/>
    <w:rsid w:val="002F77C8"/>
    <w:rsid w:val="002F7977"/>
    <w:rsid w:val="003001BC"/>
    <w:rsid w:val="003003B4"/>
    <w:rsid w:val="00300740"/>
    <w:rsid w:val="00300C11"/>
    <w:rsid w:val="00300C15"/>
    <w:rsid w:val="00300F5F"/>
    <w:rsid w:val="0030141C"/>
    <w:rsid w:val="003014AF"/>
    <w:rsid w:val="003015CA"/>
    <w:rsid w:val="00301624"/>
    <w:rsid w:val="00301924"/>
    <w:rsid w:val="0030206D"/>
    <w:rsid w:val="00302365"/>
    <w:rsid w:val="00302408"/>
    <w:rsid w:val="00302CC9"/>
    <w:rsid w:val="00302FEF"/>
    <w:rsid w:val="003031D5"/>
    <w:rsid w:val="00303373"/>
    <w:rsid w:val="00303395"/>
    <w:rsid w:val="00303400"/>
    <w:rsid w:val="0030343E"/>
    <w:rsid w:val="003037E5"/>
    <w:rsid w:val="003038DD"/>
    <w:rsid w:val="0030434B"/>
    <w:rsid w:val="00304804"/>
    <w:rsid w:val="003048A1"/>
    <w:rsid w:val="00304AFD"/>
    <w:rsid w:val="00304C4C"/>
    <w:rsid w:val="00305AFC"/>
    <w:rsid w:val="0030620E"/>
    <w:rsid w:val="0030634E"/>
    <w:rsid w:val="00306559"/>
    <w:rsid w:val="0030669E"/>
    <w:rsid w:val="00306811"/>
    <w:rsid w:val="003068B9"/>
    <w:rsid w:val="003068FB"/>
    <w:rsid w:val="003076F9"/>
    <w:rsid w:val="00307701"/>
    <w:rsid w:val="003078A9"/>
    <w:rsid w:val="00310498"/>
    <w:rsid w:val="003108FB"/>
    <w:rsid w:val="00310A22"/>
    <w:rsid w:val="00310C37"/>
    <w:rsid w:val="00311319"/>
    <w:rsid w:val="003114B5"/>
    <w:rsid w:val="003116DD"/>
    <w:rsid w:val="00311748"/>
    <w:rsid w:val="00311F7C"/>
    <w:rsid w:val="00311FFD"/>
    <w:rsid w:val="00312129"/>
    <w:rsid w:val="003125C5"/>
    <w:rsid w:val="00312719"/>
    <w:rsid w:val="00312900"/>
    <w:rsid w:val="003130A1"/>
    <w:rsid w:val="00313284"/>
    <w:rsid w:val="00313894"/>
    <w:rsid w:val="00313DB7"/>
    <w:rsid w:val="00314554"/>
    <w:rsid w:val="003150A6"/>
    <w:rsid w:val="00315461"/>
    <w:rsid w:val="00315650"/>
    <w:rsid w:val="00315968"/>
    <w:rsid w:val="00315DC0"/>
    <w:rsid w:val="00316192"/>
    <w:rsid w:val="0031681A"/>
    <w:rsid w:val="00316DE5"/>
    <w:rsid w:val="00316EA9"/>
    <w:rsid w:val="00317344"/>
    <w:rsid w:val="003177C5"/>
    <w:rsid w:val="003178F1"/>
    <w:rsid w:val="003179F6"/>
    <w:rsid w:val="00317A0D"/>
    <w:rsid w:val="00317C80"/>
    <w:rsid w:val="00317D35"/>
    <w:rsid w:val="00317FDF"/>
    <w:rsid w:val="00320692"/>
    <w:rsid w:val="00320728"/>
    <w:rsid w:val="003208AD"/>
    <w:rsid w:val="003209C6"/>
    <w:rsid w:val="0032198D"/>
    <w:rsid w:val="003224D7"/>
    <w:rsid w:val="003224E2"/>
    <w:rsid w:val="003228A7"/>
    <w:rsid w:val="00322E4B"/>
    <w:rsid w:val="00323379"/>
    <w:rsid w:val="00323407"/>
    <w:rsid w:val="003238FB"/>
    <w:rsid w:val="003239D7"/>
    <w:rsid w:val="003239FA"/>
    <w:rsid w:val="00323A80"/>
    <w:rsid w:val="00323B40"/>
    <w:rsid w:val="00323E25"/>
    <w:rsid w:val="00324274"/>
    <w:rsid w:val="00324935"/>
    <w:rsid w:val="00324F95"/>
    <w:rsid w:val="003255B4"/>
    <w:rsid w:val="0032574F"/>
    <w:rsid w:val="00326179"/>
    <w:rsid w:val="00326224"/>
    <w:rsid w:val="00326470"/>
    <w:rsid w:val="003264E2"/>
    <w:rsid w:val="003269B6"/>
    <w:rsid w:val="00326E22"/>
    <w:rsid w:val="0032722B"/>
    <w:rsid w:val="003279BB"/>
    <w:rsid w:val="00327C24"/>
    <w:rsid w:val="00327C81"/>
    <w:rsid w:val="00327D52"/>
    <w:rsid w:val="00330926"/>
    <w:rsid w:val="0033097A"/>
    <w:rsid w:val="00330AA4"/>
    <w:rsid w:val="00330BA4"/>
    <w:rsid w:val="00330BF2"/>
    <w:rsid w:val="00330C25"/>
    <w:rsid w:val="00330D87"/>
    <w:rsid w:val="003312DD"/>
    <w:rsid w:val="00331A32"/>
    <w:rsid w:val="00331B77"/>
    <w:rsid w:val="0033209A"/>
    <w:rsid w:val="003323F4"/>
    <w:rsid w:val="003325A9"/>
    <w:rsid w:val="00332814"/>
    <w:rsid w:val="003328DE"/>
    <w:rsid w:val="00332ED3"/>
    <w:rsid w:val="0033319C"/>
    <w:rsid w:val="003334C9"/>
    <w:rsid w:val="003348CA"/>
    <w:rsid w:val="00334920"/>
    <w:rsid w:val="00334A91"/>
    <w:rsid w:val="00335C86"/>
    <w:rsid w:val="00335DF3"/>
    <w:rsid w:val="003367DB"/>
    <w:rsid w:val="003368AB"/>
    <w:rsid w:val="003368B2"/>
    <w:rsid w:val="00336B9F"/>
    <w:rsid w:val="003370E8"/>
    <w:rsid w:val="00337B47"/>
    <w:rsid w:val="00337DF0"/>
    <w:rsid w:val="0034017B"/>
    <w:rsid w:val="00340189"/>
    <w:rsid w:val="0034145F"/>
    <w:rsid w:val="00341A7A"/>
    <w:rsid w:val="00341B4D"/>
    <w:rsid w:val="00341B8A"/>
    <w:rsid w:val="003420D9"/>
    <w:rsid w:val="003421EE"/>
    <w:rsid w:val="0034258C"/>
    <w:rsid w:val="00342987"/>
    <w:rsid w:val="00342A01"/>
    <w:rsid w:val="00342F30"/>
    <w:rsid w:val="0034327F"/>
    <w:rsid w:val="00343486"/>
    <w:rsid w:val="003438BE"/>
    <w:rsid w:val="00344E3A"/>
    <w:rsid w:val="003453CA"/>
    <w:rsid w:val="00345CE8"/>
    <w:rsid w:val="0034605A"/>
    <w:rsid w:val="00346102"/>
    <w:rsid w:val="00346DF1"/>
    <w:rsid w:val="00346F8A"/>
    <w:rsid w:val="00347420"/>
    <w:rsid w:val="0034754B"/>
    <w:rsid w:val="00347712"/>
    <w:rsid w:val="003479AF"/>
    <w:rsid w:val="00347AEC"/>
    <w:rsid w:val="00347DE0"/>
    <w:rsid w:val="00347FC2"/>
    <w:rsid w:val="00350221"/>
    <w:rsid w:val="00350583"/>
    <w:rsid w:val="00350999"/>
    <w:rsid w:val="00350BE8"/>
    <w:rsid w:val="003513C8"/>
    <w:rsid w:val="003516F1"/>
    <w:rsid w:val="003519EE"/>
    <w:rsid w:val="00351A72"/>
    <w:rsid w:val="00351D32"/>
    <w:rsid w:val="003525B4"/>
    <w:rsid w:val="00352671"/>
    <w:rsid w:val="0035272D"/>
    <w:rsid w:val="00352CB1"/>
    <w:rsid w:val="00353069"/>
    <w:rsid w:val="00353459"/>
    <w:rsid w:val="00353660"/>
    <w:rsid w:val="0035372E"/>
    <w:rsid w:val="00353EEA"/>
    <w:rsid w:val="00354309"/>
    <w:rsid w:val="00355295"/>
    <w:rsid w:val="003558DC"/>
    <w:rsid w:val="003558E4"/>
    <w:rsid w:val="00355BCE"/>
    <w:rsid w:val="00355C55"/>
    <w:rsid w:val="00355EFE"/>
    <w:rsid w:val="00355FE1"/>
    <w:rsid w:val="003560B8"/>
    <w:rsid w:val="0035699D"/>
    <w:rsid w:val="003569D3"/>
    <w:rsid w:val="00356D43"/>
    <w:rsid w:val="003571BD"/>
    <w:rsid w:val="003574EE"/>
    <w:rsid w:val="00357760"/>
    <w:rsid w:val="00360FDE"/>
    <w:rsid w:val="003613AF"/>
    <w:rsid w:val="00361900"/>
    <w:rsid w:val="00361AF0"/>
    <w:rsid w:val="00361EFA"/>
    <w:rsid w:val="00362676"/>
    <w:rsid w:val="0036267A"/>
    <w:rsid w:val="003628C8"/>
    <w:rsid w:val="00363045"/>
    <w:rsid w:val="00363147"/>
    <w:rsid w:val="00363C62"/>
    <w:rsid w:val="00364781"/>
    <w:rsid w:val="00364933"/>
    <w:rsid w:val="00365420"/>
    <w:rsid w:val="003657D0"/>
    <w:rsid w:val="003659EC"/>
    <w:rsid w:val="00365D27"/>
    <w:rsid w:val="00365D9F"/>
    <w:rsid w:val="00365F2C"/>
    <w:rsid w:val="003666D0"/>
    <w:rsid w:val="003667EF"/>
    <w:rsid w:val="00366A37"/>
    <w:rsid w:val="00366ECE"/>
    <w:rsid w:val="003673A0"/>
    <w:rsid w:val="0036740D"/>
    <w:rsid w:val="0037066A"/>
    <w:rsid w:val="0037160F"/>
    <w:rsid w:val="0037162A"/>
    <w:rsid w:val="003717B9"/>
    <w:rsid w:val="003719AA"/>
    <w:rsid w:val="00371BFA"/>
    <w:rsid w:val="00371C60"/>
    <w:rsid w:val="00371D64"/>
    <w:rsid w:val="00372122"/>
    <w:rsid w:val="0037241A"/>
    <w:rsid w:val="00372981"/>
    <w:rsid w:val="003730AD"/>
    <w:rsid w:val="0037316B"/>
    <w:rsid w:val="003734BC"/>
    <w:rsid w:val="0037376C"/>
    <w:rsid w:val="00373904"/>
    <w:rsid w:val="00373ECD"/>
    <w:rsid w:val="00373FF9"/>
    <w:rsid w:val="00374180"/>
    <w:rsid w:val="003749FC"/>
    <w:rsid w:val="00375161"/>
    <w:rsid w:val="00375221"/>
    <w:rsid w:val="00375359"/>
    <w:rsid w:val="003754FE"/>
    <w:rsid w:val="00375579"/>
    <w:rsid w:val="00375C2C"/>
    <w:rsid w:val="00375E42"/>
    <w:rsid w:val="003762F7"/>
    <w:rsid w:val="003766F8"/>
    <w:rsid w:val="00376823"/>
    <w:rsid w:val="00376CBF"/>
    <w:rsid w:val="0037735F"/>
    <w:rsid w:val="003779CF"/>
    <w:rsid w:val="00377AD1"/>
    <w:rsid w:val="00377D33"/>
    <w:rsid w:val="00377EEE"/>
    <w:rsid w:val="00377F02"/>
    <w:rsid w:val="00377F4B"/>
    <w:rsid w:val="00380822"/>
    <w:rsid w:val="00380AA2"/>
    <w:rsid w:val="00380C00"/>
    <w:rsid w:val="00381204"/>
    <w:rsid w:val="003817F6"/>
    <w:rsid w:val="00381A42"/>
    <w:rsid w:val="00381A8E"/>
    <w:rsid w:val="00381C55"/>
    <w:rsid w:val="00381CAD"/>
    <w:rsid w:val="00382128"/>
    <w:rsid w:val="00382825"/>
    <w:rsid w:val="00382F83"/>
    <w:rsid w:val="00383135"/>
    <w:rsid w:val="00383142"/>
    <w:rsid w:val="003831D5"/>
    <w:rsid w:val="00383499"/>
    <w:rsid w:val="00383CB7"/>
    <w:rsid w:val="00383EE3"/>
    <w:rsid w:val="003842E3"/>
    <w:rsid w:val="00384357"/>
    <w:rsid w:val="0038466F"/>
    <w:rsid w:val="0038473D"/>
    <w:rsid w:val="00384C05"/>
    <w:rsid w:val="00384D50"/>
    <w:rsid w:val="00384E07"/>
    <w:rsid w:val="00384F25"/>
    <w:rsid w:val="00385294"/>
    <w:rsid w:val="0038529A"/>
    <w:rsid w:val="003852F5"/>
    <w:rsid w:val="0038565F"/>
    <w:rsid w:val="00385B64"/>
    <w:rsid w:val="00385D37"/>
    <w:rsid w:val="00385E6D"/>
    <w:rsid w:val="00385EB1"/>
    <w:rsid w:val="003861C5"/>
    <w:rsid w:val="003862EF"/>
    <w:rsid w:val="003863CE"/>
    <w:rsid w:val="003864B8"/>
    <w:rsid w:val="003868E3"/>
    <w:rsid w:val="003870EE"/>
    <w:rsid w:val="003877EF"/>
    <w:rsid w:val="003879F2"/>
    <w:rsid w:val="003902A1"/>
    <w:rsid w:val="003906A2"/>
    <w:rsid w:val="00390740"/>
    <w:rsid w:val="00390B29"/>
    <w:rsid w:val="00390BD5"/>
    <w:rsid w:val="00390D20"/>
    <w:rsid w:val="00391059"/>
    <w:rsid w:val="0039139C"/>
    <w:rsid w:val="003918A3"/>
    <w:rsid w:val="003918DB"/>
    <w:rsid w:val="00391CA3"/>
    <w:rsid w:val="00391FCB"/>
    <w:rsid w:val="003922D1"/>
    <w:rsid w:val="003927A4"/>
    <w:rsid w:val="00392CE0"/>
    <w:rsid w:val="0039322C"/>
    <w:rsid w:val="003937D6"/>
    <w:rsid w:val="00393BDB"/>
    <w:rsid w:val="0039445F"/>
    <w:rsid w:val="00394787"/>
    <w:rsid w:val="0039498A"/>
    <w:rsid w:val="00394B88"/>
    <w:rsid w:val="00394C0F"/>
    <w:rsid w:val="00395235"/>
    <w:rsid w:val="00395665"/>
    <w:rsid w:val="003957D4"/>
    <w:rsid w:val="0039641D"/>
    <w:rsid w:val="003964A0"/>
    <w:rsid w:val="00396656"/>
    <w:rsid w:val="003966BF"/>
    <w:rsid w:val="003967D5"/>
    <w:rsid w:val="00396913"/>
    <w:rsid w:val="00396EB9"/>
    <w:rsid w:val="0039734D"/>
    <w:rsid w:val="003978D7"/>
    <w:rsid w:val="00397AF7"/>
    <w:rsid w:val="00397B2A"/>
    <w:rsid w:val="00397B51"/>
    <w:rsid w:val="00397B54"/>
    <w:rsid w:val="00397F26"/>
    <w:rsid w:val="003A022B"/>
    <w:rsid w:val="003A041A"/>
    <w:rsid w:val="003A0559"/>
    <w:rsid w:val="003A0890"/>
    <w:rsid w:val="003A09BE"/>
    <w:rsid w:val="003A0D48"/>
    <w:rsid w:val="003A10DF"/>
    <w:rsid w:val="003A11F8"/>
    <w:rsid w:val="003A12A1"/>
    <w:rsid w:val="003A13FB"/>
    <w:rsid w:val="003A1670"/>
    <w:rsid w:val="003A1F60"/>
    <w:rsid w:val="003A2265"/>
    <w:rsid w:val="003A26C8"/>
    <w:rsid w:val="003A26CE"/>
    <w:rsid w:val="003A26F9"/>
    <w:rsid w:val="003A274A"/>
    <w:rsid w:val="003A2885"/>
    <w:rsid w:val="003A28A8"/>
    <w:rsid w:val="003A3010"/>
    <w:rsid w:val="003A3198"/>
    <w:rsid w:val="003A3B8F"/>
    <w:rsid w:val="003A3CCB"/>
    <w:rsid w:val="003A3EB1"/>
    <w:rsid w:val="003A3FB0"/>
    <w:rsid w:val="003A4B91"/>
    <w:rsid w:val="003A4BE6"/>
    <w:rsid w:val="003A4CEB"/>
    <w:rsid w:val="003A50DC"/>
    <w:rsid w:val="003A516F"/>
    <w:rsid w:val="003A5579"/>
    <w:rsid w:val="003A55DD"/>
    <w:rsid w:val="003A599B"/>
    <w:rsid w:val="003A59D5"/>
    <w:rsid w:val="003A6461"/>
    <w:rsid w:val="003A655D"/>
    <w:rsid w:val="003A702E"/>
    <w:rsid w:val="003A7171"/>
    <w:rsid w:val="003A78AE"/>
    <w:rsid w:val="003A7A70"/>
    <w:rsid w:val="003A7AF2"/>
    <w:rsid w:val="003A7DAD"/>
    <w:rsid w:val="003B020B"/>
    <w:rsid w:val="003B0352"/>
    <w:rsid w:val="003B051E"/>
    <w:rsid w:val="003B0694"/>
    <w:rsid w:val="003B07C5"/>
    <w:rsid w:val="003B0BB7"/>
    <w:rsid w:val="003B0C12"/>
    <w:rsid w:val="003B0EB4"/>
    <w:rsid w:val="003B0FBC"/>
    <w:rsid w:val="003B133D"/>
    <w:rsid w:val="003B1629"/>
    <w:rsid w:val="003B1689"/>
    <w:rsid w:val="003B1A3E"/>
    <w:rsid w:val="003B20DA"/>
    <w:rsid w:val="003B2120"/>
    <w:rsid w:val="003B22D0"/>
    <w:rsid w:val="003B2603"/>
    <w:rsid w:val="003B2905"/>
    <w:rsid w:val="003B31CC"/>
    <w:rsid w:val="003B40B3"/>
    <w:rsid w:val="003B42ED"/>
    <w:rsid w:val="003B4417"/>
    <w:rsid w:val="003B467C"/>
    <w:rsid w:val="003B51FA"/>
    <w:rsid w:val="003B53A8"/>
    <w:rsid w:val="003B53B5"/>
    <w:rsid w:val="003B5504"/>
    <w:rsid w:val="003B5ABC"/>
    <w:rsid w:val="003B5D32"/>
    <w:rsid w:val="003B6100"/>
    <w:rsid w:val="003B61B5"/>
    <w:rsid w:val="003B6EF9"/>
    <w:rsid w:val="003B732E"/>
    <w:rsid w:val="003B75D8"/>
    <w:rsid w:val="003B7FE6"/>
    <w:rsid w:val="003C0310"/>
    <w:rsid w:val="003C0332"/>
    <w:rsid w:val="003C0A57"/>
    <w:rsid w:val="003C0D20"/>
    <w:rsid w:val="003C0D5C"/>
    <w:rsid w:val="003C0E58"/>
    <w:rsid w:val="003C0E5F"/>
    <w:rsid w:val="003C11F2"/>
    <w:rsid w:val="003C129B"/>
    <w:rsid w:val="003C149A"/>
    <w:rsid w:val="003C1F1F"/>
    <w:rsid w:val="003C2142"/>
    <w:rsid w:val="003C240A"/>
    <w:rsid w:val="003C2B59"/>
    <w:rsid w:val="003C2D0B"/>
    <w:rsid w:val="003C361E"/>
    <w:rsid w:val="003C3DBF"/>
    <w:rsid w:val="003C3E8F"/>
    <w:rsid w:val="003C4044"/>
    <w:rsid w:val="003C41B7"/>
    <w:rsid w:val="003C4455"/>
    <w:rsid w:val="003C469B"/>
    <w:rsid w:val="003C478E"/>
    <w:rsid w:val="003C4A6E"/>
    <w:rsid w:val="003C5304"/>
    <w:rsid w:val="003C538F"/>
    <w:rsid w:val="003C5703"/>
    <w:rsid w:val="003C5A56"/>
    <w:rsid w:val="003C5E38"/>
    <w:rsid w:val="003C64EA"/>
    <w:rsid w:val="003C6761"/>
    <w:rsid w:val="003C6871"/>
    <w:rsid w:val="003C6C30"/>
    <w:rsid w:val="003C6C59"/>
    <w:rsid w:val="003C75D7"/>
    <w:rsid w:val="003C764B"/>
    <w:rsid w:val="003C7675"/>
    <w:rsid w:val="003C7707"/>
    <w:rsid w:val="003C7771"/>
    <w:rsid w:val="003C7C5D"/>
    <w:rsid w:val="003C7F9F"/>
    <w:rsid w:val="003C7FB7"/>
    <w:rsid w:val="003D04E7"/>
    <w:rsid w:val="003D0503"/>
    <w:rsid w:val="003D0517"/>
    <w:rsid w:val="003D063E"/>
    <w:rsid w:val="003D09C5"/>
    <w:rsid w:val="003D0E30"/>
    <w:rsid w:val="003D14EE"/>
    <w:rsid w:val="003D156E"/>
    <w:rsid w:val="003D17F8"/>
    <w:rsid w:val="003D1D2D"/>
    <w:rsid w:val="003D1E5C"/>
    <w:rsid w:val="003D1FEE"/>
    <w:rsid w:val="003D207C"/>
    <w:rsid w:val="003D2100"/>
    <w:rsid w:val="003D223B"/>
    <w:rsid w:val="003D305B"/>
    <w:rsid w:val="003D3446"/>
    <w:rsid w:val="003D3847"/>
    <w:rsid w:val="003D39B2"/>
    <w:rsid w:val="003D3A76"/>
    <w:rsid w:val="003D3FC1"/>
    <w:rsid w:val="003D42A4"/>
    <w:rsid w:val="003D42B8"/>
    <w:rsid w:val="003D47D4"/>
    <w:rsid w:val="003D48E2"/>
    <w:rsid w:val="003D4A9F"/>
    <w:rsid w:val="003D4F24"/>
    <w:rsid w:val="003D51C0"/>
    <w:rsid w:val="003D53CD"/>
    <w:rsid w:val="003D59DB"/>
    <w:rsid w:val="003D59F7"/>
    <w:rsid w:val="003D5F03"/>
    <w:rsid w:val="003D6C94"/>
    <w:rsid w:val="003D6F7D"/>
    <w:rsid w:val="003D7AA0"/>
    <w:rsid w:val="003D7DEC"/>
    <w:rsid w:val="003E0406"/>
    <w:rsid w:val="003E08ED"/>
    <w:rsid w:val="003E0B46"/>
    <w:rsid w:val="003E0CC7"/>
    <w:rsid w:val="003E0DEC"/>
    <w:rsid w:val="003E0DFA"/>
    <w:rsid w:val="003E0E94"/>
    <w:rsid w:val="003E0F97"/>
    <w:rsid w:val="003E143C"/>
    <w:rsid w:val="003E15D1"/>
    <w:rsid w:val="003E1B6F"/>
    <w:rsid w:val="003E1E37"/>
    <w:rsid w:val="003E20C2"/>
    <w:rsid w:val="003E252C"/>
    <w:rsid w:val="003E2801"/>
    <w:rsid w:val="003E2B04"/>
    <w:rsid w:val="003E2B58"/>
    <w:rsid w:val="003E368B"/>
    <w:rsid w:val="003E37BD"/>
    <w:rsid w:val="003E3B1F"/>
    <w:rsid w:val="003E3F76"/>
    <w:rsid w:val="003E41E8"/>
    <w:rsid w:val="003E4412"/>
    <w:rsid w:val="003E4793"/>
    <w:rsid w:val="003E488A"/>
    <w:rsid w:val="003E4C7B"/>
    <w:rsid w:val="003E4FCE"/>
    <w:rsid w:val="003E591C"/>
    <w:rsid w:val="003E5A7D"/>
    <w:rsid w:val="003E5B37"/>
    <w:rsid w:val="003E5C92"/>
    <w:rsid w:val="003E5F71"/>
    <w:rsid w:val="003E5FD4"/>
    <w:rsid w:val="003E67B7"/>
    <w:rsid w:val="003E6949"/>
    <w:rsid w:val="003E7773"/>
    <w:rsid w:val="003E7B08"/>
    <w:rsid w:val="003E7DFD"/>
    <w:rsid w:val="003E7FE3"/>
    <w:rsid w:val="003F03D2"/>
    <w:rsid w:val="003F0AEC"/>
    <w:rsid w:val="003F0BB6"/>
    <w:rsid w:val="003F0C94"/>
    <w:rsid w:val="003F0D21"/>
    <w:rsid w:val="003F15AD"/>
    <w:rsid w:val="003F1862"/>
    <w:rsid w:val="003F1A40"/>
    <w:rsid w:val="003F272D"/>
    <w:rsid w:val="003F2CC9"/>
    <w:rsid w:val="003F2F6C"/>
    <w:rsid w:val="003F3007"/>
    <w:rsid w:val="003F3243"/>
    <w:rsid w:val="003F39B9"/>
    <w:rsid w:val="003F39BE"/>
    <w:rsid w:val="003F3A64"/>
    <w:rsid w:val="003F447F"/>
    <w:rsid w:val="003F44CA"/>
    <w:rsid w:val="003F4F24"/>
    <w:rsid w:val="003F525B"/>
    <w:rsid w:val="003F5308"/>
    <w:rsid w:val="003F54CB"/>
    <w:rsid w:val="003F58EC"/>
    <w:rsid w:val="003F5BCA"/>
    <w:rsid w:val="003F5E94"/>
    <w:rsid w:val="003F62A0"/>
    <w:rsid w:val="003F67F3"/>
    <w:rsid w:val="003F695D"/>
    <w:rsid w:val="003F6A1C"/>
    <w:rsid w:val="003F6A5A"/>
    <w:rsid w:val="003F6F33"/>
    <w:rsid w:val="003F6FAF"/>
    <w:rsid w:val="003F6FB3"/>
    <w:rsid w:val="004000D4"/>
    <w:rsid w:val="0040015C"/>
    <w:rsid w:val="0040197A"/>
    <w:rsid w:val="00401D1B"/>
    <w:rsid w:val="00401F66"/>
    <w:rsid w:val="004024DA"/>
    <w:rsid w:val="00402C61"/>
    <w:rsid w:val="00403415"/>
    <w:rsid w:val="004039E5"/>
    <w:rsid w:val="00403C0E"/>
    <w:rsid w:val="00404A45"/>
    <w:rsid w:val="00404BD9"/>
    <w:rsid w:val="0040585B"/>
    <w:rsid w:val="00405E34"/>
    <w:rsid w:val="00406481"/>
    <w:rsid w:val="004064F6"/>
    <w:rsid w:val="00406C9E"/>
    <w:rsid w:val="00407314"/>
    <w:rsid w:val="00407677"/>
    <w:rsid w:val="004077EE"/>
    <w:rsid w:val="00407CDA"/>
    <w:rsid w:val="00407FCD"/>
    <w:rsid w:val="004104CC"/>
    <w:rsid w:val="004108E1"/>
    <w:rsid w:val="00410ABD"/>
    <w:rsid w:val="00410D60"/>
    <w:rsid w:val="00410E43"/>
    <w:rsid w:val="00411284"/>
    <w:rsid w:val="00412254"/>
    <w:rsid w:val="004124D1"/>
    <w:rsid w:val="0041257E"/>
    <w:rsid w:val="004125BE"/>
    <w:rsid w:val="00412939"/>
    <w:rsid w:val="00412B4A"/>
    <w:rsid w:val="00412CA6"/>
    <w:rsid w:val="004131A9"/>
    <w:rsid w:val="004135C0"/>
    <w:rsid w:val="00413897"/>
    <w:rsid w:val="0041402B"/>
    <w:rsid w:val="004140CD"/>
    <w:rsid w:val="00414111"/>
    <w:rsid w:val="00414F22"/>
    <w:rsid w:val="00415447"/>
    <w:rsid w:val="004154C1"/>
    <w:rsid w:val="00415A2A"/>
    <w:rsid w:val="00416000"/>
    <w:rsid w:val="004168B3"/>
    <w:rsid w:val="00416BA8"/>
    <w:rsid w:val="00416BD9"/>
    <w:rsid w:val="00416DD3"/>
    <w:rsid w:val="00416EFF"/>
    <w:rsid w:val="00417303"/>
    <w:rsid w:val="00417448"/>
    <w:rsid w:val="0041779F"/>
    <w:rsid w:val="004179FC"/>
    <w:rsid w:val="00417EA5"/>
    <w:rsid w:val="004202AB"/>
    <w:rsid w:val="0042074C"/>
    <w:rsid w:val="00420AA6"/>
    <w:rsid w:val="00420B19"/>
    <w:rsid w:val="00420F0B"/>
    <w:rsid w:val="00420F40"/>
    <w:rsid w:val="004211FC"/>
    <w:rsid w:val="004212CB"/>
    <w:rsid w:val="00422368"/>
    <w:rsid w:val="00422A99"/>
    <w:rsid w:val="00423212"/>
    <w:rsid w:val="004233F7"/>
    <w:rsid w:val="0042344A"/>
    <w:rsid w:val="00423483"/>
    <w:rsid w:val="0042393C"/>
    <w:rsid w:val="0042397A"/>
    <w:rsid w:val="00424032"/>
    <w:rsid w:val="00424800"/>
    <w:rsid w:val="00424D7A"/>
    <w:rsid w:val="00424DC7"/>
    <w:rsid w:val="004250F0"/>
    <w:rsid w:val="004250FD"/>
    <w:rsid w:val="00425259"/>
    <w:rsid w:val="00425656"/>
    <w:rsid w:val="0042578F"/>
    <w:rsid w:val="004257B8"/>
    <w:rsid w:val="004257F5"/>
    <w:rsid w:val="004263EA"/>
    <w:rsid w:val="0042697C"/>
    <w:rsid w:val="00426A82"/>
    <w:rsid w:val="00426C71"/>
    <w:rsid w:val="0042748A"/>
    <w:rsid w:val="00427A22"/>
    <w:rsid w:val="00427A26"/>
    <w:rsid w:val="00427F76"/>
    <w:rsid w:val="004300BC"/>
    <w:rsid w:val="00430739"/>
    <w:rsid w:val="00430893"/>
    <w:rsid w:val="00430BEA"/>
    <w:rsid w:val="00430C1E"/>
    <w:rsid w:val="00431244"/>
    <w:rsid w:val="004315C2"/>
    <w:rsid w:val="004316B8"/>
    <w:rsid w:val="00431BB4"/>
    <w:rsid w:val="00431BCF"/>
    <w:rsid w:val="00431DC2"/>
    <w:rsid w:val="004323F9"/>
    <w:rsid w:val="0043252E"/>
    <w:rsid w:val="00432A74"/>
    <w:rsid w:val="00432F35"/>
    <w:rsid w:val="00433001"/>
    <w:rsid w:val="00433114"/>
    <w:rsid w:val="00433A6B"/>
    <w:rsid w:val="00434104"/>
    <w:rsid w:val="004341E0"/>
    <w:rsid w:val="00434283"/>
    <w:rsid w:val="004346F8"/>
    <w:rsid w:val="00434E93"/>
    <w:rsid w:val="004351E6"/>
    <w:rsid w:val="00435DA9"/>
    <w:rsid w:val="00436067"/>
    <w:rsid w:val="004363ED"/>
    <w:rsid w:val="00436610"/>
    <w:rsid w:val="00436632"/>
    <w:rsid w:val="0043699E"/>
    <w:rsid w:val="00436B35"/>
    <w:rsid w:val="00436F31"/>
    <w:rsid w:val="0043721D"/>
    <w:rsid w:val="004372B6"/>
    <w:rsid w:val="004379FC"/>
    <w:rsid w:val="00437A13"/>
    <w:rsid w:val="00437B94"/>
    <w:rsid w:val="00437BBE"/>
    <w:rsid w:val="00437FA9"/>
    <w:rsid w:val="004405E2"/>
    <w:rsid w:val="00440688"/>
    <w:rsid w:val="004406C3"/>
    <w:rsid w:val="00440A53"/>
    <w:rsid w:val="00440AF4"/>
    <w:rsid w:val="00440DC5"/>
    <w:rsid w:val="004415FA"/>
    <w:rsid w:val="004417D2"/>
    <w:rsid w:val="0044196D"/>
    <w:rsid w:val="00441D99"/>
    <w:rsid w:val="00442081"/>
    <w:rsid w:val="004426DF"/>
    <w:rsid w:val="00442D1F"/>
    <w:rsid w:val="00442E61"/>
    <w:rsid w:val="004430B8"/>
    <w:rsid w:val="00443506"/>
    <w:rsid w:val="004438CF"/>
    <w:rsid w:val="00443A36"/>
    <w:rsid w:val="00443B22"/>
    <w:rsid w:val="00443C60"/>
    <w:rsid w:val="004440AD"/>
    <w:rsid w:val="004440FE"/>
    <w:rsid w:val="00444428"/>
    <w:rsid w:val="004447C5"/>
    <w:rsid w:val="004447FB"/>
    <w:rsid w:val="004452C8"/>
    <w:rsid w:val="00445F04"/>
    <w:rsid w:val="0044613F"/>
    <w:rsid w:val="00446143"/>
    <w:rsid w:val="004461B3"/>
    <w:rsid w:val="00446239"/>
    <w:rsid w:val="004468ED"/>
    <w:rsid w:val="00446AD5"/>
    <w:rsid w:val="00446ED2"/>
    <w:rsid w:val="00446EFA"/>
    <w:rsid w:val="00447259"/>
    <w:rsid w:val="004473AD"/>
    <w:rsid w:val="0044779B"/>
    <w:rsid w:val="00447986"/>
    <w:rsid w:val="00450439"/>
    <w:rsid w:val="00450CB2"/>
    <w:rsid w:val="00450FE6"/>
    <w:rsid w:val="004516A5"/>
    <w:rsid w:val="00452117"/>
    <w:rsid w:val="0045260A"/>
    <w:rsid w:val="004528F7"/>
    <w:rsid w:val="004533F1"/>
    <w:rsid w:val="004534E3"/>
    <w:rsid w:val="004534FD"/>
    <w:rsid w:val="00453AB1"/>
    <w:rsid w:val="00453B6A"/>
    <w:rsid w:val="00453CAA"/>
    <w:rsid w:val="00453CDC"/>
    <w:rsid w:val="00454016"/>
    <w:rsid w:val="004540C9"/>
    <w:rsid w:val="00454262"/>
    <w:rsid w:val="00454317"/>
    <w:rsid w:val="004543AD"/>
    <w:rsid w:val="0045445D"/>
    <w:rsid w:val="004551AD"/>
    <w:rsid w:val="00455780"/>
    <w:rsid w:val="00455A10"/>
    <w:rsid w:val="00455AF6"/>
    <w:rsid w:val="00455DB5"/>
    <w:rsid w:val="00455FFB"/>
    <w:rsid w:val="004561E7"/>
    <w:rsid w:val="00456271"/>
    <w:rsid w:val="004562CA"/>
    <w:rsid w:val="004566E3"/>
    <w:rsid w:val="0045679A"/>
    <w:rsid w:val="004567ED"/>
    <w:rsid w:val="00456A18"/>
    <w:rsid w:val="0045722C"/>
    <w:rsid w:val="00457398"/>
    <w:rsid w:val="004577BD"/>
    <w:rsid w:val="004578FB"/>
    <w:rsid w:val="00457C44"/>
    <w:rsid w:val="00457D0C"/>
    <w:rsid w:val="00457F57"/>
    <w:rsid w:val="004605A1"/>
    <w:rsid w:val="00460F28"/>
    <w:rsid w:val="004610A9"/>
    <w:rsid w:val="004616E1"/>
    <w:rsid w:val="00461B64"/>
    <w:rsid w:val="00461CB2"/>
    <w:rsid w:val="00461E48"/>
    <w:rsid w:val="00461FA2"/>
    <w:rsid w:val="00461FD0"/>
    <w:rsid w:val="0046204D"/>
    <w:rsid w:val="004620B0"/>
    <w:rsid w:val="00462467"/>
    <w:rsid w:val="004626CD"/>
    <w:rsid w:val="00462A7F"/>
    <w:rsid w:val="00462B5E"/>
    <w:rsid w:val="00462C89"/>
    <w:rsid w:val="00462CAE"/>
    <w:rsid w:val="00462EA8"/>
    <w:rsid w:val="00463366"/>
    <w:rsid w:val="00463880"/>
    <w:rsid w:val="004639D1"/>
    <w:rsid w:val="00463C0A"/>
    <w:rsid w:val="00463CEA"/>
    <w:rsid w:val="0046411E"/>
    <w:rsid w:val="00464305"/>
    <w:rsid w:val="004649A2"/>
    <w:rsid w:val="00464A95"/>
    <w:rsid w:val="00464C34"/>
    <w:rsid w:val="00465085"/>
    <w:rsid w:val="004657EF"/>
    <w:rsid w:val="004659C7"/>
    <w:rsid w:val="00466B14"/>
    <w:rsid w:val="00466B32"/>
    <w:rsid w:val="00466E85"/>
    <w:rsid w:val="00466EE8"/>
    <w:rsid w:val="00466FDD"/>
    <w:rsid w:val="0046727E"/>
    <w:rsid w:val="004674D0"/>
    <w:rsid w:val="00467785"/>
    <w:rsid w:val="00467B29"/>
    <w:rsid w:val="00467E4D"/>
    <w:rsid w:val="004700EA"/>
    <w:rsid w:val="004702D1"/>
    <w:rsid w:val="004703C4"/>
    <w:rsid w:val="004707ED"/>
    <w:rsid w:val="0047098F"/>
    <w:rsid w:val="00470A08"/>
    <w:rsid w:val="00470B28"/>
    <w:rsid w:val="00471594"/>
    <w:rsid w:val="00471787"/>
    <w:rsid w:val="0047185E"/>
    <w:rsid w:val="00471968"/>
    <w:rsid w:val="00471C11"/>
    <w:rsid w:val="00471C2B"/>
    <w:rsid w:val="00471C87"/>
    <w:rsid w:val="00471E0E"/>
    <w:rsid w:val="0047211C"/>
    <w:rsid w:val="004730E7"/>
    <w:rsid w:val="00473213"/>
    <w:rsid w:val="00473257"/>
    <w:rsid w:val="004736B2"/>
    <w:rsid w:val="004738C1"/>
    <w:rsid w:val="004738E3"/>
    <w:rsid w:val="00473A11"/>
    <w:rsid w:val="00473AE9"/>
    <w:rsid w:val="004742AF"/>
    <w:rsid w:val="00474301"/>
    <w:rsid w:val="00474C9C"/>
    <w:rsid w:val="00474F41"/>
    <w:rsid w:val="004755E3"/>
    <w:rsid w:val="004758F5"/>
    <w:rsid w:val="0047593D"/>
    <w:rsid w:val="00475B23"/>
    <w:rsid w:val="004760AD"/>
    <w:rsid w:val="00476168"/>
    <w:rsid w:val="004761E9"/>
    <w:rsid w:val="004763F2"/>
    <w:rsid w:val="00476447"/>
    <w:rsid w:val="004764A2"/>
    <w:rsid w:val="00476A7D"/>
    <w:rsid w:val="00476AAB"/>
    <w:rsid w:val="00476B9C"/>
    <w:rsid w:val="00476CA6"/>
    <w:rsid w:val="00476F92"/>
    <w:rsid w:val="00477265"/>
    <w:rsid w:val="004773DE"/>
    <w:rsid w:val="004775B2"/>
    <w:rsid w:val="00477847"/>
    <w:rsid w:val="00477902"/>
    <w:rsid w:val="00477A85"/>
    <w:rsid w:val="00477EEA"/>
    <w:rsid w:val="00477F97"/>
    <w:rsid w:val="0048033D"/>
    <w:rsid w:val="00480395"/>
    <w:rsid w:val="0048094B"/>
    <w:rsid w:val="00480C7D"/>
    <w:rsid w:val="00480F54"/>
    <w:rsid w:val="00481565"/>
    <w:rsid w:val="00481AF2"/>
    <w:rsid w:val="00481B51"/>
    <w:rsid w:val="00481BAE"/>
    <w:rsid w:val="00481EE5"/>
    <w:rsid w:val="00483858"/>
    <w:rsid w:val="00484B07"/>
    <w:rsid w:val="00484ECF"/>
    <w:rsid w:val="00484FBB"/>
    <w:rsid w:val="00485052"/>
    <w:rsid w:val="00485315"/>
    <w:rsid w:val="00485463"/>
    <w:rsid w:val="0048561B"/>
    <w:rsid w:val="00485666"/>
    <w:rsid w:val="004856BC"/>
    <w:rsid w:val="00486477"/>
    <w:rsid w:val="00486BD1"/>
    <w:rsid w:val="00486C91"/>
    <w:rsid w:val="00486D58"/>
    <w:rsid w:val="004879F6"/>
    <w:rsid w:val="00487BEE"/>
    <w:rsid w:val="004901EF"/>
    <w:rsid w:val="004906AE"/>
    <w:rsid w:val="00490AD3"/>
    <w:rsid w:val="00490AE1"/>
    <w:rsid w:val="00490AEE"/>
    <w:rsid w:val="00491417"/>
    <w:rsid w:val="004914A6"/>
    <w:rsid w:val="00491510"/>
    <w:rsid w:val="004915BB"/>
    <w:rsid w:val="0049171C"/>
    <w:rsid w:val="004919F1"/>
    <w:rsid w:val="00492861"/>
    <w:rsid w:val="00493766"/>
    <w:rsid w:val="0049428E"/>
    <w:rsid w:val="00494358"/>
    <w:rsid w:val="004946A5"/>
    <w:rsid w:val="004947C4"/>
    <w:rsid w:val="0049486A"/>
    <w:rsid w:val="00495B55"/>
    <w:rsid w:val="00495D51"/>
    <w:rsid w:val="00495E2B"/>
    <w:rsid w:val="004962DD"/>
    <w:rsid w:val="00496619"/>
    <w:rsid w:val="00496C5F"/>
    <w:rsid w:val="00496E02"/>
    <w:rsid w:val="00496F4C"/>
    <w:rsid w:val="00496FDD"/>
    <w:rsid w:val="00497C66"/>
    <w:rsid w:val="00497F5D"/>
    <w:rsid w:val="004A009F"/>
    <w:rsid w:val="004A04F1"/>
    <w:rsid w:val="004A07EA"/>
    <w:rsid w:val="004A1404"/>
    <w:rsid w:val="004A1C16"/>
    <w:rsid w:val="004A1FA1"/>
    <w:rsid w:val="004A212E"/>
    <w:rsid w:val="004A248F"/>
    <w:rsid w:val="004A2875"/>
    <w:rsid w:val="004A2A05"/>
    <w:rsid w:val="004A2B04"/>
    <w:rsid w:val="004A2CDC"/>
    <w:rsid w:val="004A336D"/>
    <w:rsid w:val="004A355A"/>
    <w:rsid w:val="004A36F4"/>
    <w:rsid w:val="004A37B4"/>
    <w:rsid w:val="004A380E"/>
    <w:rsid w:val="004A39C7"/>
    <w:rsid w:val="004A3AE3"/>
    <w:rsid w:val="004A4568"/>
    <w:rsid w:val="004A4981"/>
    <w:rsid w:val="004A4B84"/>
    <w:rsid w:val="004A4BEA"/>
    <w:rsid w:val="004A50B4"/>
    <w:rsid w:val="004A5217"/>
    <w:rsid w:val="004A5E13"/>
    <w:rsid w:val="004A6547"/>
    <w:rsid w:val="004A69E7"/>
    <w:rsid w:val="004A6CB0"/>
    <w:rsid w:val="004A6D06"/>
    <w:rsid w:val="004A6EFA"/>
    <w:rsid w:val="004A7938"/>
    <w:rsid w:val="004A795A"/>
    <w:rsid w:val="004A7AE9"/>
    <w:rsid w:val="004B031B"/>
    <w:rsid w:val="004B062A"/>
    <w:rsid w:val="004B06FD"/>
    <w:rsid w:val="004B0811"/>
    <w:rsid w:val="004B0891"/>
    <w:rsid w:val="004B0A1B"/>
    <w:rsid w:val="004B0B23"/>
    <w:rsid w:val="004B13F1"/>
    <w:rsid w:val="004B157C"/>
    <w:rsid w:val="004B1974"/>
    <w:rsid w:val="004B2095"/>
    <w:rsid w:val="004B2148"/>
    <w:rsid w:val="004B223B"/>
    <w:rsid w:val="004B24E0"/>
    <w:rsid w:val="004B2CD5"/>
    <w:rsid w:val="004B3B02"/>
    <w:rsid w:val="004B404F"/>
    <w:rsid w:val="004B4EED"/>
    <w:rsid w:val="004B51B2"/>
    <w:rsid w:val="004B524E"/>
    <w:rsid w:val="004B53DF"/>
    <w:rsid w:val="004B54EF"/>
    <w:rsid w:val="004B5BCD"/>
    <w:rsid w:val="004B6269"/>
    <w:rsid w:val="004B6A59"/>
    <w:rsid w:val="004B6A68"/>
    <w:rsid w:val="004B6AFC"/>
    <w:rsid w:val="004B6E6C"/>
    <w:rsid w:val="004B6E87"/>
    <w:rsid w:val="004B6EE0"/>
    <w:rsid w:val="004B777C"/>
    <w:rsid w:val="004B77C3"/>
    <w:rsid w:val="004B77D3"/>
    <w:rsid w:val="004B7998"/>
    <w:rsid w:val="004B7AE2"/>
    <w:rsid w:val="004B7AF8"/>
    <w:rsid w:val="004B7BDE"/>
    <w:rsid w:val="004B7E75"/>
    <w:rsid w:val="004B7FCB"/>
    <w:rsid w:val="004C0544"/>
    <w:rsid w:val="004C079A"/>
    <w:rsid w:val="004C0EB5"/>
    <w:rsid w:val="004C11A1"/>
    <w:rsid w:val="004C1ADA"/>
    <w:rsid w:val="004C1D00"/>
    <w:rsid w:val="004C1DD7"/>
    <w:rsid w:val="004C1F10"/>
    <w:rsid w:val="004C232E"/>
    <w:rsid w:val="004C2BD9"/>
    <w:rsid w:val="004C314A"/>
    <w:rsid w:val="004C31C7"/>
    <w:rsid w:val="004C36A5"/>
    <w:rsid w:val="004C3796"/>
    <w:rsid w:val="004C38C8"/>
    <w:rsid w:val="004C3A0F"/>
    <w:rsid w:val="004C3AC1"/>
    <w:rsid w:val="004C460C"/>
    <w:rsid w:val="004C4845"/>
    <w:rsid w:val="004C4978"/>
    <w:rsid w:val="004C4F6D"/>
    <w:rsid w:val="004C52C1"/>
    <w:rsid w:val="004C534B"/>
    <w:rsid w:val="004C535B"/>
    <w:rsid w:val="004C574E"/>
    <w:rsid w:val="004C5976"/>
    <w:rsid w:val="004C5ACA"/>
    <w:rsid w:val="004C5AD4"/>
    <w:rsid w:val="004C5C4E"/>
    <w:rsid w:val="004C5F0C"/>
    <w:rsid w:val="004C6153"/>
    <w:rsid w:val="004C6164"/>
    <w:rsid w:val="004C61F8"/>
    <w:rsid w:val="004C6259"/>
    <w:rsid w:val="004C6387"/>
    <w:rsid w:val="004C64D6"/>
    <w:rsid w:val="004C6FB4"/>
    <w:rsid w:val="004C7C06"/>
    <w:rsid w:val="004C7F61"/>
    <w:rsid w:val="004C7FDC"/>
    <w:rsid w:val="004D0B89"/>
    <w:rsid w:val="004D0D1A"/>
    <w:rsid w:val="004D0D60"/>
    <w:rsid w:val="004D0DEE"/>
    <w:rsid w:val="004D1331"/>
    <w:rsid w:val="004D14C6"/>
    <w:rsid w:val="004D161B"/>
    <w:rsid w:val="004D1797"/>
    <w:rsid w:val="004D1A74"/>
    <w:rsid w:val="004D1CFA"/>
    <w:rsid w:val="004D2369"/>
    <w:rsid w:val="004D2792"/>
    <w:rsid w:val="004D2926"/>
    <w:rsid w:val="004D2A9A"/>
    <w:rsid w:val="004D39E3"/>
    <w:rsid w:val="004D3C36"/>
    <w:rsid w:val="004D4A49"/>
    <w:rsid w:val="004D500A"/>
    <w:rsid w:val="004D516A"/>
    <w:rsid w:val="004D53D6"/>
    <w:rsid w:val="004D565C"/>
    <w:rsid w:val="004D5837"/>
    <w:rsid w:val="004D5941"/>
    <w:rsid w:val="004D5C05"/>
    <w:rsid w:val="004D5C15"/>
    <w:rsid w:val="004D5D74"/>
    <w:rsid w:val="004D5F00"/>
    <w:rsid w:val="004D5F71"/>
    <w:rsid w:val="004D60A8"/>
    <w:rsid w:val="004D66EE"/>
    <w:rsid w:val="004D6824"/>
    <w:rsid w:val="004E075C"/>
    <w:rsid w:val="004E0C8F"/>
    <w:rsid w:val="004E1529"/>
    <w:rsid w:val="004E1814"/>
    <w:rsid w:val="004E187C"/>
    <w:rsid w:val="004E1A33"/>
    <w:rsid w:val="004E1BEB"/>
    <w:rsid w:val="004E1F1D"/>
    <w:rsid w:val="004E204C"/>
    <w:rsid w:val="004E2118"/>
    <w:rsid w:val="004E21DC"/>
    <w:rsid w:val="004E22FC"/>
    <w:rsid w:val="004E2684"/>
    <w:rsid w:val="004E288E"/>
    <w:rsid w:val="004E299D"/>
    <w:rsid w:val="004E2E17"/>
    <w:rsid w:val="004E2F39"/>
    <w:rsid w:val="004E2FC8"/>
    <w:rsid w:val="004E35E5"/>
    <w:rsid w:val="004E3C2F"/>
    <w:rsid w:val="004E3CC2"/>
    <w:rsid w:val="004E3F7B"/>
    <w:rsid w:val="004E4176"/>
    <w:rsid w:val="004E46F1"/>
    <w:rsid w:val="004E4985"/>
    <w:rsid w:val="004E4B53"/>
    <w:rsid w:val="004E4E70"/>
    <w:rsid w:val="004E50E5"/>
    <w:rsid w:val="004E569D"/>
    <w:rsid w:val="004E57C9"/>
    <w:rsid w:val="004E5B47"/>
    <w:rsid w:val="004E6A8C"/>
    <w:rsid w:val="004E6AD7"/>
    <w:rsid w:val="004E6D51"/>
    <w:rsid w:val="004E6DE1"/>
    <w:rsid w:val="004E72AC"/>
    <w:rsid w:val="004E757D"/>
    <w:rsid w:val="004E7D4E"/>
    <w:rsid w:val="004F00DE"/>
    <w:rsid w:val="004F03DC"/>
    <w:rsid w:val="004F0ABC"/>
    <w:rsid w:val="004F0DD2"/>
    <w:rsid w:val="004F0FD4"/>
    <w:rsid w:val="004F1718"/>
    <w:rsid w:val="004F173A"/>
    <w:rsid w:val="004F1869"/>
    <w:rsid w:val="004F194C"/>
    <w:rsid w:val="004F1C33"/>
    <w:rsid w:val="004F1FAC"/>
    <w:rsid w:val="004F2107"/>
    <w:rsid w:val="004F2CCB"/>
    <w:rsid w:val="004F308B"/>
    <w:rsid w:val="004F33ED"/>
    <w:rsid w:val="004F3693"/>
    <w:rsid w:val="004F3710"/>
    <w:rsid w:val="004F391F"/>
    <w:rsid w:val="004F4873"/>
    <w:rsid w:val="004F49EC"/>
    <w:rsid w:val="004F4FC3"/>
    <w:rsid w:val="004F50EF"/>
    <w:rsid w:val="004F555E"/>
    <w:rsid w:val="004F5653"/>
    <w:rsid w:val="004F5689"/>
    <w:rsid w:val="004F5696"/>
    <w:rsid w:val="004F58AE"/>
    <w:rsid w:val="004F5C81"/>
    <w:rsid w:val="004F5F41"/>
    <w:rsid w:val="004F5F89"/>
    <w:rsid w:val="004F5FD0"/>
    <w:rsid w:val="004F6860"/>
    <w:rsid w:val="004F69E2"/>
    <w:rsid w:val="004F6DE8"/>
    <w:rsid w:val="004F6FA0"/>
    <w:rsid w:val="004F6FE5"/>
    <w:rsid w:val="004F6FEE"/>
    <w:rsid w:val="004F70BC"/>
    <w:rsid w:val="004F72B7"/>
    <w:rsid w:val="004F7887"/>
    <w:rsid w:val="004F7AC6"/>
    <w:rsid w:val="00500280"/>
    <w:rsid w:val="00500693"/>
    <w:rsid w:val="005008A2"/>
    <w:rsid w:val="0050176F"/>
    <w:rsid w:val="00502102"/>
    <w:rsid w:val="005021FD"/>
    <w:rsid w:val="00502265"/>
    <w:rsid w:val="00503D14"/>
    <w:rsid w:val="00504358"/>
    <w:rsid w:val="00504535"/>
    <w:rsid w:val="00504826"/>
    <w:rsid w:val="00504F68"/>
    <w:rsid w:val="005057C0"/>
    <w:rsid w:val="00505849"/>
    <w:rsid w:val="005060D4"/>
    <w:rsid w:val="005062C8"/>
    <w:rsid w:val="00507450"/>
    <w:rsid w:val="00507964"/>
    <w:rsid w:val="00507E05"/>
    <w:rsid w:val="00507EE0"/>
    <w:rsid w:val="00507F26"/>
    <w:rsid w:val="00510191"/>
    <w:rsid w:val="005101A1"/>
    <w:rsid w:val="005104CC"/>
    <w:rsid w:val="00510656"/>
    <w:rsid w:val="005113D9"/>
    <w:rsid w:val="0051148E"/>
    <w:rsid w:val="0051169A"/>
    <w:rsid w:val="00511781"/>
    <w:rsid w:val="005118F6"/>
    <w:rsid w:val="005119F6"/>
    <w:rsid w:val="0051210D"/>
    <w:rsid w:val="005127EE"/>
    <w:rsid w:val="005137D3"/>
    <w:rsid w:val="00514340"/>
    <w:rsid w:val="00514427"/>
    <w:rsid w:val="00514483"/>
    <w:rsid w:val="00514531"/>
    <w:rsid w:val="00514DEA"/>
    <w:rsid w:val="00514F86"/>
    <w:rsid w:val="0051505E"/>
    <w:rsid w:val="00515421"/>
    <w:rsid w:val="0051548C"/>
    <w:rsid w:val="00515609"/>
    <w:rsid w:val="00515713"/>
    <w:rsid w:val="00515B76"/>
    <w:rsid w:val="00515EBD"/>
    <w:rsid w:val="00515EC3"/>
    <w:rsid w:val="00516430"/>
    <w:rsid w:val="005167A5"/>
    <w:rsid w:val="00516A96"/>
    <w:rsid w:val="00516CD6"/>
    <w:rsid w:val="005170EB"/>
    <w:rsid w:val="00517A86"/>
    <w:rsid w:val="00520331"/>
    <w:rsid w:val="005206E4"/>
    <w:rsid w:val="00520769"/>
    <w:rsid w:val="00521157"/>
    <w:rsid w:val="00521545"/>
    <w:rsid w:val="005215CC"/>
    <w:rsid w:val="005215EF"/>
    <w:rsid w:val="00521716"/>
    <w:rsid w:val="00521E98"/>
    <w:rsid w:val="00521F3B"/>
    <w:rsid w:val="0052206C"/>
    <w:rsid w:val="005222A4"/>
    <w:rsid w:val="005226C3"/>
    <w:rsid w:val="00522A2C"/>
    <w:rsid w:val="0052301B"/>
    <w:rsid w:val="00523A4A"/>
    <w:rsid w:val="00523B7C"/>
    <w:rsid w:val="005241BF"/>
    <w:rsid w:val="005243C7"/>
    <w:rsid w:val="005245E8"/>
    <w:rsid w:val="005248D0"/>
    <w:rsid w:val="00524F7E"/>
    <w:rsid w:val="005253F8"/>
    <w:rsid w:val="005253FE"/>
    <w:rsid w:val="005254E1"/>
    <w:rsid w:val="005267E7"/>
    <w:rsid w:val="005268D7"/>
    <w:rsid w:val="00526988"/>
    <w:rsid w:val="00526B5E"/>
    <w:rsid w:val="005270C9"/>
    <w:rsid w:val="005271AE"/>
    <w:rsid w:val="00527656"/>
    <w:rsid w:val="00527985"/>
    <w:rsid w:val="00527CF0"/>
    <w:rsid w:val="00530142"/>
    <w:rsid w:val="005302FE"/>
    <w:rsid w:val="00530CD9"/>
    <w:rsid w:val="00530F44"/>
    <w:rsid w:val="005315C7"/>
    <w:rsid w:val="00531824"/>
    <w:rsid w:val="005318B3"/>
    <w:rsid w:val="005318B8"/>
    <w:rsid w:val="0053259F"/>
    <w:rsid w:val="00532939"/>
    <w:rsid w:val="00533036"/>
    <w:rsid w:val="0053311A"/>
    <w:rsid w:val="005333AB"/>
    <w:rsid w:val="005333C0"/>
    <w:rsid w:val="00533906"/>
    <w:rsid w:val="00533A99"/>
    <w:rsid w:val="005340B3"/>
    <w:rsid w:val="0053463A"/>
    <w:rsid w:val="00534C6E"/>
    <w:rsid w:val="00534CDA"/>
    <w:rsid w:val="00535DA0"/>
    <w:rsid w:val="00535F70"/>
    <w:rsid w:val="0053620E"/>
    <w:rsid w:val="005368AC"/>
    <w:rsid w:val="00536C71"/>
    <w:rsid w:val="00536D4D"/>
    <w:rsid w:val="00536E6E"/>
    <w:rsid w:val="005370E0"/>
    <w:rsid w:val="0053732E"/>
    <w:rsid w:val="00537688"/>
    <w:rsid w:val="0053793F"/>
    <w:rsid w:val="00537987"/>
    <w:rsid w:val="00537A33"/>
    <w:rsid w:val="00537D6F"/>
    <w:rsid w:val="00540B36"/>
    <w:rsid w:val="005411C5"/>
    <w:rsid w:val="0054127D"/>
    <w:rsid w:val="005413A9"/>
    <w:rsid w:val="005419C8"/>
    <w:rsid w:val="00541ED8"/>
    <w:rsid w:val="00542394"/>
    <w:rsid w:val="00542660"/>
    <w:rsid w:val="00542DC5"/>
    <w:rsid w:val="00542FAF"/>
    <w:rsid w:val="00543AA5"/>
    <w:rsid w:val="005442C4"/>
    <w:rsid w:val="0054464E"/>
    <w:rsid w:val="005449C0"/>
    <w:rsid w:val="00544B6D"/>
    <w:rsid w:val="00544C0E"/>
    <w:rsid w:val="00544CDD"/>
    <w:rsid w:val="00544D50"/>
    <w:rsid w:val="00544E07"/>
    <w:rsid w:val="005452BF"/>
    <w:rsid w:val="0054582D"/>
    <w:rsid w:val="00546154"/>
    <w:rsid w:val="005463EF"/>
    <w:rsid w:val="005464E4"/>
    <w:rsid w:val="0054656C"/>
    <w:rsid w:val="00546D11"/>
    <w:rsid w:val="00547067"/>
    <w:rsid w:val="00547582"/>
    <w:rsid w:val="005501C3"/>
    <w:rsid w:val="0055099A"/>
    <w:rsid w:val="00550B8F"/>
    <w:rsid w:val="00550E53"/>
    <w:rsid w:val="00550E6C"/>
    <w:rsid w:val="00550FC1"/>
    <w:rsid w:val="00551CDC"/>
    <w:rsid w:val="00552573"/>
    <w:rsid w:val="0055287E"/>
    <w:rsid w:val="00552A97"/>
    <w:rsid w:val="00553405"/>
    <w:rsid w:val="0055370D"/>
    <w:rsid w:val="00553A60"/>
    <w:rsid w:val="00553AF3"/>
    <w:rsid w:val="00553D1A"/>
    <w:rsid w:val="00554030"/>
    <w:rsid w:val="00554822"/>
    <w:rsid w:val="00554AA6"/>
    <w:rsid w:val="00554DE1"/>
    <w:rsid w:val="005551BF"/>
    <w:rsid w:val="005551CE"/>
    <w:rsid w:val="0055537F"/>
    <w:rsid w:val="00555F17"/>
    <w:rsid w:val="00556A23"/>
    <w:rsid w:val="00556A4C"/>
    <w:rsid w:val="00557095"/>
    <w:rsid w:val="00557411"/>
    <w:rsid w:val="00557B58"/>
    <w:rsid w:val="00557BF0"/>
    <w:rsid w:val="00557E81"/>
    <w:rsid w:val="00557EDA"/>
    <w:rsid w:val="00560AB2"/>
    <w:rsid w:val="00561292"/>
    <w:rsid w:val="0056188B"/>
    <w:rsid w:val="00561F0D"/>
    <w:rsid w:val="005629CD"/>
    <w:rsid w:val="00562B2D"/>
    <w:rsid w:val="00562D1D"/>
    <w:rsid w:val="00562DE2"/>
    <w:rsid w:val="00562E8E"/>
    <w:rsid w:val="00562F6D"/>
    <w:rsid w:val="00562FA0"/>
    <w:rsid w:val="00562FCB"/>
    <w:rsid w:val="00563090"/>
    <w:rsid w:val="00563FD3"/>
    <w:rsid w:val="005643DC"/>
    <w:rsid w:val="0056441F"/>
    <w:rsid w:val="0056490D"/>
    <w:rsid w:val="00565027"/>
    <w:rsid w:val="00565D5E"/>
    <w:rsid w:val="00565E7A"/>
    <w:rsid w:val="005668D4"/>
    <w:rsid w:val="00566A5D"/>
    <w:rsid w:val="00567176"/>
    <w:rsid w:val="00567A03"/>
    <w:rsid w:val="00567BEF"/>
    <w:rsid w:val="00567D1C"/>
    <w:rsid w:val="005705D2"/>
    <w:rsid w:val="00570AE9"/>
    <w:rsid w:val="00570E65"/>
    <w:rsid w:val="00571251"/>
    <w:rsid w:val="005714C0"/>
    <w:rsid w:val="0057158D"/>
    <w:rsid w:val="005718A0"/>
    <w:rsid w:val="0057192F"/>
    <w:rsid w:val="00571ACE"/>
    <w:rsid w:val="00572130"/>
    <w:rsid w:val="0057236F"/>
    <w:rsid w:val="00572676"/>
    <w:rsid w:val="00572A85"/>
    <w:rsid w:val="0057365E"/>
    <w:rsid w:val="005736EF"/>
    <w:rsid w:val="00573B37"/>
    <w:rsid w:val="00573DAF"/>
    <w:rsid w:val="00574017"/>
    <w:rsid w:val="00574666"/>
    <w:rsid w:val="00574AD2"/>
    <w:rsid w:val="00574B95"/>
    <w:rsid w:val="00574E49"/>
    <w:rsid w:val="00574FD4"/>
    <w:rsid w:val="00576301"/>
    <w:rsid w:val="005766A4"/>
    <w:rsid w:val="00576D01"/>
    <w:rsid w:val="00576DDE"/>
    <w:rsid w:val="0057702F"/>
    <w:rsid w:val="00577048"/>
    <w:rsid w:val="00577139"/>
    <w:rsid w:val="00577140"/>
    <w:rsid w:val="0057715D"/>
    <w:rsid w:val="005775A3"/>
    <w:rsid w:val="0057776E"/>
    <w:rsid w:val="00577963"/>
    <w:rsid w:val="005779CC"/>
    <w:rsid w:val="00577AC9"/>
    <w:rsid w:val="00577BEB"/>
    <w:rsid w:val="00577C8A"/>
    <w:rsid w:val="00580387"/>
    <w:rsid w:val="005804DB"/>
    <w:rsid w:val="00580A14"/>
    <w:rsid w:val="00580E34"/>
    <w:rsid w:val="00581001"/>
    <w:rsid w:val="005816E5"/>
    <w:rsid w:val="005816FC"/>
    <w:rsid w:val="00581C9F"/>
    <w:rsid w:val="005820F8"/>
    <w:rsid w:val="00582116"/>
    <w:rsid w:val="00582A10"/>
    <w:rsid w:val="00582F18"/>
    <w:rsid w:val="00582F41"/>
    <w:rsid w:val="00582F91"/>
    <w:rsid w:val="0058358E"/>
    <w:rsid w:val="005838D1"/>
    <w:rsid w:val="00583B60"/>
    <w:rsid w:val="00583C05"/>
    <w:rsid w:val="005845F8"/>
    <w:rsid w:val="00584619"/>
    <w:rsid w:val="00584657"/>
    <w:rsid w:val="005850B2"/>
    <w:rsid w:val="00585865"/>
    <w:rsid w:val="005859F7"/>
    <w:rsid w:val="00585D74"/>
    <w:rsid w:val="00586272"/>
    <w:rsid w:val="00587692"/>
    <w:rsid w:val="005879B6"/>
    <w:rsid w:val="00587A35"/>
    <w:rsid w:val="00587B09"/>
    <w:rsid w:val="00587B6D"/>
    <w:rsid w:val="00587BBD"/>
    <w:rsid w:val="00587E9F"/>
    <w:rsid w:val="00587EAB"/>
    <w:rsid w:val="00590064"/>
    <w:rsid w:val="00590D97"/>
    <w:rsid w:val="00590DDE"/>
    <w:rsid w:val="00591064"/>
    <w:rsid w:val="00591082"/>
    <w:rsid w:val="005911F8"/>
    <w:rsid w:val="0059140E"/>
    <w:rsid w:val="00591825"/>
    <w:rsid w:val="00591974"/>
    <w:rsid w:val="00591CAE"/>
    <w:rsid w:val="00592DB8"/>
    <w:rsid w:val="00592F11"/>
    <w:rsid w:val="00592FE2"/>
    <w:rsid w:val="00593189"/>
    <w:rsid w:val="00593958"/>
    <w:rsid w:val="00593A39"/>
    <w:rsid w:val="00593B75"/>
    <w:rsid w:val="00593B9D"/>
    <w:rsid w:val="00593EE6"/>
    <w:rsid w:val="005940D4"/>
    <w:rsid w:val="00594187"/>
    <w:rsid w:val="00594421"/>
    <w:rsid w:val="005944EB"/>
    <w:rsid w:val="005945CE"/>
    <w:rsid w:val="005945EE"/>
    <w:rsid w:val="0059474A"/>
    <w:rsid w:val="00594959"/>
    <w:rsid w:val="00594964"/>
    <w:rsid w:val="00595077"/>
    <w:rsid w:val="0059556E"/>
    <w:rsid w:val="00595C84"/>
    <w:rsid w:val="00595CEF"/>
    <w:rsid w:val="00595D0A"/>
    <w:rsid w:val="00595D57"/>
    <w:rsid w:val="00595DA2"/>
    <w:rsid w:val="00595DFC"/>
    <w:rsid w:val="00595E67"/>
    <w:rsid w:val="005962E6"/>
    <w:rsid w:val="0059656D"/>
    <w:rsid w:val="005967BF"/>
    <w:rsid w:val="00596B9B"/>
    <w:rsid w:val="00596F94"/>
    <w:rsid w:val="00596FBB"/>
    <w:rsid w:val="005970D0"/>
    <w:rsid w:val="00597535"/>
    <w:rsid w:val="00597610"/>
    <w:rsid w:val="00597643"/>
    <w:rsid w:val="005976A0"/>
    <w:rsid w:val="005A01AE"/>
    <w:rsid w:val="005A04DC"/>
    <w:rsid w:val="005A0BE4"/>
    <w:rsid w:val="005A13C6"/>
    <w:rsid w:val="005A1404"/>
    <w:rsid w:val="005A1913"/>
    <w:rsid w:val="005A1AEF"/>
    <w:rsid w:val="005A1DD4"/>
    <w:rsid w:val="005A203F"/>
    <w:rsid w:val="005A2398"/>
    <w:rsid w:val="005A2ABD"/>
    <w:rsid w:val="005A2F7B"/>
    <w:rsid w:val="005A31CC"/>
    <w:rsid w:val="005A3245"/>
    <w:rsid w:val="005A329B"/>
    <w:rsid w:val="005A3396"/>
    <w:rsid w:val="005A3858"/>
    <w:rsid w:val="005A3951"/>
    <w:rsid w:val="005A3E27"/>
    <w:rsid w:val="005A3F52"/>
    <w:rsid w:val="005A4217"/>
    <w:rsid w:val="005A45E3"/>
    <w:rsid w:val="005A4C44"/>
    <w:rsid w:val="005A4F9A"/>
    <w:rsid w:val="005A5043"/>
    <w:rsid w:val="005A5472"/>
    <w:rsid w:val="005A589B"/>
    <w:rsid w:val="005A5DEB"/>
    <w:rsid w:val="005A6437"/>
    <w:rsid w:val="005A657C"/>
    <w:rsid w:val="005A6848"/>
    <w:rsid w:val="005A704F"/>
    <w:rsid w:val="005A79F9"/>
    <w:rsid w:val="005A7A08"/>
    <w:rsid w:val="005A7B5D"/>
    <w:rsid w:val="005A7B68"/>
    <w:rsid w:val="005A7BB3"/>
    <w:rsid w:val="005A7F22"/>
    <w:rsid w:val="005B023A"/>
    <w:rsid w:val="005B11BA"/>
    <w:rsid w:val="005B1C14"/>
    <w:rsid w:val="005B1D75"/>
    <w:rsid w:val="005B1F79"/>
    <w:rsid w:val="005B2198"/>
    <w:rsid w:val="005B2528"/>
    <w:rsid w:val="005B274F"/>
    <w:rsid w:val="005B2A02"/>
    <w:rsid w:val="005B2A38"/>
    <w:rsid w:val="005B301C"/>
    <w:rsid w:val="005B328A"/>
    <w:rsid w:val="005B3D7C"/>
    <w:rsid w:val="005B3E63"/>
    <w:rsid w:val="005B4089"/>
    <w:rsid w:val="005B42A2"/>
    <w:rsid w:val="005B4385"/>
    <w:rsid w:val="005B4478"/>
    <w:rsid w:val="005B47EF"/>
    <w:rsid w:val="005B523C"/>
    <w:rsid w:val="005B53BE"/>
    <w:rsid w:val="005B5492"/>
    <w:rsid w:val="005B55C8"/>
    <w:rsid w:val="005B565C"/>
    <w:rsid w:val="005B5973"/>
    <w:rsid w:val="005B5B3D"/>
    <w:rsid w:val="005B5E65"/>
    <w:rsid w:val="005B6406"/>
    <w:rsid w:val="005B659A"/>
    <w:rsid w:val="005B6DF3"/>
    <w:rsid w:val="005B70E7"/>
    <w:rsid w:val="005B7781"/>
    <w:rsid w:val="005B77A7"/>
    <w:rsid w:val="005B7AED"/>
    <w:rsid w:val="005C0311"/>
    <w:rsid w:val="005C082D"/>
    <w:rsid w:val="005C096B"/>
    <w:rsid w:val="005C10D9"/>
    <w:rsid w:val="005C1574"/>
    <w:rsid w:val="005C17EB"/>
    <w:rsid w:val="005C1B24"/>
    <w:rsid w:val="005C1BB4"/>
    <w:rsid w:val="005C1D71"/>
    <w:rsid w:val="005C2026"/>
    <w:rsid w:val="005C2160"/>
    <w:rsid w:val="005C2763"/>
    <w:rsid w:val="005C2F51"/>
    <w:rsid w:val="005C320A"/>
    <w:rsid w:val="005C3417"/>
    <w:rsid w:val="005C34EB"/>
    <w:rsid w:val="005C3A8B"/>
    <w:rsid w:val="005C3AD2"/>
    <w:rsid w:val="005C4068"/>
    <w:rsid w:val="005C4C0E"/>
    <w:rsid w:val="005C4D60"/>
    <w:rsid w:val="005C4E9B"/>
    <w:rsid w:val="005C5969"/>
    <w:rsid w:val="005C5D38"/>
    <w:rsid w:val="005C616B"/>
    <w:rsid w:val="005C721F"/>
    <w:rsid w:val="005C732A"/>
    <w:rsid w:val="005C7E94"/>
    <w:rsid w:val="005D038E"/>
    <w:rsid w:val="005D03BF"/>
    <w:rsid w:val="005D03F0"/>
    <w:rsid w:val="005D07B9"/>
    <w:rsid w:val="005D0AFC"/>
    <w:rsid w:val="005D0DA9"/>
    <w:rsid w:val="005D1CA4"/>
    <w:rsid w:val="005D1D91"/>
    <w:rsid w:val="005D207D"/>
    <w:rsid w:val="005D20F4"/>
    <w:rsid w:val="005D21CD"/>
    <w:rsid w:val="005D261A"/>
    <w:rsid w:val="005D27C3"/>
    <w:rsid w:val="005D29A7"/>
    <w:rsid w:val="005D2C99"/>
    <w:rsid w:val="005D30E4"/>
    <w:rsid w:val="005D3533"/>
    <w:rsid w:val="005D3611"/>
    <w:rsid w:val="005D379B"/>
    <w:rsid w:val="005D3972"/>
    <w:rsid w:val="005D3D9D"/>
    <w:rsid w:val="005D3DA1"/>
    <w:rsid w:val="005D4B1C"/>
    <w:rsid w:val="005D5357"/>
    <w:rsid w:val="005D53AF"/>
    <w:rsid w:val="005D59F8"/>
    <w:rsid w:val="005D5A86"/>
    <w:rsid w:val="005D5BCA"/>
    <w:rsid w:val="005D5C2F"/>
    <w:rsid w:val="005D5DB0"/>
    <w:rsid w:val="005D632B"/>
    <w:rsid w:val="005D6523"/>
    <w:rsid w:val="005D6573"/>
    <w:rsid w:val="005D660D"/>
    <w:rsid w:val="005D68E2"/>
    <w:rsid w:val="005D6A37"/>
    <w:rsid w:val="005D6E43"/>
    <w:rsid w:val="005D736D"/>
    <w:rsid w:val="005D73C4"/>
    <w:rsid w:val="005D7659"/>
    <w:rsid w:val="005D77A6"/>
    <w:rsid w:val="005D7846"/>
    <w:rsid w:val="005D7871"/>
    <w:rsid w:val="005D78F1"/>
    <w:rsid w:val="005D7927"/>
    <w:rsid w:val="005D79EA"/>
    <w:rsid w:val="005D7B8D"/>
    <w:rsid w:val="005D7E46"/>
    <w:rsid w:val="005E01DB"/>
    <w:rsid w:val="005E01E6"/>
    <w:rsid w:val="005E04CF"/>
    <w:rsid w:val="005E0640"/>
    <w:rsid w:val="005E0A20"/>
    <w:rsid w:val="005E0CDC"/>
    <w:rsid w:val="005E160D"/>
    <w:rsid w:val="005E246D"/>
    <w:rsid w:val="005E253C"/>
    <w:rsid w:val="005E2FB7"/>
    <w:rsid w:val="005E35C6"/>
    <w:rsid w:val="005E37CA"/>
    <w:rsid w:val="005E3FF5"/>
    <w:rsid w:val="005E418C"/>
    <w:rsid w:val="005E4589"/>
    <w:rsid w:val="005E45DE"/>
    <w:rsid w:val="005E4851"/>
    <w:rsid w:val="005E48F7"/>
    <w:rsid w:val="005E4AD5"/>
    <w:rsid w:val="005E4BC2"/>
    <w:rsid w:val="005E5281"/>
    <w:rsid w:val="005E53D4"/>
    <w:rsid w:val="005E5695"/>
    <w:rsid w:val="005E5726"/>
    <w:rsid w:val="005E59EA"/>
    <w:rsid w:val="005E5D9E"/>
    <w:rsid w:val="005E60CA"/>
    <w:rsid w:val="005E6919"/>
    <w:rsid w:val="005E6C1C"/>
    <w:rsid w:val="005E702F"/>
    <w:rsid w:val="005E714E"/>
    <w:rsid w:val="005E7D3C"/>
    <w:rsid w:val="005E7EAF"/>
    <w:rsid w:val="005F0221"/>
    <w:rsid w:val="005F04A2"/>
    <w:rsid w:val="005F063B"/>
    <w:rsid w:val="005F07CB"/>
    <w:rsid w:val="005F096E"/>
    <w:rsid w:val="005F18A7"/>
    <w:rsid w:val="005F18C1"/>
    <w:rsid w:val="005F18C5"/>
    <w:rsid w:val="005F1D3F"/>
    <w:rsid w:val="005F2281"/>
    <w:rsid w:val="005F2515"/>
    <w:rsid w:val="005F255E"/>
    <w:rsid w:val="005F33B9"/>
    <w:rsid w:val="005F352D"/>
    <w:rsid w:val="005F3994"/>
    <w:rsid w:val="005F3A54"/>
    <w:rsid w:val="005F3BDE"/>
    <w:rsid w:val="005F3FCC"/>
    <w:rsid w:val="005F40BC"/>
    <w:rsid w:val="005F4473"/>
    <w:rsid w:val="005F4D33"/>
    <w:rsid w:val="005F4D3E"/>
    <w:rsid w:val="005F4EEC"/>
    <w:rsid w:val="005F55C0"/>
    <w:rsid w:val="005F5667"/>
    <w:rsid w:val="005F5D1A"/>
    <w:rsid w:val="005F5D5A"/>
    <w:rsid w:val="005F5E3E"/>
    <w:rsid w:val="005F6D0A"/>
    <w:rsid w:val="005F6FAE"/>
    <w:rsid w:val="005F71B0"/>
    <w:rsid w:val="005F7526"/>
    <w:rsid w:val="005F787C"/>
    <w:rsid w:val="005F7952"/>
    <w:rsid w:val="0060076B"/>
    <w:rsid w:val="006008E2"/>
    <w:rsid w:val="00600985"/>
    <w:rsid w:val="006009ED"/>
    <w:rsid w:val="00600E1D"/>
    <w:rsid w:val="00601055"/>
    <w:rsid w:val="00601332"/>
    <w:rsid w:val="006017C7"/>
    <w:rsid w:val="006018B0"/>
    <w:rsid w:val="00601C02"/>
    <w:rsid w:val="00601CFF"/>
    <w:rsid w:val="00601DDE"/>
    <w:rsid w:val="0060224C"/>
    <w:rsid w:val="006022EB"/>
    <w:rsid w:val="00602D0C"/>
    <w:rsid w:val="00602DAE"/>
    <w:rsid w:val="00603430"/>
    <w:rsid w:val="00603919"/>
    <w:rsid w:val="00603ACA"/>
    <w:rsid w:val="00603ED0"/>
    <w:rsid w:val="0060408D"/>
    <w:rsid w:val="006045DE"/>
    <w:rsid w:val="00604601"/>
    <w:rsid w:val="006046E6"/>
    <w:rsid w:val="0060485F"/>
    <w:rsid w:val="006048BB"/>
    <w:rsid w:val="00604B71"/>
    <w:rsid w:val="00604E94"/>
    <w:rsid w:val="0060532E"/>
    <w:rsid w:val="006053CB"/>
    <w:rsid w:val="00605CAA"/>
    <w:rsid w:val="00605DCC"/>
    <w:rsid w:val="00605E40"/>
    <w:rsid w:val="00605F01"/>
    <w:rsid w:val="00606178"/>
    <w:rsid w:val="00606518"/>
    <w:rsid w:val="0060676C"/>
    <w:rsid w:val="00606C46"/>
    <w:rsid w:val="00607554"/>
    <w:rsid w:val="006076AA"/>
    <w:rsid w:val="0061008C"/>
    <w:rsid w:val="006108A6"/>
    <w:rsid w:val="00610B8F"/>
    <w:rsid w:val="00610BCA"/>
    <w:rsid w:val="00610CCB"/>
    <w:rsid w:val="00610D43"/>
    <w:rsid w:val="00611340"/>
    <w:rsid w:val="00611B3F"/>
    <w:rsid w:val="00611B6E"/>
    <w:rsid w:val="00611CD9"/>
    <w:rsid w:val="00611FC7"/>
    <w:rsid w:val="00612506"/>
    <w:rsid w:val="0061258A"/>
    <w:rsid w:val="006132FF"/>
    <w:rsid w:val="00613683"/>
    <w:rsid w:val="006136DE"/>
    <w:rsid w:val="0061382A"/>
    <w:rsid w:val="00613876"/>
    <w:rsid w:val="0061392B"/>
    <w:rsid w:val="00613938"/>
    <w:rsid w:val="00613A1D"/>
    <w:rsid w:val="00613BF5"/>
    <w:rsid w:val="00613DD1"/>
    <w:rsid w:val="00613E93"/>
    <w:rsid w:val="0061439B"/>
    <w:rsid w:val="00614CCB"/>
    <w:rsid w:val="006150A1"/>
    <w:rsid w:val="00615713"/>
    <w:rsid w:val="00616042"/>
    <w:rsid w:val="00616068"/>
    <w:rsid w:val="00616626"/>
    <w:rsid w:val="006166F6"/>
    <w:rsid w:val="0061677B"/>
    <w:rsid w:val="0061687B"/>
    <w:rsid w:val="00616BBA"/>
    <w:rsid w:val="00616BEB"/>
    <w:rsid w:val="006179FC"/>
    <w:rsid w:val="00617C49"/>
    <w:rsid w:val="00617C80"/>
    <w:rsid w:val="00617D3B"/>
    <w:rsid w:val="00617E5E"/>
    <w:rsid w:val="00620458"/>
    <w:rsid w:val="00620595"/>
    <w:rsid w:val="006206FE"/>
    <w:rsid w:val="0062073F"/>
    <w:rsid w:val="00620DC7"/>
    <w:rsid w:val="00620E67"/>
    <w:rsid w:val="006212B3"/>
    <w:rsid w:val="006218FF"/>
    <w:rsid w:val="00621D29"/>
    <w:rsid w:val="00621D3B"/>
    <w:rsid w:val="00621E58"/>
    <w:rsid w:val="00621E60"/>
    <w:rsid w:val="0062222A"/>
    <w:rsid w:val="00622918"/>
    <w:rsid w:val="00622CB4"/>
    <w:rsid w:val="00623418"/>
    <w:rsid w:val="006246B8"/>
    <w:rsid w:val="00624DEB"/>
    <w:rsid w:val="00624E28"/>
    <w:rsid w:val="006256F0"/>
    <w:rsid w:val="006258B0"/>
    <w:rsid w:val="006258FD"/>
    <w:rsid w:val="00625D5B"/>
    <w:rsid w:val="00625E92"/>
    <w:rsid w:val="00626032"/>
    <w:rsid w:val="00626088"/>
    <w:rsid w:val="00626198"/>
    <w:rsid w:val="0062622B"/>
    <w:rsid w:val="00626361"/>
    <w:rsid w:val="00626441"/>
    <w:rsid w:val="00626BFD"/>
    <w:rsid w:val="0062734B"/>
    <w:rsid w:val="00627C00"/>
    <w:rsid w:val="0063008F"/>
    <w:rsid w:val="006301CE"/>
    <w:rsid w:val="0063020E"/>
    <w:rsid w:val="006309D5"/>
    <w:rsid w:val="00630AFC"/>
    <w:rsid w:val="00630C79"/>
    <w:rsid w:val="006310ED"/>
    <w:rsid w:val="00631BAF"/>
    <w:rsid w:val="00631C85"/>
    <w:rsid w:val="00631E54"/>
    <w:rsid w:val="00631E5B"/>
    <w:rsid w:val="006328CF"/>
    <w:rsid w:val="006329C3"/>
    <w:rsid w:val="00632F9E"/>
    <w:rsid w:val="00633202"/>
    <w:rsid w:val="00633373"/>
    <w:rsid w:val="0063344C"/>
    <w:rsid w:val="00633507"/>
    <w:rsid w:val="00633B34"/>
    <w:rsid w:val="00633B60"/>
    <w:rsid w:val="00633BF9"/>
    <w:rsid w:val="00633D82"/>
    <w:rsid w:val="0063447C"/>
    <w:rsid w:val="006346B6"/>
    <w:rsid w:val="006349A1"/>
    <w:rsid w:val="00634A44"/>
    <w:rsid w:val="00634AAE"/>
    <w:rsid w:val="00634BAA"/>
    <w:rsid w:val="0063513B"/>
    <w:rsid w:val="0063543D"/>
    <w:rsid w:val="006355D6"/>
    <w:rsid w:val="00635937"/>
    <w:rsid w:val="00635BB3"/>
    <w:rsid w:val="00635BE7"/>
    <w:rsid w:val="00635E6D"/>
    <w:rsid w:val="00635ED8"/>
    <w:rsid w:val="00635EFD"/>
    <w:rsid w:val="006362C4"/>
    <w:rsid w:val="006368D8"/>
    <w:rsid w:val="0063795B"/>
    <w:rsid w:val="00637A19"/>
    <w:rsid w:val="00637E0C"/>
    <w:rsid w:val="00637FE9"/>
    <w:rsid w:val="00637FF6"/>
    <w:rsid w:val="0064054B"/>
    <w:rsid w:val="00640780"/>
    <w:rsid w:val="0064082B"/>
    <w:rsid w:val="00640952"/>
    <w:rsid w:val="00640D18"/>
    <w:rsid w:val="00641C8F"/>
    <w:rsid w:val="006420F1"/>
    <w:rsid w:val="00642269"/>
    <w:rsid w:val="0064273D"/>
    <w:rsid w:val="006428B4"/>
    <w:rsid w:val="00642A95"/>
    <w:rsid w:val="00642BA6"/>
    <w:rsid w:val="0064339F"/>
    <w:rsid w:val="006433F2"/>
    <w:rsid w:val="006435FC"/>
    <w:rsid w:val="00644D14"/>
    <w:rsid w:val="00644E87"/>
    <w:rsid w:val="00644F97"/>
    <w:rsid w:val="00644FAB"/>
    <w:rsid w:val="00645492"/>
    <w:rsid w:val="00645655"/>
    <w:rsid w:val="006458DC"/>
    <w:rsid w:val="00645977"/>
    <w:rsid w:val="00645DA8"/>
    <w:rsid w:val="00645DEB"/>
    <w:rsid w:val="0064677F"/>
    <w:rsid w:val="00647574"/>
    <w:rsid w:val="00647B9E"/>
    <w:rsid w:val="00647BA6"/>
    <w:rsid w:val="006500D8"/>
    <w:rsid w:val="0065059C"/>
    <w:rsid w:val="00650620"/>
    <w:rsid w:val="00650EB1"/>
    <w:rsid w:val="00650EC3"/>
    <w:rsid w:val="00650F10"/>
    <w:rsid w:val="006510EA"/>
    <w:rsid w:val="0065123C"/>
    <w:rsid w:val="00651913"/>
    <w:rsid w:val="00651C96"/>
    <w:rsid w:val="00651F00"/>
    <w:rsid w:val="0065223A"/>
    <w:rsid w:val="00652611"/>
    <w:rsid w:val="006538C3"/>
    <w:rsid w:val="00653E20"/>
    <w:rsid w:val="00653F94"/>
    <w:rsid w:val="00654B6B"/>
    <w:rsid w:val="00654C12"/>
    <w:rsid w:val="00654C9E"/>
    <w:rsid w:val="00654F3F"/>
    <w:rsid w:val="006555E4"/>
    <w:rsid w:val="00656265"/>
    <w:rsid w:val="00656684"/>
    <w:rsid w:val="006566FC"/>
    <w:rsid w:val="006567FB"/>
    <w:rsid w:val="006568C5"/>
    <w:rsid w:val="00656A12"/>
    <w:rsid w:val="00656B43"/>
    <w:rsid w:val="00656C3B"/>
    <w:rsid w:val="006577AE"/>
    <w:rsid w:val="00657A9A"/>
    <w:rsid w:val="00660073"/>
    <w:rsid w:val="0066090A"/>
    <w:rsid w:val="00660AA0"/>
    <w:rsid w:val="00660FBF"/>
    <w:rsid w:val="00661C7A"/>
    <w:rsid w:val="00662142"/>
    <w:rsid w:val="0066246F"/>
    <w:rsid w:val="006624F8"/>
    <w:rsid w:val="00662947"/>
    <w:rsid w:val="00662D62"/>
    <w:rsid w:val="00662F9B"/>
    <w:rsid w:val="006635B4"/>
    <w:rsid w:val="0066375F"/>
    <w:rsid w:val="006637E2"/>
    <w:rsid w:val="00663A29"/>
    <w:rsid w:val="00663DF2"/>
    <w:rsid w:val="00663FB6"/>
    <w:rsid w:val="006641A4"/>
    <w:rsid w:val="00664225"/>
    <w:rsid w:val="006643DC"/>
    <w:rsid w:val="0066440A"/>
    <w:rsid w:val="0066472A"/>
    <w:rsid w:val="00664979"/>
    <w:rsid w:val="00664E26"/>
    <w:rsid w:val="00664E89"/>
    <w:rsid w:val="006650FB"/>
    <w:rsid w:val="0066551F"/>
    <w:rsid w:val="006656DF"/>
    <w:rsid w:val="00665786"/>
    <w:rsid w:val="00665926"/>
    <w:rsid w:val="00665C49"/>
    <w:rsid w:val="00666867"/>
    <w:rsid w:val="006669EE"/>
    <w:rsid w:val="00666A6E"/>
    <w:rsid w:val="00666BFA"/>
    <w:rsid w:val="00666D96"/>
    <w:rsid w:val="006671D5"/>
    <w:rsid w:val="0066744B"/>
    <w:rsid w:val="006676D8"/>
    <w:rsid w:val="006679D1"/>
    <w:rsid w:val="00667A26"/>
    <w:rsid w:val="00667AD4"/>
    <w:rsid w:val="006701F7"/>
    <w:rsid w:val="006706CF"/>
    <w:rsid w:val="00670798"/>
    <w:rsid w:val="006708E8"/>
    <w:rsid w:val="00670DFA"/>
    <w:rsid w:val="006710E3"/>
    <w:rsid w:val="0067125A"/>
    <w:rsid w:val="006715B2"/>
    <w:rsid w:val="0067169A"/>
    <w:rsid w:val="00671E67"/>
    <w:rsid w:val="00672027"/>
    <w:rsid w:val="00673791"/>
    <w:rsid w:val="00673A6A"/>
    <w:rsid w:val="00673B21"/>
    <w:rsid w:val="00674018"/>
    <w:rsid w:val="00674094"/>
    <w:rsid w:val="0067420F"/>
    <w:rsid w:val="006742C3"/>
    <w:rsid w:val="006742E3"/>
    <w:rsid w:val="006746B6"/>
    <w:rsid w:val="00674CF8"/>
    <w:rsid w:val="00674E30"/>
    <w:rsid w:val="00675508"/>
    <w:rsid w:val="00675521"/>
    <w:rsid w:val="00675877"/>
    <w:rsid w:val="00675B3A"/>
    <w:rsid w:val="00676191"/>
    <w:rsid w:val="0067784F"/>
    <w:rsid w:val="006802F9"/>
    <w:rsid w:val="006804D2"/>
    <w:rsid w:val="006809D9"/>
    <w:rsid w:val="00680C2B"/>
    <w:rsid w:val="00680F9D"/>
    <w:rsid w:val="0068130C"/>
    <w:rsid w:val="006814C4"/>
    <w:rsid w:val="00681BEA"/>
    <w:rsid w:val="00681FF1"/>
    <w:rsid w:val="0068201C"/>
    <w:rsid w:val="006827E3"/>
    <w:rsid w:val="006829F7"/>
    <w:rsid w:val="00682B8F"/>
    <w:rsid w:val="00682CFA"/>
    <w:rsid w:val="00682DE1"/>
    <w:rsid w:val="00683BB4"/>
    <w:rsid w:val="00683FC9"/>
    <w:rsid w:val="00684053"/>
    <w:rsid w:val="006842B8"/>
    <w:rsid w:val="006843B8"/>
    <w:rsid w:val="00684816"/>
    <w:rsid w:val="00684A11"/>
    <w:rsid w:val="00684E12"/>
    <w:rsid w:val="00685350"/>
    <w:rsid w:val="006855D9"/>
    <w:rsid w:val="006856A1"/>
    <w:rsid w:val="006858DE"/>
    <w:rsid w:val="0068590A"/>
    <w:rsid w:val="00685B22"/>
    <w:rsid w:val="00685DFD"/>
    <w:rsid w:val="00685E5E"/>
    <w:rsid w:val="006865DF"/>
    <w:rsid w:val="00686642"/>
    <w:rsid w:val="006868DE"/>
    <w:rsid w:val="00687270"/>
    <w:rsid w:val="0068734E"/>
    <w:rsid w:val="006878EA"/>
    <w:rsid w:val="00687A7D"/>
    <w:rsid w:val="0069009F"/>
    <w:rsid w:val="00690480"/>
    <w:rsid w:val="00690660"/>
    <w:rsid w:val="006908CF"/>
    <w:rsid w:val="00690DF2"/>
    <w:rsid w:val="00691068"/>
    <w:rsid w:val="00691537"/>
    <w:rsid w:val="0069155C"/>
    <w:rsid w:val="00691A25"/>
    <w:rsid w:val="00691D78"/>
    <w:rsid w:val="00691FBE"/>
    <w:rsid w:val="006928ED"/>
    <w:rsid w:val="00692C7B"/>
    <w:rsid w:val="00692CE9"/>
    <w:rsid w:val="00692E1F"/>
    <w:rsid w:val="0069324E"/>
    <w:rsid w:val="00693490"/>
    <w:rsid w:val="00693D10"/>
    <w:rsid w:val="00693FAF"/>
    <w:rsid w:val="00694522"/>
    <w:rsid w:val="006946EF"/>
    <w:rsid w:val="00694B2C"/>
    <w:rsid w:val="00694B8F"/>
    <w:rsid w:val="00694DBB"/>
    <w:rsid w:val="00694E78"/>
    <w:rsid w:val="00694F61"/>
    <w:rsid w:val="0069502B"/>
    <w:rsid w:val="006957F7"/>
    <w:rsid w:val="00695DC5"/>
    <w:rsid w:val="006968AD"/>
    <w:rsid w:val="006968BF"/>
    <w:rsid w:val="00696A8B"/>
    <w:rsid w:val="00697058"/>
    <w:rsid w:val="00697E4B"/>
    <w:rsid w:val="006A04EF"/>
    <w:rsid w:val="006A0630"/>
    <w:rsid w:val="006A0E26"/>
    <w:rsid w:val="006A124A"/>
    <w:rsid w:val="006A138D"/>
    <w:rsid w:val="006A1829"/>
    <w:rsid w:val="006A1A34"/>
    <w:rsid w:val="006A1C90"/>
    <w:rsid w:val="006A21E4"/>
    <w:rsid w:val="006A23F0"/>
    <w:rsid w:val="006A287C"/>
    <w:rsid w:val="006A2AC9"/>
    <w:rsid w:val="006A2CB5"/>
    <w:rsid w:val="006A2EF8"/>
    <w:rsid w:val="006A2F22"/>
    <w:rsid w:val="006A30BF"/>
    <w:rsid w:val="006A34EC"/>
    <w:rsid w:val="006A3816"/>
    <w:rsid w:val="006A3899"/>
    <w:rsid w:val="006A38E0"/>
    <w:rsid w:val="006A3C34"/>
    <w:rsid w:val="006A3EC6"/>
    <w:rsid w:val="006A4B0B"/>
    <w:rsid w:val="006A4CBE"/>
    <w:rsid w:val="006A52A2"/>
    <w:rsid w:val="006A5621"/>
    <w:rsid w:val="006A5770"/>
    <w:rsid w:val="006A57A0"/>
    <w:rsid w:val="006A5868"/>
    <w:rsid w:val="006A5A54"/>
    <w:rsid w:val="006A5B37"/>
    <w:rsid w:val="006A6267"/>
    <w:rsid w:val="006A6451"/>
    <w:rsid w:val="006A64DE"/>
    <w:rsid w:val="006A69FD"/>
    <w:rsid w:val="006A6FE0"/>
    <w:rsid w:val="006A7859"/>
    <w:rsid w:val="006A79EE"/>
    <w:rsid w:val="006A7F6D"/>
    <w:rsid w:val="006B0538"/>
    <w:rsid w:val="006B053A"/>
    <w:rsid w:val="006B0550"/>
    <w:rsid w:val="006B0A41"/>
    <w:rsid w:val="006B1981"/>
    <w:rsid w:val="006B1A6E"/>
    <w:rsid w:val="006B1CBA"/>
    <w:rsid w:val="006B2213"/>
    <w:rsid w:val="006B2440"/>
    <w:rsid w:val="006B28FC"/>
    <w:rsid w:val="006B2B9A"/>
    <w:rsid w:val="006B2F3D"/>
    <w:rsid w:val="006B361A"/>
    <w:rsid w:val="006B3697"/>
    <w:rsid w:val="006B3AA0"/>
    <w:rsid w:val="006B448B"/>
    <w:rsid w:val="006B47A1"/>
    <w:rsid w:val="006B4B83"/>
    <w:rsid w:val="006B4FC8"/>
    <w:rsid w:val="006B50D9"/>
    <w:rsid w:val="006B5854"/>
    <w:rsid w:val="006B6297"/>
    <w:rsid w:val="006B6A1C"/>
    <w:rsid w:val="006B6BF3"/>
    <w:rsid w:val="006B6ED7"/>
    <w:rsid w:val="006B70DA"/>
    <w:rsid w:val="006B70F1"/>
    <w:rsid w:val="006B7162"/>
    <w:rsid w:val="006B7461"/>
    <w:rsid w:val="006B7EEA"/>
    <w:rsid w:val="006C067A"/>
    <w:rsid w:val="006C0850"/>
    <w:rsid w:val="006C0A6F"/>
    <w:rsid w:val="006C0AAB"/>
    <w:rsid w:val="006C0AB8"/>
    <w:rsid w:val="006C0FF4"/>
    <w:rsid w:val="006C144F"/>
    <w:rsid w:val="006C14BA"/>
    <w:rsid w:val="006C1646"/>
    <w:rsid w:val="006C1950"/>
    <w:rsid w:val="006C1A87"/>
    <w:rsid w:val="006C1CFD"/>
    <w:rsid w:val="006C213A"/>
    <w:rsid w:val="006C22B1"/>
    <w:rsid w:val="006C2417"/>
    <w:rsid w:val="006C28D3"/>
    <w:rsid w:val="006C2948"/>
    <w:rsid w:val="006C2FFC"/>
    <w:rsid w:val="006C324A"/>
    <w:rsid w:val="006C32F1"/>
    <w:rsid w:val="006C3541"/>
    <w:rsid w:val="006C3644"/>
    <w:rsid w:val="006C369F"/>
    <w:rsid w:val="006C37E1"/>
    <w:rsid w:val="006C3826"/>
    <w:rsid w:val="006C41C5"/>
    <w:rsid w:val="006C4263"/>
    <w:rsid w:val="006C4608"/>
    <w:rsid w:val="006C4EAA"/>
    <w:rsid w:val="006C5272"/>
    <w:rsid w:val="006C52E7"/>
    <w:rsid w:val="006C571C"/>
    <w:rsid w:val="006C5BCA"/>
    <w:rsid w:val="006C5C70"/>
    <w:rsid w:val="006C6041"/>
    <w:rsid w:val="006C63F2"/>
    <w:rsid w:val="006C6536"/>
    <w:rsid w:val="006C656B"/>
    <w:rsid w:val="006C67D7"/>
    <w:rsid w:val="006C6800"/>
    <w:rsid w:val="006C6813"/>
    <w:rsid w:val="006C6B09"/>
    <w:rsid w:val="006C7876"/>
    <w:rsid w:val="006C7B7E"/>
    <w:rsid w:val="006C7BC3"/>
    <w:rsid w:val="006C7C2A"/>
    <w:rsid w:val="006D0271"/>
    <w:rsid w:val="006D0301"/>
    <w:rsid w:val="006D0465"/>
    <w:rsid w:val="006D0754"/>
    <w:rsid w:val="006D0C85"/>
    <w:rsid w:val="006D0EED"/>
    <w:rsid w:val="006D0F25"/>
    <w:rsid w:val="006D1526"/>
    <w:rsid w:val="006D1AD7"/>
    <w:rsid w:val="006D247F"/>
    <w:rsid w:val="006D24DF"/>
    <w:rsid w:val="006D2551"/>
    <w:rsid w:val="006D2F1D"/>
    <w:rsid w:val="006D348E"/>
    <w:rsid w:val="006D3549"/>
    <w:rsid w:val="006D37FB"/>
    <w:rsid w:val="006D3824"/>
    <w:rsid w:val="006D4304"/>
    <w:rsid w:val="006D4AE8"/>
    <w:rsid w:val="006D4DA0"/>
    <w:rsid w:val="006D4E1E"/>
    <w:rsid w:val="006D53FD"/>
    <w:rsid w:val="006D5701"/>
    <w:rsid w:val="006D571E"/>
    <w:rsid w:val="006D5B73"/>
    <w:rsid w:val="006D6029"/>
    <w:rsid w:val="006D635C"/>
    <w:rsid w:val="006D6488"/>
    <w:rsid w:val="006D65E0"/>
    <w:rsid w:val="006D65F4"/>
    <w:rsid w:val="006D6AE4"/>
    <w:rsid w:val="006D6B5B"/>
    <w:rsid w:val="006D73C7"/>
    <w:rsid w:val="006D7451"/>
    <w:rsid w:val="006D77F5"/>
    <w:rsid w:val="006D7930"/>
    <w:rsid w:val="006D7D8A"/>
    <w:rsid w:val="006D7FA1"/>
    <w:rsid w:val="006E0528"/>
    <w:rsid w:val="006E0782"/>
    <w:rsid w:val="006E0821"/>
    <w:rsid w:val="006E0878"/>
    <w:rsid w:val="006E0C0F"/>
    <w:rsid w:val="006E1346"/>
    <w:rsid w:val="006E1A90"/>
    <w:rsid w:val="006E1B3F"/>
    <w:rsid w:val="006E1F95"/>
    <w:rsid w:val="006E24C1"/>
    <w:rsid w:val="006E2597"/>
    <w:rsid w:val="006E2762"/>
    <w:rsid w:val="006E29E2"/>
    <w:rsid w:val="006E2AF1"/>
    <w:rsid w:val="006E3481"/>
    <w:rsid w:val="006E3EC4"/>
    <w:rsid w:val="006E3EF0"/>
    <w:rsid w:val="006E432E"/>
    <w:rsid w:val="006E46C1"/>
    <w:rsid w:val="006E4F59"/>
    <w:rsid w:val="006E5783"/>
    <w:rsid w:val="006E596E"/>
    <w:rsid w:val="006E636C"/>
    <w:rsid w:val="006E677B"/>
    <w:rsid w:val="006E7100"/>
    <w:rsid w:val="006E7228"/>
    <w:rsid w:val="006E774A"/>
    <w:rsid w:val="006E7817"/>
    <w:rsid w:val="006E7B29"/>
    <w:rsid w:val="006E7D89"/>
    <w:rsid w:val="006F0335"/>
    <w:rsid w:val="006F03F8"/>
    <w:rsid w:val="006F0CDD"/>
    <w:rsid w:val="006F0D08"/>
    <w:rsid w:val="006F1AF8"/>
    <w:rsid w:val="006F1D73"/>
    <w:rsid w:val="006F20FD"/>
    <w:rsid w:val="006F2882"/>
    <w:rsid w:val="006F2C89"/>
    <w:rsid w:val="006F2E7F"/>
    <w:rsid w:val="006F3B71"/>
    <w:rsid w:val="006F45D9"/>
    <w:rsid w:val="006F4661"/>
    <w:rsid w:val="006F4861"/>
    <w:rsid w:val="006F4CC6"/>
    <w:rsid w:val="006F548B"/>
    <w:rsid w:val="006F61FA"/>
    <w:rsid w:val="006F6293"/>
    <w:rsid w:val="006F6998"/>
    <w:rsid w:val="006F7173"/>
    <w:rsid w:val="006F7260"/>
    <w:rsid w:val="006F7AF8"/>
    <w:rsid w:val="00700192"/>
    <w:rsid w:val="0070061D"/>
    <w:rsid w:val="00700734"/>
    <w:rsid w:val="0070075D"/>
    <w:rsid w:val="00700B64"/>
    <w:rsid w:val="00700F73"/>
    <w:rsid w:val="00701137"/>
    <w:rsid w:val="00701172"/>
    <w:rsid w:val="0070124E"/>
    <w:rsid w:val="00701294"/>
    <w:rsid w:val="0070160A"/>
    <w:rsid w:val="00701800"/>
    <w:rsid w:val="00701DA6"/>
    <w:rsid w:val="0070222D"/>
    <w:rsid w:val="007024AD"/>
    <w:rsid w:val="00702528"/>
    <w:rsid w:val="00702A95"/>
    <w:rsid w:val="00702B75"/>
    <w:rsid w:val="007034BB"/>
    <w:rsid w:val="00703518"/>
    <w:rsid w:val="007035CD"/>
    <w:rsid w:val="00703A64"/>
    <w:rsid w:val="00703E67"/>
    <w:rsid w:val="00703E68"/>
    <w:rsid w:val="0070422F"/>
    <w:rsid w:val="00704F75"/>
    <w:rsid w:val="0070534A"/>
    <w:rsid w:val="00705355"/>
    <w:rsid w:val="007054D6"/>
    <w:rsid w:val="0070560E"/>
    <w:rsid w:val="00705C1F"/>
    <w:rsid w:val="00705C67"/>
    <w:rsid w:val="00705D78"/>
    <w:rsid w:val="0070632E"/>
    <w:rsid w:val="007063BD"/>
    <w:rsid w:val="007067B6"/>
    <w:rsid w:val="00707E4E"/>
    <w:rsid w:val="00710257"/>
    <w:rsid w:val="007107DF"/>
    <w:rsid w:val="00710ECD"/>
    <w:rsid w:val="007121B5"/>
    <w:rsid w:val="0071238C"/>
    <w:rsid w:val="007124E6"/>
    <w:rsid w:val="00712C0F"/>
    <w:rsid w:val="00713209"/>
    <w:rsid w:val="0071328B"/>
    <w:rsid w:val="007132B8"/>
    <w:rsid w:val="0071337A"/>
    <w:rsid w:val="007135C1"/>
    <w:rsid w:val="00713715"/>
    <w:rsid w:val="00713E2D"/>
    <w:rsid w:val="0071401B"/>
    <w:rsid w:val="007140C8"/>
    <w:rsid w:val="0071434F"/>
    <w:rsid w:val="00714DAB"/>
    <w:rsid w:val="00714EC7"/>
    <w:rsid w:val="00714FD7"/>
    <w:rsid w:val="0071509C"/>
    <w:rsid w:val="00715132"/>
    <w:rsid w:val="00715872"/>
    <w:rsid w:val="00715C67"/>
    <w:rsid w:val="00716690"/>
    <w:rsid w:val="0071670D"/>
    <w:rsid w:val="00716819"/>
    <w:rsid w:val="00717693"/>
    <w:rsid w:val="0071784B"/>
    <w:rsid w:val="007178DB"/>
    <w:rsid w:val="00717A99"/>
    <w:rsid w:val="00717DE8"/>
    <w:rsid w:val="0072053D"/>
    <w:rsid w:val="00720BA7"/>
    <w:rsid w:val="00721068"/>
    <w:rsid w:val="00721F15"/>
    <w:rsid w:val="00722B23"/>
    <w:rsid w:val="00722FCD"/>
    <w:rsid w:val="00722FFE"/>
    <w:rsid w:val="00723150"/>
    <w:rsid w:val="0072315C"/>
    <w:rsid w:val="007232ED"/>
    <w:rsid w:val="0072384C"/>
    <w:rsid w:val="00723AB4"/>
    <w:rsid w:val="00724375"/>
    <w:rsid w:val="0072474E"/>
    <w:rsid w:val="00725383"/>
    <w:rsid w:val="0072550F"/>
    <w:rsid w:val="00726028"/>
    <w:rsid w:val="007264FF"/>
    <w:rsid w:val="007267C9"/>
    <w:rsid w:val="00726979"/>
    <w:rsid w:val="00726B0D"/>
    <w:rsid w:val="00726E98"/>
    <w:rsid w:val="00726FFF"/>
    <w:rsid w:val="007274A3"/>
    <w:rsid w:val="0073035F"/>
    <w:rsid w:val="007303E7"/>
    <w:rsid w:val="0073102D"/>
    <w:rsid w:val="00731305"/>
    <w:rsid w:val="00731851"/>
    <w:rsid w:val="00731CD0"/>
    <w:rsid w:val="00731FF0"/>
    <w:rsid w:val="007327E8"/>
    <w:rsid w:val="007328C1"/>
    <w:rsid w:val="00732A73"/>
    <w:rsid w:val="007332F5"/>
    <w:rsid w:val="00733452"/>
    <w:rsid w:val="00733627"/>
    <w:rsid w:val="00733A32"/>
    <w:rsid w:val="00733BCC"/>
    <w:rsid w:val="00733CDF"/>
    <w:rsid w:val="00733DE2"/>
    <w:rsid w:val="007341EC"/>
    <w:rsid w:val="007347C5"/>
    <w:rsid w:val="007348B8"/>
    <w:rsid w:val="00734ADF"/>
    <w:rsid w:val="00734C88"/>
    <w:rsid w:val="00734CD2"/>
    <w:rsid w:val="0073529B"/>
    <w:rsid w:val="00736197"/>
    <w:rsid w:val="00736817"/>
    <w:rsid w:val="00736B20"/>
    <w:rsid w:val="00736FAF"/>
    <w:rsid w:val="007370D1"/>
    <w:rsid w:val="007374F5"/>
    <w:rsid w:val="00737528"/>
    <w:rsid w:val="00737DFC"/>
    <w:rsid w:val="007401B1"/>
    <w:rsid w:val="007403C8"/>
    <w:rsid w:val="00740428"/>
    <w:rsid w:val="0074070D"/>
    <w:rsid w:val="00740810"/>
    <w:rsid w:val="007408EA"/>
    <w:rsid w:val="00740938"/>
    <w:rsid w:val="00740AEF"/>
    <w:rsid w:val="00740B73"/>
    <w:rsid w:val="00740C94"/>
    <w:rsid w:val="00741090"/>
    <w:rsid w:val="007414C0"/>
    <w:rsid w:val="0074178E"/>
    <w:rsid w:val="0074179A"/>
    <w:rsid w:val="00741816"/>
    <w:rsid w:val="00741988"/>
    <w:rsid w:val="00741A32"/>
    <w:rsid w:val="00741C65"/>
    <w:rsid w:val="00742245"/>
    <w:rsid w:val="00742C58"/>
    <w:rsid w:val="00742E33"/>
    <w:rsid w:val="0074304B"/>
    <w:rsid w:val="0074304D"/>
    <w:rsid w:val="00743091"/>
    <w:rsid w:val="007434DA"/>
    <w:rsid w:val="007438FF"/>
    <w:rsid w:val="00744061"/>
    <w:rsid w:val="007440BE"/>
    <w:rsid w:val="00744594"/>
    <w:rsid w:val="00744AD7"/>
    <w:rsid w:val="0074515F"/>
    <w:rsid w:val="0074577A"/>
    <w:rsid w:val="0074596B"/>
    <w:rsid w:val="00745D97"/>
    <w:rsid w:val="00745EAD"/>
    <w:rsid w:val="00745EDD"/>
    <w:rsid w:val="00745F7F"/>
    <w:rsid w:val="007465BA"/>
    <w:rsid w:val="00746978"/>
    <w:rsid w:val="0074699C"/>
    <w:rsid w:val="00746A85"/>
    <w:rsid w:val="00746CD5"/>
    <w:rsid w:val="00746D21"/>
    <w:rsid w:val="00746E79"/>
    <w:rsid w:val="00747495"/>
    <w:rsid w:val="007479D9"/>
    <w:rsid w:val="00747DAD"/>
    <w:rsid w:val="00747DB6"/>
    <w:rsid w:val="0075014B"/>
    <w:rsid w:val="0075098D"/>
    <w:rsid w:val="0075099F"/>
    <w:rsid w:val="00750A6D"/>
    <w:rsid w:val="00750BCD"/>
    <w:rsid w:val="00750F4D"/>
    <w:rsid w:val="0075163F"/>
    <w:rsid w:val="007516B5"/>
    <w:rsid w:val="007516DE"/>
    <w:rsid w:val="007518CA"/>
    <w:rsid w:val="00751AA6"/>
    <w:rsid w:val="00751ACF"/>
    <w:rsid w:val="00751C9C"/>
    <w:rsid w:val="00751E4D"/>
    <w:rsid w:val="007520C7"/>
    <w:rsid w:val="007524A1"/>
    <w:rsid w:val="00752CA4"/>
    <w:rsid w:val="00752E29"/>
    <w:rsid w:val="00753018"/>
    <w:rsid w:val="0075312F"/>
    <w:rsid w:val="00753CB7"/>
    <w:rsid w:val="0075408E"/>
    <w:rsid w:val="0075454B"/>
    <w:rsid w:val="0075467C"/>
    <w:rsid w:val="00754999"/>
    <w:rsid w:val="00754DCC"/>
    <w:rsid w:val="00754FA1"/>
    <w:rsid w:val="007551C2"/>
    <w:rsid w:val="00755716"/>
    <w:rsid w:val="00755A57"/>
    <w:rsid w:val="00755D0D"/>
    <w:rsid w:val="007560B1"/>
    <w:rsid w:val="007565FF"/>
    <w:rsid w:val="00756A3B"/>
    <w:rsid w:val="00756B6F"/>
    <w:rsid w:val="00756E8F"/>
    <w:rsid w:val="007570E3"/>
    <w:rsid w:val="007570ED"/>
    <w:rsid w:val="00757A1A"/>
    <w:rsid w:val="0076038B"/>
    <w:rsid w:val="00760556"/>
    <w:rsid w:val="0076090D"/>
    <w:rsid w:val="007614B7"/>
    <w:rsid w:val="007616CD"/>
    <w:rsid w:val="00761D80"/>
    <w:rsid w:val="00762DE7"/>
    <w:rsid w:val="00762F50"/>
    <w:rsid w:val="0076302C"/>
    <w:rsid w:val="007632C2"/>
    <w:rsid w:val="00763346"/>
    <w:rsid w:val="00763A0B"/>
    <w:rsid w:val="00763E75"/>
    <w:rsid w:val="007642C8"/>
    <w:rsid w:val="00764365"/>
    <w:rsid w:val="0076440A"/>
    <w:rsid w:val="0076444A"/>
    <w:rsid w:val="0076447B"/>
    <w:rsid w:val="007647BB"/>
    <w:rsid w:val="007650D9"/>
    <w:rsid w:val="00765387"/>
    <w:rsid w:val="007656CB"/>
    <w:rsid w:val="007658B7"/>
    <w:rsid w:val="00765D67"/>
    <w:rsid w:val="007665D8"/>
    <w:rsid w:val="00766FB7"/>
    <w:rsid w:val="007671AE"/>
    <w:rsid w:val="00767235"/>
    <w:rsid w:val="0076730F"/>
    <w:rsid w:val="007677D2"/>
    <w:rsid w:val="007679EF"/>
    <w:rsid w:val="00767B17"/>
    <w:rsid w:val="00767CE3"/>
    <w:rsid w:val="00767FDA"/>
    <w:rsid w:val="007700BD"/>
    <w:rsid w:val="00770571"/>
    <w:rsid w:val="007706B3"/>
    <w:rsid w:val="0077096A"/>
    <w:rsid w:val="00770C14"/>
    <w:rsid w:val="00770D21"/>
    <w:rsid w:val="0077166E"/>
    <w:rsid w:val="007719C8"/>
    <w:rsid w:val="007719FF"/>
    <w:rsid w:val="00771A46"/>
    <w:rsid w:val="00771B2C"/>
    <w:rsid w:val="0077222C"/>
    <w:rsid w:val="00772339"/>
    <w:rsid w:val="0077242A"/>
    <w:rsid w:val="00772725"/>
    <w:rsid w:val="00773B5F"/>
    <w:rsid w:val="00773BFC"/>
    <w:rsid w:val="00773C57"/>
    <w:rsid w:val="00773E81"/>
    <w:rsid w:val="00773EB9"/>
    <w:rsid w:val="00774029"/>
    <w:rsid w:val="00774092"/>
    <w:rsid w:val="00774539"/>
    <w:rsid w:val="007747F6"/>
    <w:rsid w:val="00774C52"/>
    <w:rsid w:val="00775A4F"/>
    <w:rsid w:val="00775CE7"/>
    <w:rsid w:val="007760C0"/>
    <w:rsid w:val="007760E6"/>
    <w:rsid w:val="007762E7"/>
    <w:rsid w:val="00776326"/>
    <w:rsid w:val="007769A9"/>
    <w:rsid w:val="00776C6C"/>
    <w:rsid w:val="00776D1A"/>
    <w:rsid w:val="00777197"/>
    <w:rsid w:val="00777350"/>
    <w:rsid w:val="007775C5"/>
    <w:rsid w:val="00777A0A"/>
    <w:rsid w:val="00777BF0"/>
    <w:rsid w:val="00777D82"/>
    <w:rsid w:val="00777E0F"/>
    <w:rsid w:val="00777FBD"/>
    <w:rsid w:val="00780188"/>
    <w:rsid w:val="00780341"/>
    <w:rsid w:val="00780396"/>
    <w:rsid w:val="00780A94"/>
    <w:rsid w:val="00780AFC"/>
    <w:rsid w:val="007810B8"/>
    <w:rsid w:val="007817C4"/>
    <w:rsid w:val="00781AD5"/>
    <w:rsid w:val="00781ED1"/>
    <w:rsid w:val="007821A1"/>
    <w:rsid w:val="007827D2"/>
    <w:rsid w:val="007832D6"/>
    <w:rsid w:val="00783A59"/>
    <w:rsid w:val="00783B39"/>
    <w:rsid w:val="00783DA9"/>
    <w:rsid w:val="00783E3A"/>
    <w:rsid w:val="00784D4E"/>
    <w:rsid w:val="007855CF"/>
    <w:rsid w:val="007857E7"/>
    <w:rsid w:val="00785ACA"/>
    <w:rsid w:val="00786487"/>
    <w:rsid w:val="007865CE"/>
    <w:rsid w:val="00786791"/>
    <w:rsid w:val="00787B59"/>
    <w:rsid w:val="00790928"/>
    <w:rsid w:val="00790BD6"/>
    <w:rsid w:val="0079113C"/>
    <w:rsid w:val="007913A7"/>
    <w:rsid w:val="00791B23"/>
    <w:rsid w:val="00792290"/>
    <w:rsid w:val="0079242C"/>
    <w:rsid w:val="00792766"/>
    <w:rsid w:val="00792A68"/>
    <w:rsid w:val="00792CF4"/>
    <w:rsid w:val="00793714"/>
    <w:rsid w:val="0079378E"/>
    <w:rsid w:val="00793B58"/>
    <w:rsid w:val="00793F2C"/>
    <w:rsid w:val="00793FD6"/>
    <w:rsid w:val="007940E6"/>
    <w:rsid w:val="007941DB"/>
    <w:rsid w:val="00794988"/>
    <w:rsid w:val="007956B0"/>
    <w:rsid w:val="00795756"/>
    <w:rsid w:val="00795956"/>
    <w:rsid w:val="00795C4E"/>
    <w:rsid w:val="00795CD8"/>
    <w:rsid w:val="0079608A"/>
    <w:rsid w:val="00796104"/>
    <w:rsid w:val="0079630A"/>
    <w:rsid w:val="007966CC"/>
    <w:rsid w:val="00796755"/>
    <w:rsid w:val="00797353"/>
    <w:rsid w:val="007974A4"/>
    <w:rsid w:val="00797805"/>
    <w:rsid w:val="00797A1E"/>
    <w:rsid w:val="00797B22"/>
    <w:rsid w:val="007A004E"/>
    <w:rsid w:val="007A00ED"/>
    <w:rsid w:val="007A0103"/>
    <w:rsid w:val="007A01D2"/>
    <w:rsid w:val="007A0612"/>
    <w:rsid w:val="007A06DF"/>
    <w:rsid w:val="007A0A5E"/>
    <w:rsid w:val="007A0E2C"/>
    <w:rsid w:val="007A1048"/>
    <w:rsid w:val="007A1053"/>
    <w:rsid w:val="007A150C"/>
    <w:rsid w:val="007A169E"/>
    <w:rsid w:val="007A1BB9"/>
    <w:rsid w:val="007A1FFF"/>
    <w:rsid w:val="007A236F"/>
    <w:rsid w:val="007A27D1"/>
    <w:rsid w:val="007A2D56"/>
    <w:rsid w:val="007A3705"/>
    <w:rsid w:val="007A4111"/>
    <w:rsid w:val="007A422E"/>
    <w:rsid w:val="007A441D"/>
    <w:rsid w:val="007A4BDE"/>
    <w:rsid w:val="007A4F0D"/>
    <w:rsid w:val="007A51F9"/>
    <w:rsid w:val="007A5BAE"/>
    <w:rsid w:val="007A6580"/>
    <w:rsid w:val="007A6585"/>
    <w:rsid w:val="007A67E8"/>
    <w:rsid w:val="007A67FE"/>
    <w:rsid w:val="007A6A6F"/>
    <w:rsid w:val="007A7342"/>
    <w:rsid w:val="007A77A8"/>
    <w:rsid w:val="007B0C8E"/>
    <w:rsid w:val="007B0D66"/>
    <w:rsid w:val="007B0DC7"/>
    <w:rsid w:val="007B15E8"/>
    <w:rsid w:val="007B19E1"/>
    <w:rsid w:val="007B1AF8"/>
    <w:rsid w:val="007B2201"/>
    <w:rsid w:val="007B2800"/>
    <w:rsid w:val="007B283C"/>
    <w:rsid w:val="007B29A8"/>
    <w:rsid w:val="007B2B79"/>
    <w:rsid w:val="007B2E88"/>
    <w:rsid w:val="007B30CC"/>
    <w:rsid w:val="007B323F"/>
    <w:rsid w:val="007B364A"/>
    <w:rsid w:val="007B4042"/>
    <w:rsid w:val="007B42D2"/>
    <w:rsid w:val="007B46F2"/>
    <w:rsid w:val="007B46F9"/>
    <w:rsid w:val="007B526C"/>
    <w:rsid w:val="007B5546"/>
    <w:rsid w:val="007B55B8"/>
    <w:rsid w:val="007B576C"/>
    <w:rsid w:val="007B59B4"/>
    <w:rsid w:val="007B5A4A"/>
    <w:rsid w:val="007B5A9A"/>
    <w:rsid w:val="007B5B14"/>
    <w:rsid w:val="007B5C62"/>
    <w:rsid w:val="007B6B27"/>
    <w:rsid w:val="007B6F90"/>
    <w:rsid w:val="007B74C3"/>
    <w:rsid w:val="007B782B"/>
    <w:rsid w:val="007B7BBC"/>
    <w:rsid w:val="007B7D6E"/>
    <w:rsid w:val="007C014E"/>
    <w:rsid w:val="007C01FD"/>
    <w:rsid w:val="007C037C"/>
    <w:rsid w:val="007C0846"/>
    <w:rsid w:val="007C0A72"/>
    <w:rsid w:val="007C0B14"/>
    <w:rsid w:val="007C0E89"/>
    <w:rsid w:val="007C18EB"/>
    <w:rsid w:val="007C1936"/>
    <w:rsid w:val="007C1A07"/>
    <w:rsid w:val="007C1CFF"/>
    <w:rsid w:val="007C1D8F"/>
    <w:rsid w:val="007C1E32"/>
    <w:rsid w:val="007C1E44"/>
    <w:rsid w:val="007C21C9"/>
    <w:rsid w:val="007C2539"/>
    <w:rsid w:val="007C2880"/>
    <w:rsid w:val="007C2E8F"/>
    <w:rsid w:val="007C3049"/>
    <w:rsid w:val="007C3163"/>
    <w:rsid w:val="007C31EC"/>
    <w:rsid w:val="007C327B"/>
    <w:rsid w:val="007C3316"/>
    <w:rsid w:val="007C3430"/>
    <w:rsid w:val="007C3ED1"/>
    <w:rsid w:val="007C4198"/>
    <w:rsid w:val="007C46B5"/>
    <w:rsid w:val="007C4A5E"/>
    <w:rsid w:val="007C4AD2"/>
    <w:rsid w:val="007C4AEF"/>
    <w:rsid w:val="007C4D66"/>
    <w:rsid w:val="007C5590"/>
    <w:rsid w:val="007C591A"/>
    <w:rsid w:val="007C5A1B"/>
    <w:rsid w:val="007C629A"/>
    <w:rsid w:val="007C62C3"/>
    <w:rsid w:val="007C6E33"/>
    <w:rsid w:val="007C713C"/>
    <w:rsid w:val="007C75B2"/>
    <w:rsid w:val="007C7B79"/>
    <w:rsid w:val="007C7BC8"/>
    <w:rsid w:val="007C7D2D"/>
    <w:rsid w:val="007D0095"/>
    <w:rsid w:val="007D09B2"/>
    <w:rsid w:val="007D0D38"/>
    <w:rsid w:val="007D0ED6"/>
    <w:rsid w:val="007D123C"/>
    <w:rsid w:val="007D13FD"/>
    <w:rsid w:val="007D1407"/>
    <w:rsid w:val="007D149F"/>
    <w:rsid w:val="007D1F5F"/>
    <w:rsid w:val="007D23B9"/>
    <w:rsid w:val="007D25AC"/>
    <w:rsid w:val="007D26E2"/>
    <w:rsid w:val="007D289B"/>
    <w:rsid w:val="007D2A93"/>
    <w:rsid w:val="007D2C85"/>
    <w:rsid w:val="007D2D65"/>
    <w:rsid w:val="007D3319"/>
    <w:rsid w:val="007D399B"/>
    <w:rsid w:val="007D39B0"/>
    <w:rsid w:val="007D3D0D"/>
    <w:rsid w:val="007D4104"/>
    <w:rsid w:val="007D4BC8"/>
    <w:rsid w:val="007D54A4"/>
    <w:rsid w:val="007D5979"/>
    <w:rsid w:val="007D6036"/>
    <w:rsid w:val="007D62DB"/>
    <w:rsid w:val="007D66BE"/>
    <w:rsid w:val="007D6E81"/>
    <w:rsid w:val="007D7D51"/>
    <w:rsid w:val="007E000A"/>
    <w:rsid w:val="007E005B"/>
    <w:rsid w:val="007E03EA"/>
    <w:rsid w:val="007E0801"/>
    <w:rsid w:val="007E08D0"/>
    <w:rsid w:val="007E0D8C"/>
    <w:rsid w:val="007E0F50"/>
    <w:rsid w:val="007E11B6"/>
    <w:rsid w:val="007E11D7"/>
    <w:rsid w:val="007E14D0"/>
    <w:rsid w:val="007E14F8"/>
    <w:rsid w:val="007E19CC"/>
    <w:rsid w:val="007E1FCF"/>
    <w:rsid w:val="007E2172"/>
    <w:rsid w:val="007E22FB"/>
    <w:rsid w:val="007E261F"/>
    <w:rsid w:val="007E26B4"/>
    <w:rsid w:val="007E26F4"/>
    <w:rsid w:val="007E28F2"/>
    <w:rsid w:val="007E29BA"/>
    <w:rsid w:val="007E2B29"/>
    <w:rsid w:val="007E2B7B"/>
    <w:rsid w:val="007E2D6A"/>
    <w:rsid w:val="007E2F14"/>
    <w:rsid w:val="007E3249"/>
    <w:rsid w:val="007E37BC"/>
    <w:rsid w:val="007E3A33"/>
    <w:rsid w:val="007E3FDC"/>
    <w:rsid w:val="007E53FE"/>
    <w:rsid w:val="007E5464"/>
    <w:rsid w:val="007E563F"/>
    <w:rsid w:val="007E567B"/>
    <w:rsid w:val="007E56BF"/>
    <w:rsid w:val="007E589E"/>
    <w:rsid w:val="007E6017"/>
    <w:rsid w:val="007E610F"/>
    <w:rsid w:val="007E62F6"/>
    <w:rsid w:val="007E6320"/>
    <w:rsid w:val="007E6650"/>
    <w:rsid w:val="007E69E3"/>
    <w:rsid w:val="007E6B2C"/>
    <w:rsid w:val="007E6B59"/>
    <w:rsid w:val="007E6BA3"/>
    <w:rsid w:val="007E760A"/>
    <w:rsid w:val="007E7721"/>
    <w:rsid w:val="007E7954"/>
    <w:rsid w:val="007E7A0C"/>
    <w:rsid w:val="007E7C8B"/>
    <w:rsid w:val="007F0197"/>
    <w:rsid w:val="007F01D1"/>
    <w:rsid w:val="007F065F"/>
    <w:rsid w:val="007F1370"/>
    <w:rsid w:val="007F187A"/>
    <w:rsid w:val="007F1895"/>
    <w:rsid w:val="007F19FD"/>
    <w:rsid w:val="007F1B42"/>
    <w:rsid w:val="007F217D"/>
    <w:rsid w:val="007F23FB"/>
    <w:rsid w:val="007F242E"/>
    <w:rsid w:val="007F263F"/>
    <w:rsid w:val="007F2745"/>
    <w:rsid w:val="007F2D8D"/>
    <w:rsid w:val="007F303D"/>
    <w:rsid w:val="007F33F1"/>
    <w:rsid w:val="007F3412"/>
    <w:rsid w:val="007F367E"/>
    <w:rsid w:val="007F3CB0"/>
    <w:rsid w:val="007F3D11"/>
    <w:rsid w:val="007F4060"/>
    <w:rsid w:val="007F46A4"/>
    <w:rsid w:val="007F4A11"/>
    <w:rsid w:val="007F4DB2"/>
    <w:rsid w:val="007F5133"/>
    <w:rsid w:val="007F55C6"/>
    <w:rsid w:val="007F5868"/>
    <w:rsid w:val="007F5EBC"/>
    <w:rsid w:val="007F6104"/>
    <w:rsid w:val="007F6756"/>
    <w:rsid w:val="007F68ED"/>
    <w:rsid w:val="007F6AC2"/>
    <w:rsid w:val="007F6E71"/>
    <w:rsid w:val="007F71CF"/>
    <w:rsid w:val="007F726A"/>
    <w:rsid w:val="007F72AE"/>
    <w:rsid w:val="007F7330"/>
    <w:rsid w:val="007F74CC"/>
    <w:rsid w:val="007F764B"/>
    <w:rsid w:val="007F7F55"/>
    <w:rsid w:val="00800022"/>
    <w:rsid w:val="00800321"/>
    <w:rsid w:val="00800B08"/>
    <w:rsid w:val="00800DFD"/>
    <w:rsid w:val="008012FF"/>
    <w:rsid w:val="00801747"/>
    <w:rsid w:val="00801C71"/>
    <w:rsid w:val="00801F11"/>
    <w:rsid w:val="008020D2"/>
    <w:rsid w:val="00802402"/>
    <w:rsid w:val="00802D51"/>
    <w:rsid w:val="00802E66"/>
    <w:rsid w:val="00803076"/>
    <w:rsid w:val="008032D2"/>
    <w:rsid w:val="008032E8"/>
    <w:rsid w:val="00803774"/>
    <w:rsid w:val="00803824"/>
    <w:rsid w:val="00803BDC"/>
    <w:rsid w:val="00803C47"/>
    <w:rsid w:val="00805411"/>
    <w:rsid w:val="00805783"/>
    <w:rsid w:val="008058DC"/>
    <w:rsid w:val="00805B5F"/>
    <w:rsid w:val="00805CDC"/>
    <w:rsid w:val="00805E22"/>
    <w:rsid w:val="008063A6"/>
    <w:rsid w:val="0080651B"/>
    <w:rsid w:val="00806700"/>
    <w:rsid w:val="00806C13"/>
    <w:rsid w:val="00806F32"/>
    <w:rsid w:val="00807542"/>
    <w:rsid w:val="00807B64"/>
    <w:rsid w:val="00807BC2"/>
    <w:rsid w:val="00810B3B"/>
    <w:rsid w:val="00811382"/>
    <w:rsid w:val="00811D3C"/>
    <w:rsid w:val="00811F72"/>
    <w:rsid w:val="00811FE7"/>
    <w:rsid w:val="0081223B"/>
    <w:rsid w:val="008127A7"/>
    <w:rsid w:val="008127D5"/>
    <w:rsid w:val="00812A69"/>
    <w:rsid w:val="00812E96"/>
    <w:rsid w:val="008132CE"/>
    <w:rsid w:val="008133EB"/>
    <w:rsid w:val="00813458"/>
    <w:rsid w:val="00813AF4"/>
    <w:rsid w:val="00813BCC"/>
    <w:rsid w:val="00813D32"/>
    <w:rsid w:val="00814225"/>
    <w:rsid w:val="00814471"/>
    <w:rsid w:val="008145B2"/>
    <w:rsid w:val="00814698"/>
    <w:rsid w:val="008148A3"/>
    <w:rsid w:val="00814916"/>
    <w:rsid w:val="008149C2"/>
    <w:rsid w:val="00814EE4"/>
    <w:rsid w:val="00814F92"/>
    <w:rsid w:val="00815175"/>
    <w:rsid w:val="00815227"/>
    <w:rsid w:val="00815421"/>
    <w:rsid w:val="00815784"/>
    <w:rsid w:val="00815981"/>
    <w:rsid w:val="00815B8B"/>
    <w:rsid w:val="00815BE2"/>
    <w:rsid w:val="00815D6F"/>
    <w:rsid w:val="00815FBA"/>
    <w:rsid w:val="00815FE2"/>
    <w:rsid w:val="008167DF"/>
    <w:rsid w:val="008168A4"/>
    <w:rsid w:val="00816AC5"/>
    <w:rsid w:val="00816B04"/>
    <w:rsid w:val="008170D9"/>
    <w:rsid w:val="00817167"/>
    <w:rsid w:val="00817907"/>
    <w:rsid w:val="00817A99"/>
    <w:rsid w:val="00817DCA"/>
    <w:rsid w:val="00817F3F"/>
    <w:rsid w:val="00820015"/>
    <w:rsid w:val="00820275"/>
    <w:rsid w:val="0082069A"/>
    <w:rsid w:val="00820785"/>
    <w:rsid w:val="00820A96"/>
    <w:rsid w:val="00820D5E"/>
    <w:rsid w:val="0082134B"/>
    <w:rsid w:val="008214C7"/>
    <w:rsid w:val="00821E9F"/>
    <w:rsid w:val="0082208F"/>
    <w:rsid w:val="008220AA"/>
    <w:rsid w:val="008220EE"/>
    <w:rsid w:val="008228E9"/>
    <w:rsid w:val="0082295C"/>
    <w:rsid w:val="00822A2B"/>
    <w:rsid w:val="00822AF8"/>
    <w:rsid w:val="00822EAC"/>
    <w:rsid w:val="00823305"/>
    <w:rsid w:val="00823511"/>
    <w:rsid w:val="008235B3"/>
    <w:rsid w:val="00823B6F"/>
    <w:rsid w:val="00823C2B"/>
    <w:rsid w:val="0082435C"/>
    <w:rsid w:val="00824648"/>
    <w:rsid w:val="0082478E"/>
    <w:rsid w:val="00824A3C"/>
    <w:rsid w:val="0082520C"/>
    <w:rsid w:val="008253B6"/>
    <w:rsid w:val="00825854"/>
    <w:rsid w:val="008258B9"/>
    <w:rsid w:val="00825D71"/>
    <w:rsid w:val="00825ECF"/>
    <w:rsid w:val="00825F59"/>
    <w:rsid w:val="00826D2F"/>
    <w:rsid w:val="00827871"/>
    <w:rsid w:val="00827969"/>
    <w:rsid w:val="008279E1"/>
    <w:rsid w:val="00827A9A"/>
    <w:rsid w:val="00827E63"/>
    <w:rsid w:val="00830296"/>
    <w:rsid w:val="00830B7C"/>
    <w:rsid w:val="00830BC1"/>
    <w:rsid w:val="00830E23"/>
    <w:rsid w:val="00830E8A"/>
    <w:rsid w:val="00831042"/>
    <w:rsid w:val="008313FB"/>
    <w:rsid w:val="00831829"/>
    <w:rsid w:val="0083193F"/>
    <w:rsid w:val="00831CAF"/>
    <w:rsid w:val="00831CB2"/>
    <w:rsid w:val="00831E2D"/>
    <w:rsid w:val="00831E52"/>
    <w:rsid w:val="00832255"/>
    <w:rsid w:val="008329B1"/>
    <w:rsid w:val="00832A08"/>
    <w:rsid w:val="00832AC8"/>
    <w:rsid w:val="00832F6F"/>
    <w:rsid w:val="0083359E"/>
    <w:rsid w:val="00833746"/>
    <w:rsid w:val="00833D1C"/>
    <w:rsid w:val="00833DDE"/>
    <w:rsid w:val="00833EFC"/>
    <w:rsid w:val="00833F17"/>
    <w:rsid w:val="008342DF"/>
    <w:rsid w:val="0083430F"/>
    <w:rsid w:val="00834C6A"/>
    <w:rsid w:val="00834C75"/>
    <w:rsid w:val="00834EEF"/>
    <w:rsid w:val="00835328"/>
    <w:rsid w:val="008356E3"/>
    <w:rsid w:val="00835894"/>
    <w:rsid w:val="00835903"/>
    <w:rsid w:val="00835982"/>
    <w:rsid w:val="00835A13"/>
    <w:rsid w:val="00836103"/>
    <w:rsid w:val="008361C7"/>
    <w:rsid w:val="0083658D"/>
    <w:rsid w:val="00836BAD"/>
    <w:rsid w:val="0083712D"/>
    <w:rsid w:val="00837849"/>
    <w:rsid w:val="00837894"/>
    <w:rsid w:val="00837C0F"/>
    <w:rsid w:val="00837D64"/>
    <w:rsid w:val="008406C0"/>
    <w:rsid w:val="008408FF"/>
    <w:rsid w:val="008409CE"/>
    <w:rsid w:val="00840B00"/>
    <w:rsid w:val="0084107A"/>
    <w:rsid w:val="008410A8"/>
    <w:rsid w:val="00841A36"/>
    <w:rsid w:val="00841BA2"/>
    <w:rsid w:val="00841C1C"/>
    <w:rsid w:val="00841CF3"/>
    <w:rsid w:val="00842050"/>
    <w:rsid w:val="0084279C"/>
    <w:rsid w:val="00842C7D"/>
    <w:rsid w:val="00843312"/>
    <w:rsid w:val="00843CF5"/>
    <w:rsid w:val="00843D95"/>
    <w:rsid w:val="00843EA7"/>
    <w:rsid w:val="00843F4B"/>
    <w:rsid w:val="008441C8"/>
    <w:rsid w:val="008454BA"/>
    <w:rsid w:val="00845663"/>
    <w:rsid w:val="0084618C"/>
    <w:rsid w:val="0084623B"/>
    <w:rsid w:val="008468F3"/>
    <w:rsid w:val="008468FD"/>
    <w:rsid w:val="00846995"/>
    <w:rsid w:val="00846D74"/>
    <w:rsid w:val="00846E3A"/>
    <w:rsid w:val="0084709B"/>
    <w:rsid w:val="0084728D"/>
    <w:rsid w:val="00847420"/>
    <w:rsid w:val="00847A0F"/>
    <w:rsid w:val="00847AF5"/>
    <w:rsid w:val="00847BDA"/>
    <w:rsid w:val="00847E9D"/>
    <w:rsid w:val="0085003E"/>
    <w:rsid w:val="008505C8"/>
    <w:rsid w:val="00850919"/>
    <w:rsid w:val="00850AAC"/>
    <w:rsid w:val="00850F3D"/>
    <w:rsid w:val="008514C7"/>
    <w:rsid w:val="008515A1"/>
    <w:rsid w:val="008519D8"/>
    <w:rsid w:val="00851CE3"/>
    <w:rsid w:val="00852193"/>
    <w:rsid w:val="00852225"/>
    <w:rsid w:val="0085282F"/>
    <w:rsid w:val="00852BFB"/>
    <w:rsid w:val="0085348E"/>
    <w:rsid w:val="00853679"/>
    <w:rsid w:val="0085375B"/>
    <w:rsid w:val="0085379D"/>
    <w:rsid w:val="008537E9"/>
    <w:rsid w:val="00853EA0"/>
    <w:rsid w:val="008546C6"/>
    <w:rsid w:val="0085481A"/>
    <w:rsid w:val="008556BA"/>
    <w:rsid w:val="00855ABD"/>
    <w:rsid w:val="00855B8A"/>
    <w:rsid w:val="00855CB7"/>
    <w:rsid w:val="00855F68"/>
    <w:rsid w:val="008561D9"/>
    <w:rsid w:val="008561F8"/>
    <w:rsid w:val="00856DA1"/>
    <w:rsid w:val="00856F28"/>
    <w:rsid w:val="008576DC"/>
    <w:rsid w:val="0085776F"/>
    <w:rsid w:val="008577DE"/>
    <w:rsid w:val="00857919"/>
    <w:rsid w:val="00860610"/>
    <w:rsid w:val="00860B16"/>
    <w:rsid w:val="0086100A"/>
    <w:rsid w:val="008613DC"/>
    <w:rsid w:val="008613F8"/>
    <w:rsid w:val="0086150F"/>
    <w:rsid w:val="0086219E"/>
    <w:rsid w:val="008622A6"/>
    <w:rsid w:val="008623BE"/>
    <w:rsid w:val="00862965"/>
    <w:rsid w:val="00862C54"/>
    <w:rsid w:val="00862FF5"/>
    <w:rsid w:val="00863BAA"/>
    <w:rsid w:val="00863C97"/>
    <w:rsid w:val="0086427A"/>
    <w:rsid w:val="00864738"/>
    <w:rsid w:val="0086474A"/>
    <w:rsid w:val="0086487B"/>
    <w:rsid w:val="00864F09"/>
    <w:rsid w:val="008650B1"/>
    <w:rsid w:val="0086511F"/>
    <w:rsid w:val="00865A54"/>
    <w:rsid w:val="00865C4F"/>
    <w:rsid w:val="008668AF"/>
    <w:rsid w:val="00866EB6"/>
    <w:rsid w:val="00866F73"/>
    <w:rsid w:val="008671F1"/>
    <w:rsid w:val="00870D3C"/>
    <w:rsid w:val="00870DAC"/>
    <w:rsid w:val="00870DDB"/>
    <w:rsid w:val="00870F3D"/>
    <w:rsid w:val="0087145B"/>
    <w:rsid w:val="008717A3"/>
    <w:rsid w:val="008717E1"/>
    <w:rsid w:val="008723DC"/>
    <w:rsid w:val="0087280F"/>
    <w:rsid w:val="008728C1"/>
    <w:rsid w:val="00872DD6"/>
    <w:rsid w:val="00873B88"/>
    <w:rsid w:val="00873C10"/>
    <w:rsid w:val="008741E1"/>
    <w:rsid w:val="00874202"/>
    <w:rsid w:val="008745D1"/>
    <w:rsid w:val="0087489B"/>
    <w:rsid w:val="008751EF"/>
    <w:rsid w:val="008754C4"/>
    <w:rsid w:val="00875834"/>
    <w:rsid w:val="0087591C"/>
    <w:rsid w:val="00875C56"/>
    <w:rsid w:val="00875C73"/>
    <w:rsid w:val="00875DBE"/>
    <w:rsid w:val="00876345"/>
    <w:rsid w:val="0087667D"/>
    <w:rsid w:val="008769F3"/>
    <w:rsid w:val="00876F33"/>
    <w:rsid w:val="00877220"/>
    <w:rsid w:val="0087730D"/>
    <w:rsid w:val="008773BE"/>
    <w:rsid w:val="008778C3"/>
    <w:rsid w:val="00877E74"/>
    <w:rsid w:val="00880869"/>
    <w:rsid w:val="00880A14"/>
    <w:rsid w:val="00880C38"/>
    <w:rsid w:val="008810E3"/>
    <w:rsid w:val="008811DE"/>
    <w:rsid w:val="008814E9"/>
    <w:rsid w:val="00882041"/>
    <w:rsid w:val="0088228A"/>
    <w:rsid w:val="0088256E"/>
    <w:rsid w:val="00882A0A"/>
    <w:rsid w:val="00882EBE"/>
    <w:rsid w:val="00883469"/>
    <w:rsid w:val="00883808"/>
    <w:rsid w:val="0088389C"/>
    <w:rsid w:val="00883C6A"/>
    <w:rsid w:val="00884A22"/>
    <w:rsid w:val="00885051"/>
    <w:rsid w:val="008850C3"/>
    <w:rsid w:val="00885680"/>
    <w:rsid w:val="0088587E"/>
    <w:rsid w:val="00885A1A"/>
    <w:rsid w:val="00885B9A"/>
    <w:rsid w:val="008868DF"/>
    <w:rsid w:val="00886AA8"/>
    <w:rsid w:val="008872EF"/>
    <w:rsid w:val="008876C2"/>
    <w:rsid w:val="00887DF0"/>
    <w:rsid w:val="00890360"/>
    <w:rsid w:val="00890541"/>
    <w:rsid w:val="00890831"/>
    <w:rsid w:val="00890A1E"/>
    <w:rsid w:val="00890D66"/>
    <w:rsid w:val="00890F14"/>
    <w:rsid w:val="008914BA"/>
    <w:rsid w:val="0089179A"/>
    <w:rsid w:val="008918CF"/>
    <w:rsid w:val="00891A62"/>
    <w:rsid w:val="00891C40"/>
    <w:rsid w:val="00891D46"/>
    <w:rsid w:val="00891F40"/>
    <w:rsid w:val="008921B8"/>
    <w:rsid w:val="0089251E"/>
    <w:rsid w:val="00892811"/>
    <w:rsid w:val="00892F70"/>
    <w:rsid w:val="00893379"/>
    <w:rsid w:val="00893A95"/>
    <w:rsid w:val="00893BFD"/>
    <w:rsid w:val="00893D3C"/>
    <w:rsid w:val="00893F8D"/>
    <w:rsid w:val="00894F0B"/>
    <w:rsid w:val="00894FD7"/>
    <w:rsid w:val="008955B8"/>
    <w:rsid w:val="00896198"/>
    <w:rsid w:val="008961E6"/>
    <w:rsid w:val="008965A2"/>
    <w:rsid w:val="00897478"/>
    <w:rsid w:val="008979A2"/>
    <w:rsid w:val="00897A33"/>
    <w:rsid w:val="00897C98"/>
    <w:rsid w:val="00897DF9"/>
    <w:rsid w:val="008A019C"/>
    <w:rsid w:val="008A053F"/>
    <w:rsid w:val="008A06AE"/>
    <w:rsid w:val="008A08E5"/>
    <w:rsid w:val="008A0A0F"/>
    <w:rsid w:val="008A1582"/>
    <w:rsid w:val="008A1CDF"/>
    <w:rsid w:val="008A21E1"/>
    <w:rsid w:val="008A2562"/>
    <w:rsid w:val="008A261B"/>
    <w:rsid w:val="008A2BA7"/>
    <w:rsid w:val="008A307F"/>
    <w:rsid w:val="008A31F4"/>
    <w:rsid w:val="008A36F8"/>
    <w:rsid w:val="008A37EF"/>
    <w:rsid w:val="008A38F0"/>
    <w:rsid w:val="008A3ED3"/>
    <w:rsid w:val="008A3F28"/>
    <w:rsid w:val="008A4413"/>
    <w:rsid w:val="008A44E2"/>
    <w:rsid w:val="008A4601"/>
    <w:rsid w:val="008A46EA"/>
    <w:rsid w:val="008A47D5"/>
    <w:rsid w:val="008A489F"/>
    <w:rsid w:val="008A4E87"/>
    <w:rsid w:val="008A4FD4"/>
    <w:rsid w:val="008A520D"/>
    <w:rsid w:val="008A527E"/>
    <w:rsid w:val="008A5786"/>
    <w:rsid w:val="008A6082"/>
    <w:rsid w:val="008A66BE"/>
    <w:rsid w:val="008A6759"/>
    <w:rsid w:val="008A6933"/>
    <w:rsid w:val="008A6A1C"/>
    <w:rsid w:val="008A6C8A"/>
    <w:rsid w:val="008A6DD6"/>
    <w:rsid w:val="008A6DFF"/>
    <w:rsid w:val="008A7008"/>
    <w:rsid w:val="008A7330"/>
    <w:rsid w:val="008A73FA"/>
    <w:rsid w:val="008A7851"/>
    <w:rsid w:val="008A7CC2"/>
    <w:rsid w:val="008B0612"/>
    <w:rsid w:val="008B0686"/>
    <w:rsid w:val="008B0C80"/>
    <w:rsid w:val="008B0FA4"/>
    <w:rsid w:val="008B1350"/>
    <w:rsid w:val="008B1442"/>
    <w:rsid w:val="008B1A59"/>
    <w:rsid w:val="008B1C94"/>
    <w:rsid w:val="008B24D9"/>
    <w:rsid w:val="008B2941"/>
    <w:rsid w:val="008B2B62"/>
    <w:rsid w:val="008B2CA6"/>
    <w:rsid w:val="008B2CA7"/>
    <w:rsid w:val="008B2CFD"/>
    <w:rsid w:val="008B2EB7"/>
    <w:rsid w:val="008B3131"/>
    <w:rsid w:val="008B3230"/>
    <w:rsid w:val="008B327D"/>
    <w:rsid w:val="008B3BE4"/>
    <w:rsid w:val="008B3C85"/>
    <w:rsid w:val="008B4232"/>
    <w:rsid w:val="008B43C2"/>
    <w:rsid w:val="008B484D"/>
    <w:rsid w:val="008B4BB9"/>
    <w:rsid w:val="008B4C6E"/>
    <w:rsid w:val="008B4C9A"/>
    <w:rsid w:val="008B4EC6"/>
    <w:rsid w:val="008B575F"/>
    <w:rsid w:val="008B5961"/>
    <w:rsid w:val="008B5AF0"/>
    <w:rsid w:val="008B5B19"/>
    <w:rsid w:val="008B5B28"/>
    <w:rsid w:val="008B5B80"/>
    <w:rsid w:val="008B5E5E"/>
    <w:rsid w:val="008B6509"/>
    <w:rsid w:val="008B68D3"/>
    <w:rsid w:val="008B6AF1"/>
    <w:rsid w:val="008B6D62"/>
    <w:rsid w:val="008B7C71"/>
    <w:rsid w:val="008B7E3C"/>
    <w:rsid w:val="008B7FA2"/>
    <w:rsid w:val="008C059F"/>
    <w:rsid w:val="008C0F3E"/>
    <w:rsid w:val="008C1F9C"/>
    <w:rsid w:val="008C20EF"/>
    <w:rsid w:val="008C235D"/>
    <w:rsid w:val="008C2383"/>
    <w:rsid w:val="008C2885"/>
    <w:rsid w:val="008C2C43"/>
    <w:rsid w:val="008C2D73"/>
    <w:rsid w:val="008C3A31"/>
    <w:rsid w:val="008C3E58"/>
    <w:rsid w:val="008C40A1"/>
    <w:rsid w:val="008C41CA"/>
    <w:rsid w:val="008C42EA"/>
    <w:rsid w:val="008C4E0D"/>
    <w:rsid w:val="008C583D"/>
    <w:rsid w:val="008C5B67"/>
    <w:rsid w:val="008C65B0"/>
    <w:rsid w:val="008C676F"/>
    <w:rsid w:val="008C7573"/>
    <w:rsid w:val="008C77C0"/>
    <w:rsid w:val="008C78FD"/>
    <w:rsid w:val="008C7A04"/>
    <w:rsid w:val="008D04D7"/>
    <w:rsid w:val="008D07B6"/>
    <w:rsid w:val="008D07CE"/>
    <w:rsid w:val="008D0C47"/>
    <w:rsid w:val="008D161F"/>
    <w:rsid w:val="008D18B4"/>
    <w:rsid w:val="008D1B29"/>
    <w:rsid w:val="008D1EE3"/>
    <w:rsid w:val="008D1F7F"/>
    <w:rsid w:val="008D24A6"/>
    <w:rsid w:val="008D2A4C"/>
    <w:rsid w:val="008D2BB5"/>
    <w:rsid w:val="008D2DEB"/>
    <w:rsid w:val="008D2EBC"/>
    <w:rsid w:val="008D3082"/>
    <w:rsid w:val="008D31A6"/>
    <w:rsid w:val="008D3222"/>
    <w:rsid w:val="008D32E2"/>
    <w:rsid w:val="008D3B99"/>
    <w:rsid w:val="008D3EA6"/>
    <w:rsid w:val="008D41E5"/>
    <w:rsid w:val="008D466A"/>
    <w:rsid w:val="008D4A3A"/>
    <w:rsid w:val="008D4A4F"/>
    <w:rsid w:val="008D502B"/>
    <w:rsid w:val="008D51F1"/>
    <w:rsid w:val="008D5D16"/>
    <w:rsid w:val="008D5E7E"/>
    <w:rsid w:val="008D636F"/>
    <w:rsid w:val="008D6717"/>
    <w:rsid w:val="008D71CC"/>
    <w:rsid w:val="008D73B1"/>
    <w:rsid w:val="008D7429"/>
    <w:rsid w:val="008D7A84"/>
    <w:rsid w:val="008D7CD9"/>
    <w:rsid w:val="008D7D2A"/>
    <w:rsid w:val="008E06DD"/>
    <w:rsid w:val="008E0860"/>
    <w:rsid w:val="008E1049"/>
    <w:rsid w:val="008E11AB"/>
    <w:rsid w:val="008E11C2"/>
    <w:rsid w:val="008E123C"/>
    <w:rsid w:val="008E1605"/>
    <w:rsid w:val="008E182E"/>
    <w:rsid w:val="008E1ED0"/>
    <w:rsid w:val="008E21AC"/>
    <w:rsid w:val="008E2217"/>
    <w:rsid w:val="008E2AF3"/>
    <w:rsid w:val="008E2CCD"/>
    <w:rsid w:val="008E325F"/>
    <w:rsid w:val="008E3387"/>
    <w:rsid w:val="008E34B6"/>
    <w:rsid w:val="008E3950"/>
    <w:rsid w:val="008E3B4B"/>
    <w:rsid w:val="008E3C6B"/>
    <w:rsid w:val="008E3C77"/>
    <w:rsid w:val="008E42B4"/>
    <w:rsid w:val="008E4694"/>
    <w:rsid w:val="008E479D"/>
    <w:rsid w:val="008E47CF"/>
    <w:rsid w:val="008E4D66"/>
    <w:rsid w:val="008E4F63"/>
    <w:rsid w:val="008E5177"/>
    <w:rsid w:val="008E5323"/>
    <w:rsid w:val="008E58DB"/>
    <w:rsid w:val="008E5E03"/>
    <w:rsid w:val="008E5E07"/>
    <w:rsid w:val="008E5E71"/>
    <w:rsid w:val="008E5FE6"/>
    <w:rsid w:val="008E6171"/>
    <w:rsid w:val="008E6D44"/>
    <w:rsid w:val="008E741E"/>
    <w:rsid w:val="008E74DF"/>
    <w:rsid w:val="008E751C"/>
    <w:rsid w:val="008E75DC"/>
    <w:rsid w:val="008F0145"/>
    <w:rsid w:val="008F0ABB"/>
    <w:rsid w:val="008F16E3"/>
    <w:rsid w:val="008F1DF3"/>
    <w:rsid w:val="008F1ED4"/>
    <w:rsid w:val="008F20AA"/>
    <w:rsid w:val="008F277E"/>
    <w:rsid w:val="008F2F4F"/>
    <w:rsid w:val="008F3643"/>
    <w:rsid w:val="008F36C0"/>
    <w:rsid w:val="008F442B"/>
    <w:rsid w:val="008F5499"/>
    <w:rsid w:val="008F566F"/>
    <w:rsid w:val="008F5AAA"/>
    <w:rsid w:val="008F5E45"/>
    <w:rsid w:val="008F604C"/>
    <w:rsid w:val="008F6134"/>
    <w:rsid w:val="008F6516"/>
    <w:rsid w:val="008F6B5D"/>
    <w:rsid w:val="008F6BD3"/>
    <w:rsid w:val="008F6FBB"/>
    <w:rsid w:val="008F710E"/>
    <w:rsid w:val="008F72BC"/>
    <w:rsid w:val="008F7439"/>
    <w:rsid w:val="009000E1"/>
    <w:rsid w:val="00900100"/>
    <w:rsid w:val="0090053A"/>
    <w:rsid w:val="00900711"/>
    <w:rsid w:val="00900940"/>
    <w:rsid w:val="00900D85"/>
    <w:rsid w:val="00900EE5"/>
    <w:rsid w:val="00901343"/>
    <w:rsid w:val="00901624"/>
    <w:rsid w:val="0090180E"/>
    <w:rsid w:val="0090185B"/>
    <w:rsid w:val="0090197C"/>
    <w:rsid w:val="00901FDD"/>
    <w:rsid w:val="00902211"/>
    <w:rsid w:val="00902287"/>
    <w:rsid w:val="0090235B"/>
    <w:rsid w:val="0090235C"/>
    <w:rsid w:val="009027D1"/>
    <w:rsid w:val="0090290A"/>
    <w:rsid w:val="00902AC5"/>
    <w:rsid w:val="00902BD2"/>
    <w:rsid w:val="00902D7A"/>
    <w:rsid w:val="00902E62"/>
    <w:rsid w:val="00903048"/>
    <w:rsid w:val="009033F9"/>
    <w:rsid w:val="009034E8"/>
    <w:rsid w:val="00903575"/>
    <w:rsid w:val="00903F2F"/>
    <w:rsid w:val="0090472F"/>
    <w:rsid w:val="009047CC"/>
    <w:rsid w:val="00904A36"/>
    <w:rsid w:val="009055DE"/>
    <w:rsid w:val="00905658"/>
    <w:rsid w:val="0090613F"/>
    <w:rsid w:val="00906207"/>
    <w:rsid w:val="0090647D"/>
    <w:rsid w:val="0090656D"/>
    <w:rsid w:val="00906916"/>
    <w:rsid w:val="00906AF3"/>
    <w:rsid w:val="00906E68"/>
    <w:rsid w:val="00906F19"/>
    <w:rsid w:val="00906FF3"/>
    <w:rsid w:val="00907ABA"/>
    <w:rsid w:val="00907D37"/>
    <w:rsid w:val="0091048B"/>
    <w:rsid w:val="00910A78"/>
    <w:rsid w:val="00910DCF"/>
    <w:rsid w:val="0091111A"/>
    <w:rsid w:val="00911591"/>
    <w:rsid w:val="00911687"/>
    <w:rsid w:val="00911A28"/>
    <w:rsid w:val="00911D23"/>
    <w:rsid w:val="009120FB"/>
    <w:rsid w:val="009122C3"/>
    <w:rsid w:val="00912347"/>
    <w:rsid w:val="00912798"/>
    <w:rsid w:val="00913260"/>
    <w:rsid w:val="0091357C"/>
    <w:rsid w:val="00913AA4"/>
    <w:rsid w:val="00913B22"/>
    <w:rsid w:val="009144F1"/>
    <w:rsid w:val="00914ADA"/>
    <w:rsid w:val="00914BC0"/>
    <w:rsid w:val="00915586"/>
    <w:rsid w:val="00915A69"/>
    <w:rsid w:val="00915FB5"/>
    <w:rsid w:val="00916205"/>
    <w:rsid w:val="0091641D"/>
    <w:rsid w:val="00916685"/>
    <w:rsid w:val="00916A57"/>
    <w:rsid w:val="00916BC4"/>
    <w:rsid w:val="00917083"/>
    <w:rsid w:val="0091713A"/>
    <w:rsid w:val="00917221"/>
    <w:rsid w:val="00917313"/>
    <w:rsid w:val="00917F3E"/>
    <w:rsid w:val="0092091F"/>
    <w:rsid w:val="00920993"/>
    <w:rsid w:val="00921481"/>
    <w:rsid w:val="00921749"/>
    <w:rsid w:val="00922046"/>
    <w:rsid w:val="009221FD"/>
    <w:rsid w:val="0092227C"/>
    <w:rsid w:val="00922CEA"/>
    <w:rsid w:val="0092305E"/>
    <w:rsid w:val="0092376A"/>
    <w:rsid w:val="00923DE3"/>
    <w:rsid w:val="009247B5"/>
    <w:rsid w:val="009247D2"/>
    <w:rsid w:val="00924968"/>
    <w:rsid w:val="00924A52"/>
    <w:rsid w:val="0092533B"/>
    <w:rsid w:val="00925347"/>
    <w:rsid w:val="009255A4"/>
    <w:rsid w:val="009257FF"/>
    <w:rsid w:val="009258DD"/>
    <w:rsid w:val="00925A77"/>
    <w:rsid w:val="00925F48"/>
    <w:rsid w:val="0092607D"/>
    <w:rsid w:val="00926089"/>
    <w:rsid w:val="00926A88"/>
    <w:rsid w:val="00926B55"/>
    <w:rsid w:val="00927549"/>
    <w:rsid w:val="009278EA"/>
    <w:rsid w:val="00930F7C"/>
    <w:rsid w:val="00930F9C"/>
    <w:rsid w:val="00930FA5"/>
    <w:rsid w:val="0093104A"/>
    <w:rsid w:val="00931382"/>
    <w:rsid w:val="009314DF"/>
    <w:rsid w:val="009316C9"/>
    <w:rsid w:val="009316D9"/>
    <w:rsid w:val="00931E91"/>
    <w:rsid w:val="0093204C"/>
    <w:rsid w:val="00932370"/>
    <w:rsid w:val="0093276D"/>
    <w:rsid w:val="009333FE"/>
    <w:rsid w:val="0093347F"/>
    <w:rsid w:val="0093387A"/>
    <w:rsid w:val="00933881"/>
    <w:rsid w:val="00933A40"/>
    <w:rsid w:val="00933AB4"/>
    <w:rsid w:val="00933C01"/>
    <w:rsid w:val="00933FFE"/>
    <w:rsid w:val="009341E9"/>
    <w:rsid w:val="009342A4"/>
    <w:rsid w:val="00934374"/>
    <w:rsid w:val="00934396"/>
    <w:rsid w:val="009343DC"/>
    <w:rsid w:val="00934522"/>
    <w:rsid w:val="00934A69"/>
    <w:rsid w:val="009350EB"/>
    <w:rsid w:val="00935A7D"/>
    <w:rsid w:val="00935C62"/>
    <w:rsid w:val="00935CAF"/>
    <w:rsid w:val="00935E5C"/>
    <w:rsid w:val="00936B27"/>
    <w:rsid w:val="00936E99"/>
    <w:rsid w:val="00936F0F"/>
    <w:rsid w:val="009372C2"/>
    <w:rsid w:val="00937402"/>
    <w:rsid w:val="0093744E"/>
    <w:rsid w:val="009374E4"/>
    <w:rsid w:val="00937731"/>
    <w:rsid w:val="00937D31"/>
    <w:rsid w:val="00937E57"/>
    <w:rsid w:val="0094037D"/>
    <w:rsid w:val="00940643"/>
    <w:rsid w:val="009409FD"/>
    <w:rsid w:val="00940DA3"/>
    <w:rsid w:val="00940E4F"/>
    <w:rsid w:val="00941426"/>
    <w:rsid w:val="00941444"/>
    <w:rsid w:val="00941F38"/>
    <w:rsid w:val="00941FD1"/>
    <w:rsid w:val="0094269C"/>
    <w:rsid w:val="00942B45"/>
    <w:rsid w:val="00943246"/>
    <w:rsid w:val="009437A5"/>
    <w:rsid w:val="00944421"/>
    <w:rsid w:val="009444A4"/>
    <w:rsid w:val="00944D72"/>
    <w:rsid w:val="009457ED"/>
    <w:rsid w:val="00945BF2"/>
    <w:rsid w:val="00946102"/>
    <w:rsid w:val="00946431"/>
    <w:rsid w:val="00946CD2"/>
    <w:rsid w:val="009476A2"/>
    <w:rsid w:val="009478FF"/>
    <w:rsid w:val="00947B2F"/>
    <w:rsid w:val="00947DA4"/>
    <w:rsid w:val="00950229"/>
    <w:rsid w:val="009505E0"/>
    <w:rsid w:val="009507CE"/>
    <w:rsid w:val="0095093F"/>
    <w:rsid w:val="00950B73"/>
    <w:rsid w:val="00950CF3"/>
    <w:rsid w:val="00950F68"/>
    <w:rsid w:val="00950FF6"/>
    <w:rsid w:val="0095137B"/>
    <w:rsid w:val="009517CF"/>
    <w:rsid w:val="00951FE5"/>
    <w:rsid w:val="00952282"/>
    <w:rsid w:val="0095246F"/>
    <w:rsid w:val="009527C0"/>
    <w:rsid w:val="009528D5"/>
    <w:rsid w:val="00952D75"/>
    <w:rsid w:val="00952EEC"/>
    <w:rsid w:val="00953046"/>
    <w:rsid w:val="00953166"/>
    <w:rsid w:val="009543D1"/>
    <w:rsid w:val="0095453C"/>
    <w:rsid w:val="009547A4"/>
    <w:rsid w:val="009547FE"/>
    <w:rsid w:val="00954B52"/>
    <w:rsid w:val="00954B9E"/>
    <w:rsid w:val="00955232"/>
    <w:rsid w:val="009558A1"/>
    <w:rsid w:val="00955A03"/>
    <w:rsid w:val="00955F6C"/>
    <w:rsid w:val="00956340"/>
    <w:rsid w:val="009567E6"/>
    <w:rsid w:val="00956952"/>
    <w:rsid w:val="00956990"/>
    <w:rsid w:val="0095743E"/>
    <w:rsid w:val="00957AE5"/>
    <w:rsid w:val="00957D8B"/>
    <w:rsid w:val="00960600"/>
    <w:rsid w:val="00960605"/>
    <w:rsid w:val="00960882"/>
    <w:rsid w:val="00960C78"/>
    <w:rsid w:val="00960E68"/>
    <w:rsid w:val="009615D7"/>
    <w:rsid w:val="009617D6"/>
    <w:rsid w:val="00961B48"/>
    <w:rsid w:val="00961BB2"/>
    <w:rsid w:val="00961DB8"/>
    <w:rsid w:val="00961E74"/>
    <w:rsid w:val="00962479"/>
    <w:rsid w:val="0096279F"/>
    <w:rsid w:val="00963096"/>
    <w:rsid w:val="00963751"/>
    <w:rsid w:val="009639DF"/>
    <w:rsid w:val="00963BD0"/>
    <w:rsid w:val="00963CF4"/>
    <w:rsid w:val="009648E2"/>
    <w:rsid w:val="0096599C"/>
    <w:rsid w:val="009661B6"/>
    <w:rsid w:val="0096637E"/>
    <w:rsid w:val="00966549"/>
    <w:rsid w:val="00966EB8"/>
    <w:rsid w:val="00966F92"/>
    <w:rsid w:val="00967062"/>
    <w:rsid w:val="00967157"/>
    <w:rsid w:val="009672A0"/>
    <w:rsid w:val="00967400"/>
    <w:rsid w:val="009675B0"/>
    <w:rsid w:val="00967760"/>
    <w:rsid w:val="00967AAB"/>
    <w:rsid w:val="00967BA7"/>
    <w:rsid w:val="00967E5A"/>
    <w:rsid w:val="00967EB6"/>
    <w:rsid w:val="0097049E"/>
    <w:rsid w:val="00970C61"/>
    <w:rsid w:val="00970FE5"/>
    <w:rsid w:val="00971438"/>
    <w:rsid w:val="00971472"/>
    <w:rsid w:val="009716C9"/>
    <w:rsid w:val="00971AD7"/>
    <w:rsid w:val="00971DFD"/>
    <w:rsid w:val="00971ED4"/>
    <w:rsid w:val="0097243A"/>
    <w:rsid w:val="00972B72"/>
    <w:rsid w:val="00972BDB"/>
    <w:rsid w:val="009731B7"/>
    <w:rsid w:val="00973D02"/>
    <w:rsid w:val="009741D7"/>
    <w:rsid w:val="009742EC"/>
    <w:rsid w:val="0097476B"/>
    <w:rsid w:val="00974887"/>
    <w:rsid w:val="0097490F"/>
    <w:rsid w:val="00974E37"/>
    <w:rsid w:val="00975207"/>
    <w:rsid w:val="0097537A"/>
    <w:rsid w:val="00975ACB"/>
    <w:rsid w:val="00975D96"/>
    <w:rsid w:val="009760B1"/>
    <w:rsid w:val="00976103"/>
    <w:rsid w:val="0097649B"/>
    <w:rsid w:val="009767EF"/>
    <w:rsid w:val="00976CF7"/>
    <w:rsid w:val="009771E7"/>
    <w:rsid w:val="00977F56"/>
    <w:rsid w:val="00980D4A"/>
    <w:rsid w:val="009812B8"/>
    <w:rsid w:val="00981815"/>
    <w:rsid w:val="00981D67"/>
    <w:rsid w:val="0098299F"/>
    <w:rsid w:val="009829F6"/>
    <w:rsid w:val="00982DD2"/>
    <w:rsid w:val="009832A8"/>
    <w:rsid w:val="009838AF"/>
    <w:rsid w:val="00983A67"/>
    <w:rsid w:val="00983C2A"/>
    <w:rsid w:val="00983D39"/>
    <w:rsid w:val="00983EA9"/>
    <w:rsid w:val="00984263"/>
    <w:rsid w:val="0098441F"/>
    <w:rsid w:val="009847AE"/>
    <w:rsid w:val="009848CE"/>
    <w:rsid w:val="00984F7B"/>
    <w:rsid w:val="00985486"/>
    <w:rsid w:val="0098573A"/>
    <w:rsid w:val="0098587F"/>
    <w:rsid w:val="00985A28"/>
    <w:rsid w:val="00985E3E"/>
    <w:rsid w:val="00985EA0"/>
    <w:rsid w:val="009863C5"/>
    <w:rsid w:val="0098679C"/>
    <w:rsid w:val="0098693B"/>
    <w:rsid w:val="00986F62"/>
    <w:rsid w:val="00987355"/>
    <w:rsid w:val="00990326"/>
    <w:rsid w:val="00990447"/>
    <w:rsid w:val="00990460"/>
    <w:rsid w:val="0099054C"/>
    <w:rsid w:val="0099090B"/>
    <w:rsid w:val="0099102A"/>
    <w:rsid w:val="009910E4"/>
    <w:rsid w:val="009911D0"/>
    <w:rsid w:val="009914DB"/>
    <w:rsid w:val="009915EF"/>
    <w:rsid w:val="00991BF9"/>
    <w:rsid w:val="0099213B"/>
    <w:rsid w:val="009926B9"/>
    <w:rsid w:val="00992AC2"/>
    <w:rsid w:val="00992F19"/>
    <w:rsid w:val="00992F54"/>
    <w:rsid w:val="00993ABD"/>
    <w:rsid w:val="00993E24"/>
    <w:rsid w:val="009947AE"/>
    <w:rsid w:val="00994D39"/>
    <w:rsid w:val="00995587"/>
    <w:rsid w:val="009956D1"/>
    <w:rsid w:val="00995D28"/>
    <w:rsid w:val="009960CE"/>
    <w:rsid w:val="0099627E"/>
    <w:rsid w:val="009963F9"/>
    <w:rsid w:val="0099661A"/>
    <w:rsid w:val="00996764"/>
    <w:rsid w:val="00996A2F"/>
    <w:rsid w:val="00996A9A"/>
    <w:rsid w:val="00996B75"/>
    <w:rsid w:val="00996F65"/>
    <w:rsid w:val="009977A8"/>
    <w:rsid w:val="00997839"/>
    <w:rsid w:val="00997C92"/>
    <w:rsid w:val="009A04F7"/>
    <w:rsid w:val="009A0580"/>
    <w:rsid w:val="009A06FD"/>
    <w:rsid w:val="009A0806"/>
    <w:rsid w:val="009A0880"/>
    <w:rsid w:val="009A0903"/>
    <w:rsid w:val="009A0945"/>
    <w:rsid w:val="009A102E"/>
    <w:rsid w:val="009A1329"/>
    <w:rsid w:val="009A1493"/>
    <w:rsid w:val="009A1594"/>
    <w:rsid w:val="009A1C69"/>
    <w:rsid w:val="009A1E7B"/>
    <w:rsid w:val="009A1F93"/>
    <w:rsid w:val="009A208D"/>
    <w:rsid w:val="009A24C1"/>
    <w:rsid w:val="009A2508"/>
    <w:rsid w:val="009A2E21"/>
    <w:rsid w:val="009A2E50"/>
    <w:rsid w:val="009A2E89"/>
    <w:rsid w:val="009A3058"/>
    <w:rsid w:val="009A3340"/>
    <w:rsid w:val="009A3591"/>
    <w:rsid w:val="009A3795"/>
    <w:rsid w:val="009A3964"/>
    <w:rsid w:val="009A39F0"/>
    <w:rsid w:val="009A3E53"/>
    <w:rsid w:val="009A41E0"/>
    <w:rsid w:val="009A4BF7"/>
    <w:rsid w:val="009A5864"/>
    <w:rsid w:val="009A58A3"/>
    <w:rsid w:val="009A5BA2"/>
    <w:rsid w:val="009A5E9F"/>
    <w:rsid w:val="009A60B6"/>
    <w:rsid w:val="009A6152"/>
    <w:rsid w:val="009A6201"/>
    <w:rsid w:val="009A6203"/>
    <w:rsid w:val="009A661A"/>
    <w:rsid w:val="009A6A39"/>
    <w:rsid w:val="009A6C15"/>
    <w:rsid w:val="009A7345"/>
    <w:rsid w:val="009A73CA"/>
    <w:rsid w:val="009A751F"/>
    <w:rsid w:val="009A7B45"/>
    <w:rsid w:val="009B002C"/>
    <w:rsid w:val="009B0058"/>
    <w:rsid w:val="009B0220"/>
    <w:rsid w:val="009B035D"/>
    <w:rsid w:val="009B0869"/>
    <w:rsid w:val="009B08E3"/>
    <w:rsid w:val="009B0F19"/>
    <w:rsid w:val="009B12B7"/>
    <w:rsid w:val="009B13CE"/>
    <w:rsid w:val="009B150A"/>
    <w:rsid w:val="009B1AB4"/>
    <w:rsid w:val="009B2357"/>
    <w:rsid w:val="009B2567"/>
    <w:rsid w:val="009B3191"/>
    <w:rsid w:val="009B366D"/>
    <w:rsid w:val="009B3D01"/>
    <w:rsid w:val="009B409D"/>
    <w:rsid w:val="009B43EE"/>
    <w:rsid w:val="009B503D"/>
    <w:rsid w:val="009B532B"/>
    <w:rsid w:val="009B53AD"/>
    <w:rsid w:val="009B58B0"/>
    <w:rsid w:val="009B5B36"/>
    <w:rsid w:val="009B5C98"/>
    <w:rsid w:val="009B5EBC"/>
    <w:rsid w:val="009B5F6A"/>
    <w:rsid w:val="009B6020"/>
    <w:rsid w:val="009B60BA"/>
    <w:rsid w:val="009B60CC"/>
    <w:rsid w:val="009B6140"/>
    <w:rsid w:val="009B62F3"/>
    <w:rsid w:val="009B707E"/>
    <w:rsid w:val="009B73AB"/>
    <w:rsid w:val="009B7CA4"/>
    <w:rsid w:val="009B7DCA"/>
    <w:rsid w:val="009B7F70"/>
    <w:rsid w:val="009C0246"/>
    <w:rsid w:val="009C0465"/>
    <w:rsid w:val="009C0C00"/>
    <w:rsid w:val="009C103B"/>
    <w:rsid w:val="009C142F"/>
    <w:rsid w:val="009C1541"/>
    <w:rsid w:val="009C17B0"/>
    <w:rsid w:val="009C1C11"/>
    <w:rsid w:val="009C1C2F"/>
    <w:rsid w:val="009C1EBE"/>
    <w:rsid w:val="009C1FAE"/>
    <w:rsid w:val="009C1FED"/>
    <w:rsid w:val="009C2148"/>
    <w:rsid w:val="009C26C8"/>
    <w:rsid w:val="009C2779"/>
    <w:rsid w:val="009C281E"/>
    <w:rsid w:val="009C4550"/>
    <w:rsid w:val="009C475C"/>
    <w:rsid w:val="009C47D1"/>
    <w:rsid w:val="009C4D8A"/>
    <w:rsid w:val="009C4DF6"/>
    <w:rsid w:val="009C4EC2"/>
    <w:rsid w:val="009C4F38"/>
    <w:rsid w:val="009C5622"/>
    <w:rsid w:val="009C5B86"/>
    <w:rsid w:val="009C5C62"/>
    <w:rsid w:val="009C5F8A"/>
    <w:rsid w:val="009C5FE5"/>
    <w:rsid w:val="009C640B"/>
    <w:rsid w:val="009C6739"/>
    <w:rsid w:val="009C6970"/>
    <w:rsid w:val="009C6AE5"/>
    <w:rsid w:val="009C6B41"/>
    <w:rsid w:val="009C6C7C"/>
    <w:rsid w:val="009C70A9"/>
    <w:rsid w:val="009C710C"/>
    <w:rsid w:val="009C7372"/>
    <w:rsid w:val="009C7374"/>
    <w:rsid w:val="009C73E8"/>
    <w:rsid w:val="009C7667"/>
    <w:rsid w:val="009D0648"/>
    <w:rsid w:val="009D0E6C"/>
    <w:rsid w:val="009D2055"/>
    <w:rsid w:val="009D21FA"/>
    <w:rsid w:val="009D2517"/>
    <w:rsid w:val="009D35CF"/>
    <w:rsid w:val="009D42A6"/>
    <w:rsid w:val="009D435D"/>
    <w:rsid w:val="009D451F"/>
    <w:rsid w:val="009D4BC4"/>
    <w:rsid w:val="009D5495"/>
    <w:rsid w:val="009D57CC"/>
    <w:rsid w:val="009D5AE4"/>
    <w:rsid w:val="009D5D4E"/>
    <w:rsid w:val="009D6493"/>
    <w:rsid w:val="009D73BF"/>
    <w:rsid w:val="009D7B6E"/>
    <w:rsid w:val="009D7D9A"/>
    <w:rsid w:val="009E04AC"/>
    <w:rsid w:val="009E0504"/>
    <w:rsid w:val="009E0521"/>
    <w:rsid w:val="009E0A9F"/>
    <w:rsid w:val="009E0B0D"/>
    <w:rsid w:val="009E0B8F"/>
    <w:rsid w:val="009E0C07"/>
    <w:rsid w:val="009E0CCD"/>
    <w:rsid w:val="009E0E3F"/>
    <w:rsid w:val="009E0FDC"/>
    <w:rsid w:val="009E101A"/>
    <w:rsid w:val="009E1092"/>
    <w:rsid w:val="009E12FD"/>
    <w:rsid w:val="009E1311"/>
    <w:rsid w:val="009E17D9"/>
    <w:rsid w:val="009E1A02"/>
    <w:rsid w:val="009E1F1B"/>
    <w:rsid w:val="009E20C0"/>
    <w:rsid w:val="009E2237"/>
    <w:rsid w:val="009E25E3"/>
    <w:rsid w:val="009E2743"/>
    <w:rsid w:val="009E2C88"/>
    <w:rsid w:val="009E3520"/>
    <w:rsid w:val="009E370D"/>
    <w:rsid w:val="009E39F3"/>
    <w:rsid w:val="009E3C66"/>
    <w:rsid w:val="009E3CA2"/>
    <w:rsid w:val="009E4073"/>
    <w:rsid w:val="009E455A"/>
    <w:rsid w:val="009E48A0"/>
    <w:rsid w:val="009E492F"/>
    <w:rsid w:val="009E4D1E"/>
    <w:rsid w:val="009E510A"/>
    <w:rsid w:val="009E5B4E"/>
    <w:rsid w:val="009E5D2E"/>
    <w:rsid w:val="009E692D"/>
    <w:rsid w:val="009E69F9"/>
    <w:rsid w:val="009E7008"/>
    <w:rsid w:val="009E7AC2"/>
    <w:rsid w:val="009E7D69"/>
    <w:rsid w:val="009E7DF6"/>
    <w:rsid w:val="009F0351"/>
    <w:rsid w:val="009F107C"/>
    <w:rsid w:val="009F11D7"/>
    <w:rsid w:val="009F150E"/>
    <w:rsid w:val="009F15F7"/>
    <w:rsid w:val="009F180E"/>
    <w:rsid w:val="009F1BA7"/>
    <w:rsid w:val="009F1D62"/>
    <w:rsid w:val="009F21A3"/>
    <w:rsid w:val="009F236E"/>
    <w:rsid w:val="009F2988"/>
    <w:rsid w:val="009F2BD2"/>
    <w:rsid w:val="009F2EC1"/>
    <w:rsid w:val="009F3854"/>
    <w:rsid w:val="009F3C01"/>
    <w:rsid w:val="009F3EF1"/>
    <w:rsid w:val="009F4062"/>
    <w:rsid w:val="009F414B"/>
    <w:rsid w:val="009F4427"/>
    <w:rsid w:val="009F4628"/>
    <w:rsid w:val="009F4F45"/>
    <w:rsid w:val="009F5618"/>
    <w:rsid w:val="009F5E13"/>
    <w:rsid w:val="009F5F29"/>
    <w:rsid w:val="009F5FB9"/>
    <w:rsid w:val="009F6147"/>
    <w:rsid w:val="009F614C"/>
    <w:rsid w:val="009F672F"/>
    <w:rsid w:val="009F6A9F"/>
    <w:rsid w:val="009F6CDE"/>
    <w:rsid w:val="009F6FC0"/>
    <w:rsid w:val="009F736D"/>
    <w:rsid w:val="009F7A4C"/>
    <w:rsid w:val="009F7E6A"/>
    <w:rsid w:val="009F7ED3"/>
    <w:rsid w:val="00A008B4"/>
    <w:rsid w:val="00A00940"/>
    <w:rsid w:val="00A01712"/>
    <w:rsid w:val="00A01901"/>
    <w:rsid w:val="00A01A9E"/>
    <w:rsid w:val="00A01B8C"/>
    <w:rsid w:val="00A01F37"/>
    <w:rsid w:val="00A02287"/>
    <w:rsid w:val="00A02481"/>
    <w:rsid w:val="00A0251A"/>
    <w:rsid w:val="00A02588"/>
    <w:rsid w:val="00A02882"/>
    <w:rsid w:val="00A02DFE"/>
    <w:rsid w:val="00A02F1B"/>
    <w:rsid w:val="00A031F2"/>
    <w:rsid w:val="00A03983"/>
    <w:rsid w:val="00A0481E"/>
    <w:rsid w:val="00A04E85"/>
    <w:rsid w:val="00A05889"/>
    <w:rsid w:val="00A05DF7"/>
    <w:rsid w:val="00A0643F"/>
    <w:rsid w:val="00A06577"/>
    <w:rsid w:val="00A06736"/>
    <w:rsid w:val="00A0690C"/>
    <w:rsid w:val="00A06FCA"/>
    <w:rsid w:val="00A074B4"/>
    <w:rsid w:val="00A10152"/>
    <w:rsid w:val="00A10192"/>
    <w:rsid w:val="00A10571"/>
    <w:rsid w:val="00A10682"/>
    <w:rsid w:val="00A10A5A"/>
    <w:rsid w:val="00A10DB9"/>
    <w:rsid w:val="00A10FB2"/>
    <w:rsid w:val="00A11040"/>
    <w:rsid w:val="00A11196"/>
    <w:rsid w:val="00A112FB"/>
    <w:rsid w:val="00A1146A"/>
    <w:rsid w:val="00A11767"/>
    <w:rsid w:val="00A11A0C"/>
    <w:rsid w:val="00A12053"/>
    <w:rsid w:val="00A12427"/>
    <w:rsid w:val="00A12450"/>
    <w:rsid w:val="00A1264A"/>
    <w:rsid w:val="00A127F1"/>
    <w:rsid w:val="00A12A4A"/>
    <w:rsid w:val="00A131E1"/>
    <w:rsid w:val="00A133A0"/>
    <w:rsid w:val="00A136B4"/>
    <w:rsid w:val="00A137CA"/>
    <w:rsid w:val="00A137CC"/>
    <w:rsid w:val="00A13AC5"/>
    <w:rsid w:val="00A13BD8"/>
    <w:rsid w:val="00A14170"/>
    <w:rsid w:val="00A14BE8"/>
    <w:rsid w:val="00A152BC"/>
    <w:rsid w:val="00A1533F"/>
    <w:rsid w:val="00A15482"/>
    <w:rsid w:val="00A157CF"/>
    <w:rsid w:val="00A15AD5"/>
    <w:rsid w:val="00A15D0B"/>
    <w:rsid w:val="00A160EE"/>
    <w:rsid w:val="00A16186"/>
    <w:rsid w:val="00A16746"/>
    <w:rsid w:val="00A16765"/>
    <w:rsid w:val="00A16EA2"/>
    <w:rsid w:val="00A16F76"/>
    <w:rsid w:val="00A1714A"/>
    <w:rsid w:val="00A17181"/>
    <w:rsid w:val="00A17703"/>
    <w:rsid w:val="00A17A97"/>
    <w:rsid w:val="00A17E61"/>
    <w:rsid w:val="00A17ECC"/>
    <w:rsid w:val="00A202A8"/>
    <w:rsid w:val="00A209C1"/>
    <w:rsid w:val="00A20DC7"/>
    <w:rsid w:val="00A215DF"/>
    <w:rsid w:val="00A21A5B"/>
    <w:rsid w:val="00A21DBE"/>
    <w:rsid w:val="00A21F7B"/>
    <w:rsid w:val="00A21F8A"/>
    <w:rsid w:val="00A22752"/>
    <w:rsid w:val="00A22C95"/>
    <w:rsid w:val="00A2330A"/>
    <w:rsid w:val="00A237DA"/>
    <w:rsid w:val="00A23860"/>
    <w:rsid w:val="00A23AA6"/>
    <w:rsid w:val="00A2472A"/>
    <w:rsid w:val="00A24810"/>
    <w:rsid w:val="00A24C8C"/>
    <w:rsid w:val="00A24D55"/>
    <w:rsid w:val="00A24DEC"/>
    <w:rsid w:val="00A24EA9"/>
    <w:rsid w:val="00A25918"/>
    <w:rsid w:val="00A25AB4"/>
    <w:rsid w:val="00A26134"/>
    <w:rsid w:val="00A2642E"/>
    <w:rsid w:val="00A2648B"/>
    <w:rsid w:val="00A26791"/>
    <w:rsid w:val="00A2716C"/>
    <w:rsid w:val="00A277FD"/>
    <w:rsid w:val="00A2787F"/>
    <w:rsid w:val="00A278FA"/>
    <w:rsid w:val="00A27A8F"/>
    <w:rsid w:val="00A27C2A"/>
    <w:rsid w:val="00A27D5B"/>
    <w:rsid w:val="00A301C4"/>
    <w:rsid w:val="00A30687"/>
    <w:rsid w:val="00A30705"/>
    <w:rsid w:val="00A30732"/>
    <w:rsid w:val="00A308B7"/>
    <w:rsid w:val="00A30A20"/>
    <w:rsid w:val="00A30A6D"/>
    <w:rsid w:val="00A30C87"/>
    <w:rsid w:val="00A3126C"/>
    <w:rsid w:val="00A315EE"/>
    <w:rsid w:val="00A3177E"/>
    <w:rsid w:val="00A31A28"/>
    <w:rsid w:val="00A31BE6"/>
    <w:rsid w:val="00A31E57"/>
    <w:rsid w:val="00A32485"/>
    <w:rsid w:val="00A32BB9"/>
    <w:rsid w:val="00A32CAD"/>
    <w:rsid w:val="00A32DE7"/>
    <w:rsid w:val="00A3311F"/>
    <w:rsid w:val="00A33AB4"/>
    <w:rsid w:val="00A347E5"/>
    <w:rsid w:val="00A347FF"/>
    <w:rsid w:val="00A34859"/>
    <w:rsid w:val="00A36272"/>
    <w:rsid w:val="00A364E7"/>
    <w:rsid w:val="00A368E1"/>
    <w:rsid w:val="00A369C1"/>
    <w:rsid w:val="00A371B0"/>
    <w:rsid w:val="00A379CE"/>
    <w:rsid w:val="00A37B82"/>
    <w:rsid w:val="00A37CB6"/>
    <w:rsid w:val="00A40159"/>
    <w:rsid w:val="00A4020A"/>
    <w:rsid w:val="00A402F7"/>
    <w:rsid w:val="00A4039A"/>
    <w:rsid w:val="00A407F3"/>
    <w:rsid w:val="00A40D23"/>
    <w:rsid w:val="00A4130B"/>
    <w:rsid w:val="00A419FE"/>
    <w:rsid w:val="00A41B86"/>
    <w:rsid w:val="00A41D87"/>
    <w:rsid w:val="00A41EF6"/>
    <w:rsid w:val="00A423A6"/>
    <w:rsid w:val="00A424A0"/>
    <w:rsid w:val="00A429B0"/>
    <w:rsid w:val="00A42AA5"/>
    <w:rsid w:val="00A4335D"/>
    <w:rsid w:val="00A43481"/>
    <w:rsid w:val="00A436F1"/>
    <w:rsid w:val="00A43707"/>
    <w:rsid w:val="00A43874"/>
    <w:rsid w:val="00A43A65"/>
    <w:rsid w:val="00A43C5A"/>
    <w:rsid w:val="00A43EE4"/>
    <w:rsid w:val="00A4422A"/>
    <w:rsid w:val="00A442B7"/>
    <w:rsid w:val="00A44328"/>
    <w:rsid w:val="00A44883"/>
    <w:rsid w:val="00A44EE7"/>
    <w:rsid w:val="00A45780"/>
    <w:rsid w:val="00A45BDA"/>
    <w:rsid w:val="00A45CEB"/>
    <w:rsid w:val="00A46380"/>
    <w:rsid w:val="00A4667F"/>
    <w:rsid w:val="00A47815"/>
    <w:rsid w:val="00A47ACB"/>
    <w:rsid w:val="00A47ED5"/>
    <w:rsid w:val="00A47F2B"/>
    <w:rsid w:val="00A50192"/>
    <w:rsid w:val="00A50312"/>
    <w:rsid w:val="00A50402"/>
    <w:rsid w:val="00A50734"/>
    <w:rsid w:val="00A509B7"/>
    <w:rsid w:val="00A511BB"/>
    <w:rsid w:val="00A5189E"/>
    <w:rsid w:val="00A51C81"/>
    <w:rsid w:val="00A51DE9"/>
    <w:rsid w:val="00A535CA"/>
    <w:rsid w:val="00A537EA"/>
    <w:rsid w:val="00A53CD3"/>
    <w:rsid w:val="00A53DAD"/>
    <w:rsid w:val="00A53DF0"/>
    <w:rsid w:val="00A540E5"/>
    <w:rsid w:val="00A541DC"/>
    <w:rsid w:val="00A542FF"/>
    <w:rsid w:val="00A543D1"/>
    <w:rsid w:val="00A544C9"/>
    <w:rsid w:val="00A5457E"/>
    <w:rsid w:val="00A547C1"/>
    <w:rsid w:val="00A549AB"/>
    <w:rsid w:val="00A54A6A"/>
    <w:rsid w:val="00A54FFA"/>
    <w:rsid w:val="00A54FFE"/>
    <w:rsid w:val="00A553AF"/>
    <w:rsid w:val="00A55511"/>
    <w:rsid w:val="00A559CD"/>
    <w:rsid w:val="00A55DD2"/>
    <w:rsid w:val="00A55FB9"/>
    <w:rsid w:val="00A562FC"/>
    <w:rsid w:val="00A564A9"/>
    <w:rsid w:val="00A566CB"/>
    <w:rsid w:val="00A5671D"/>
    <w:rsid w:val="00A5677D"/>
    <w:rsid w:val="00A56936"/>
    <w:rsid w:val="00A56A83"/>
    <w:rsid w:val="00A56F7F"/>
    <w:rsid w:val="00A60073"/>
    <w:rsid w:val="00A6050F"/>
    <w:rsid w:val="00A60971"/>
    <w:rsid w:val="00A614CF"/>
    <w:rsid w:val="00A6176D"/>
    <w:rsid w:val="00A61F4A"/>
    <w:rsid w:val="00A61F91"/>
    <w:rsid w:val="00A6231E"/>
    <w:rsid w:val="00A626D4"/>
    <w:rsid w:val="00A63252"/>
    <w:rsid w:val="00A63641"/>
    <w:rsid w:val="00A63A02"/>
    <w:rsid w:val="00A63ECB"/>
    <w:rsid w:val="00A6409D"/>
    <w:rsid w:val="00A64440"/>
    <w:rsid w:val="00A6462A"/>
    <w:rsid w:val="00A647E3"/>
    <w:rsid w:val="00A64833"/>
    <w:rsid w:val="00A64BC7"/>
    <w:rsid w:val="00A6511A"/>
    <w:rsid w:val="00A65201"/>
    <w:rsid w:val="00A65B62"/>
    <w:rsid w:val="00A6668D"/>
    <w:rsid w:val="00A667F5"/>
    <w:rsid w:val="00A668B3"/>
    <w:rsid w:val="00A66A2E"/>
    <w:rsid w:val="00A66E1F"/>
    <w:rsid w:val="00A67130"/>
    <w:rsid w:val="00A67381"/>
    <w:rsid w:val="00A6769B"/>
    <w:rsid w:val="00A67BAC"/>
    <w:rsid w:val="00A70048"/>
    <w:rsid w:val="00A700F7"/>
    <w:rsid w:val="00A701B1"/>
    <w:rsid w:val="00A7098C"/>
    <w:rsid w:val="00A70B32"/>
    <w:rsid w:val="00A70E5C"/>
    <w:rsid w:val="00A70EBD"/>
    <w:rsid w:val="00A71081"/>
    <w:rsid w:val="00A717FA"/>
    <w:rsid w:val="00A71826"/>
    <w:rsid w:val="00A72234"/>
    <w:rsid w:val="00A72FA4"/>
    <w:rsid w:val="00A7353B"/>
    <w:rsid w:val="00A735F0"/>
    <w:rsid w:val="00A73633"/>
    <w:rsid w:val="00A737EB"/>
    <w:rsid w:val="00A7382C"/>
    <w:rsid w:val="00A73984"/>
    <w:rsid w:val="00A73C89"/>
    <w:rsid w:val="00A73E4F"/>
    <w:rsid w:val="00A73F47"/>
    <w:rsid w:val="00A73FF0"/>
    <w:rsid w:val="00A744A3"/>
    <w:rsid w:val="00A744E3"/>
    <w:rsid w:val="00A74F73"/>
    <w:rsid w:val="00A75AC3"/>
    <w:rsid w:val="00A75B3F"/>
    <w:rsid w:val="00A762BD"/>
    <w:rsid w:val="00A7636E"/>
    <w:rsid w:val="00A7675A"/>
    <w:rsid w:val="00A769A9"/>
    <w:rsid w:val="00A7720F"/>
    <w:rsid w:val="00A77941"/>
    <w:rsid w:val="00A77CF8"/>
    <w:rsid w:val="00A77FFB"/>
    <w:rsid w:val="00A802C8"/>
    <w:rsid w:val="00A803AF"/>
    <w:rsid w:val="00A8042E"/>
    <w:rsid w:val="00A8106D"/>
    <w:rsid w:val="00A812F0"/>
    <w:rsid w:val="00A81422"/>
    <w:rsid w:val="00A81477"/>
    <w:rsid w:val="00A817EF"/>
    <w:rsid w:val="00A8199E"/>
    <w:rsid w:val="00A81BC6"/>
    <w:rsid w:val="00A81E29"/>
    <w:rsid w:val="00A8205F"/>
    <w:rsid w:val="00A822C9"/>
    <w:rsid w:val="00A82C5B"/>
    <w:rsid w:val="00A834A4"/>
    <w:rsid w:val="00A83A1B"/>
    <w:rsid w:val="00A83BFF"/>
    <w:rsid w:val="00A841D5"/>
    <w:rsid w:val="00A841DF"/>
    <w:rsid w:val="00A84386"/>
    <w:rsid w:val="00A84501"/>
    <w:rsid w:val="00A853EA"/>
    <w:rsid w:val="00A85598"/>
    <w:rsid w:val="00A85A70"/>
    <w:rsid w:val="00A85B81"/>
    <w:rsid w:val="00A85DE1"/>
    <w:rsid w:val="00A8600E"/>
    <w:rsid w:val="00A8669C"/>
    <w:rsid w:val="00A86D46"/>
    <w:rsid w:val="00A8710D"/>
    <w:rsid w:val="00A878A6"/>
    <w:rsid w:val="00A87B8E"/>
    <w:rsid w:val="00A87E92"/>
    <w:rsid w:val="00A90259"/>
    <w:rsid w:val="00A90676"/>
    <w:rsid w:val="00A906B8"/>
    <w:rsid w:val="00A906CC"/>
    <w:rsid w:val="00A909A7"/>
    <w:rsid w:val="00A9105B"/>
    <w:rsid w:val="00A910C1"/>
    <w:rsid w:val="00A91361"/>
    <w:rsid w:val="00A9189E"/>
    <w:rsid w:val="00A91A7D"/>
    <w:rsid w:val="00A91FC3"/>
    <w:rsid w:val="00A922D3"/>
    <w:rsid w:val="00A9274A"/>
    <w:rsid w:val="00A92A5D"/>
    <w:rsid w:val="00A92E3C"/>
    <w:rsid w:val="00A94082"/>
    <w:rsid w:val="00A9423D"/>
    <w:rsid w:val="00A942D3"/>
    <w:rsid w:val="00A94A23"/>
    <w:rsid w:val="00A94B6B"/>
    <w:rsid w:val="00A94C8A"/>
    <w:rsid w:val="00A95138"/>
    <w:rsid w:val="00A951AE"/>
    <w:rsid w:val="00A951B3"/>
    <w:rsid w:val="00A954E4"/>
    <w:rsid w:val="00A95EF1"/>
    <w:rsid w:val="00A96197"/>
    <w:rsid w:val="00A9655B"/>
    <w:rsid w:val="00A9681D"/>
    <w:rsid w:val="00A96B92"/>
    <w:rsid w:val="00A96DBD"/>
    <w:rsid w:val="00A96FF5"/>
    <w:rsid w:val="00A9704E"/>
    <w:rsid w:val="00A979D4"/>
    <w:rsid w:val="00AA0CD9"/>
    <w:rsid w:val="00AA1253"/>
    <w:rsid w:val="00AA1511"/>
    <w:rsid w:val="00AA1863"/>
    <w:rsid w:val="00AA2080"/>
    <w:rsid w:val="00AA2349"/>
    <w:rsid w:val="00AA253E"/>
    <w:rsid w:val="00AA291E"/>
    <w:rsid w:val="00AA2A8C"/>
    <w:rsid w:val="00AA2B0B"/>
    <w:rsid w:val="00AA3274"/>
    <w:rsid w:val="00AA33A3"/>
    <w:rsid w:val="00AA3B4F"/>
    <w:rsid w:val="00AA3EB9"/>
    <w:rsid w:val="00AA5089"/>
    <w:rsid w:val="00AA5570"/>
    <w:rsid w:val="00AA5A03"/>
    <w:rsid w:val="00AA5AD9"/>
    <w:rsid w:val="00AA60C6"/>
    <w:rsid w:val="00AA61B9"/>
    <w:rsid w:val="00AA667D"/>
    <w:rsid w:val="00AA695D"/>
    <w:rsid w:val="00AA6E9D"/>
    <w:rsid w:val="00AA6EF3"/>
    <w:rsid w:val="00AA7607"/>
    <w:rsid w:val="00AA7E0C"/>
    <w:rsid w:val="00AB031B"/>
    <w:rsid w:val="00AB040A"/>
    <w:rsid w:val="00AB08D2"/>
    <w:rsid w:val="00AB0BBE"/>
    <w:rsid w:val="00AB0FC2"/>
    <w:rsid w:val="00AB1007"/>
    <w:rsid w:val="00AB107F"/>
    <w:rsid w:val="00AB111B"/>
    <w:rsid w:val="00AB1487"/>
    <w:rsid w:val="00AB15A8"/>
    <w:rsid w:val="00AB164B"/>
    <w:rsid w:val="00AB1968"/>
    <w:rsid w:val="00AB1B13"/>
    <w:rsid w:val="00AB1D05"/>
    <w:rsid w:val="00AB259A"/>
    <w:rsid w:val="00AB2623"/>
    <w:rsid w:val="00AB2980"/>
    <w:rsid w:val="00AB2FF1"/>
    <w:rsid w:val="00AB3238"/>
    <w:rsid w:val="00AB3354"/>
    <w:rsid w:val="00AB35D0"/>
    <w:rsid w:val="00AB3904"/>
    <w:rsid w:val="00AB3AC4"/>
    <w:rsid w:val="00AB3D17"/>
    <w:rsid w:val="00AB3E75"/>
    <w:rsid w:val="00AB42C0"/>
    <w:rsid w:val="00AB4B9E"/>
    <w:rsid w:val="00AB530D"/>
    <w:rsid w:val="00AB57F4"/>
    <w:rsid w:val="00AB60B4"/>
    <w:rsid w:val="00AB62D2"/>
    <w:rsid w:val="00AB66D4"/>
    <w:rsid w:val="00AB7114"/>
    <w:rsid w:val="00AB74F4"/>
    <w:rsid w:val="00AB77C3"/>
    <w:rsid w:val="00AB7B17"/>
    <w:rsid w:val="00AB7D14"/>
    <w:rsid w:val="00AB7F70"/>
    <w:rsid w:val="00AC012D"/>
    <w:rsid w:val="00AC0341"/>
    <w:rsid w:val="00AC0B1D"/>
    <w:rsid w:val="00AC148F"/>
    <w:rsid w:val="00AC1665"/>
    <w:rsid w:val="00AC1E53"/>
    <w:rsid w:val="00AC24E6"/>
    <w:rsid w:val="00AC2589"/>
    <w:rsid w:val="00AC25DD"/>
    <w:rsid w:val="00AC325A"/>
    <w:rsid w:val="00AC33AB"/>
    <w:rsid w:val="00AC3841"/>
    <w:rsid w:val="00AC3B81"/>
    <w:rsid w:val="00AC4107"/>
    <w:rsid w:val="00AC41C1"/>
    <w:rsid w:val="00AC4B6A"/>
    <w:rsid w:val="00AC4D5E"/>
    <w:rsid w:val="00AC4D93"/>
    <w:rsid w:val="00AC4F7E"/>
    <w:rsid w:val="00AC5011"/>
    <w:rsid w:val="00AC5311"/>
    <w:rsid w:val="00AC547B"/>
    <w:rsid w:val="00AC5898"/>
    <w:rsid w:val="00AC5B34"/>
    <w:rsid w:val="00AC5D3B"/>
    <w:rsid w:val="00AC60EE"/>
    <w:rsid w:val="00AC6493"/>
    <w:rsid w:val="00AC681F"/>
    <w:rsid w:val="00AC6A42"/>
    <w:rsid w:val="00AC6A63"/>
    <w:rsid w:val="00AC6BCF"/>
    <w:rsid w:val="00AC75BA"/>
    <w:rsid w:val="00AC7A91"/>
    <w:rsid w:val="00AC7CFF"/>
    <w:rsid w:val="00AD0791"/>
    <w:rsid w:val="00AD0AF1"/>
    <w:rsid w:val="00AD0E08"/>
    <w:rsid w:val="00AD0F41"/>
    <w:rsid w:val="00AD1053"/>
    <w:rsid w:val="00AD126E"/>
    <w:rsid w:val="00AD146F"/>
    <w:rsid w:val="00AD15B2"/>
    <w:rsid w:val="00AD174A"/>
    <w:rsid w:val="00AD1C9F"/>
    <w:rsid w:val="00AD1D96"/>
    <w:rsid w:val="00AD1E5C"/>
    <w:rsid w:val="00AD1EB8"/>
    <w:rsid w:val="00AD2FD8"/>
    <w:rsid w:val="00AD300D"/>
    <w:rsid w:val="00AD320F"/>
    <w:rsid w:val="00AD32AA"/>
    <w:rsid w:val="00AD32E0"/>
    <w:rsid w:val="00AD33D6"/>
    <w:rsid w:val="00AD3714"/>
    <w:rsid w:val="00AD38A3"/>
    <w:rsid w:val="00AD3F5F"/>
    <w:rsid w:val="00AD408F"/>
    <w:rsid w:val="00AD4489"/>
    <w:rsid w:val="00AD44C8"/>
    <w:rsid w:val="00AD46CE"/>
    <w:rsid w:val="00AD476C"/>
    <w:rsid w:val="00AD4CD9"/>
    <w:rsid w:val="00AD4E49"/>
    <w:rsid w:val="00AD5409"/>
    <w:rsid w:val="00AD5C45"/>
    <w:rsid w:val="00AD5C97"/>
    <w:rsid w:val="00AD5CA5"/>
    <w:rsid w:val="00AD63CD"/>
    <w:rsid w:val="00AD6D27"/>
    <w:rsid w:val="00AD6F0F"/>
    <w:rsid w:val="00AD706E"/>
    <w:rsid w:val="00AD7188"/>
    <w:rsid w:val="00AD74C3"/>
    <w:rsid w:val="00AD7D71"/>
    <w:rsid w:val="00AD7E15"/>
    <w:rsid w:val="00AD7E71"/>
    <w:rsid w:val="00AE07A1"/>
    <w:rsid w:val="00AE1904"/>
    <w:rsid w:val="00AE1932"/>
    <w:rsid w:val="00AE222D"/>
    <w:rsid w:val="00AE2271"/>
    <w:rsid w:val="00AE245F"/>
    <w:rsid w:val="00AE2636"/>
    <w:rsid w:val="00AE2682"/>
    <w:rsid w:val="00AE2C04"/>
    <w:rsid w:val="00AE3537"/>
    <w:rsid w:val="00AE401A"/>
    <w:rsid w:val="00AE449F"/>
    <w:rsid w:val="00AE463F"/>
    <w:rsid w:val="00AE4A75"/>
    <w:rsid w:val="00AE4DF6"/>
    <w:rsid w:val="00AE52D9"/>
    <w:rsid w:val="00AE5B6A"/>
    <w:rsid w:val="00AE5DD9"/>
    <w:rsid w:val="00AE5F6F"/>
    <w:rsid w:val="00AE6154"/>
    <w:rsid w:val="00AE639F"/>
    <w:rsid w:val="00AE6634"/>
    <w:rsid w:val="00AE6A52"/>
    <w:rsid w:val="00AE6BD4"/>
    <w:rsid w:val="00AE7054"/>
    <w:rsid w:val="00AE7074"/>
    <w:rsid w:val="00AF022A"/>
    <w:rsid w:val="00AF0430"/>
    <w:rsid w:val="00AF094E"/>
    <w:rsid w:val="00AF0FA5"/>
    <w:rsid w:val="00AF1222"/>
    <w:rsid w:val="00AF127A"/>
    <w:rsid w:val="00AF18C9"/>
    <w:rsid w:val="00AF1B50"/>
    <w:rsid w:val="00AF1F35"/>
    <w:rsid w:val="00AF2230"/>
    <w:rsid w:val="00AF276B"/>
    <w:rsid w:val="00AF2995"/>
    <w:rsid w:val="00AF2CDB"/>
    <w:rsid w:val="00AF2F62"/>
    <w:rsid w:val="00AF2FEA"/>
    <w:rsid w:val="00AF331B"/>
    <w:rsid w:val="00AF3AFA"/>
    <w:rsid w:val="00AF3E6B"/>
    <w:rsid w:val="00AF4005"/>
    <w:rsid w:val="00AF40C8"/>
    <w:rsid w:val="00AF45E8"/>
    <w:rsid w:val="00AF480F"/>
    <w:rsid w:val="00AF48AB"/>
    <w:rsid w:val="00AF49C4"/>
    <w:rsid w:val="00AF4A84"/>
    <w:rsid w:val="00AF4B3A"/>
    <w:rsid w:val="00AF4D42"/>
    <w:rsid w:val="00AF532A"/>
    <w:rsid w:val="00AF54F9"/>
    <w:rsid w:val="00AF5A40"/>
    <w:rsid w:val="00AF5B04"/>
    <w:rsid w:val="00AF6985"/>
    <w:rsid w:val="00AF69F8"/>
    <w:rsid w:val="00AF7105"/>
    <w:rsid w:val="00AF7239"/>
    <w:rsid w:val="00AF7648"/>
    <w:rsid w:val="00AF7BA7"/>
    <w:rsid w:val="00AF7E6A"/>
    <w:rsid w:val="00B000BF"/>
    <w:rsid w:val="00B0026E"/>
    <w:rsid w:val="00B0068D"/>
    <w:rsid w:val="00B00B47"/>
    <w:rsid w:val="00B00DAD"/>
    <w:rsid w:val="00B00DD3"/>
    <w:rsid w:val="00B00E4B"/>
    <w:rsid w:val="00B00E87"/>
    <w:rsid w:val="00B01112"/>
    <w:rsid w:val="00B01129"/>
    <w:rsid w:val="00B01299"/>
    <w:rsid w:val="00B01476"/>
    <w:rsid w:val="00B01544"/>
    <w:rsid w:val="00B01667"/>
    <w:rsid w:val="00B0184A"/>
    <w:rsid w:val="00B01E1D"/>
    <w:rsid w:val="00B0282B"/>
    <w:rsid w:val="00B02C09"/>
    <w:rsid w:val="00B031B0"/>
    <w:rsid w:val="00B03CCA"/>
    <w:rsid w:val="00B040DE"/>
    <w:rsid w:val="00B0442D"/>
    <w:rsid w:val="00B0453E"/>
    <w:rsid w:val="00B0497D"/>
    <w:rsid w:val="00B04B25"/>
    <w:rsid w:val="00B050B4"/>
    <w:rsid w:val="00B05112"/>
    <w:rsid w:val="00B054E6"/>
    <w:rsid w:val="00B05531"/>
    <w:rsid w:val="00B05B92"/>
    <w:rsid w:val="00B05CAA"/>
    <w:rsid w:val="00B05D81"/>
    <w:rsid w:val="00B05F46"/>
    <w:rsid w:val="00B06284"/>
    <w:rsid w:val="00B06342"/>
    <w:rsid w:val="00B071B3"/>
    <w:rsid w:val="00B072B6"/>
    <w:rsid w:val="00B074D4"/>
    <w:rsid w:val="00B101AC"/>
    <w:rsid w:val="00B10FF6"/>
    <w:rsid w:val="00B11171"/>
    <w:rsid w:val="00B1152F"/>
    <w:rsid w:val="00B11FCA"/>
    <w:rsid w:val="00B12170"/>
    <w:rsid w:val="00B123E9"/>
    <w:rsid w:val="00B12411"/>
    <w:rsid w:val="00B12584"/>
    <w:rsid w:val="00B126B9"/>
    <w:rsid w:val="00B12DA7"/>
    <w:rsid w:val="00B131F9"/>
    <w:rsid w:val="00B132FF"/>
    <w:rsid w:val="00B134DE"/>
    <w:rsid w:val="00B135C7"/>
    <w:rsid w:val="00B1371B"/>
    <w:rsid w:val="00B13950"/>
    <w:rsid w:val="00B13E44"/>
    <w:rsid w:val="00B142D3"/>
    <w:rsid w:val="00B1469A"/>
    <w:rsid w:val="00B14ACB"/>
    <w:rsid w:val="00B14ADA"/>
    <w:rsid w:val="00B150CB"/>
    <w:rsid w:val="00B15697"/>
    <w:rsid w:val="00B1600D"/>
    <w:rsid w:val="00B1637F"/>
    <w:rsid w:val="00B1652A"/>
    <w:rsid w:val="00B16B1F"/>
    <w:rsid w:val="00B201F6"/>
    <w:rsid w:val="00B202B3"/>
    <w:rsid w:val="00B20382"/>
    <w:rsid w:val="00B20537"/>
    <w:rsid w:val="00B20869"/>
    <w:rsid w:val="00B21670"/>
    <w:rsid w:val="00B21765"/>
    <w:rsid w:val="00B219FB"/>
    <w:rsid w:val="00B21B14"/>
    <w:rsid w:val="00B21EA0"/>
    <w:rsid w:val="00B22041"/>
    <w:rsid w:val="00B23A03"/>
    <w:rsid w:val="00B23F25"/>
    <w:rsid w:val="00B2424D"/>
    <w:rsid w:val="00B24B4A"/>
    <w:rsid w:val="00B24E35"/>
    <w:rsid w:val="00B24E61"/>
    <w:rsid w:val="00B25636"/>
    <w:rsid w:val="00B25925"/>
    <w:rsid w:val="00B2649C"/>
    <w:rsid w:val="00B2690A"/>
    <w:rsid w:val="00B27AB4"/>
    <w:rsid w:val="00B27B12"/>
    <w:rsid w:val="00B3022A"/>
    <w:rsid w:val="00B30996"/>
    <w:rsid w:val="00B309BE"/>
    <w:rsid w:val="00B30C1A"/>
    <w:rsid w:val="00B310B6"/>
    <w:rsid w:val="00B31689"/>
    <w:rsid w:val="00B31735"/>
    <w:rsid w:val="00B317A3"/>
    <w:rsid w:val="00B325C8"/>
    <w:rsid w:val="00B325F5"/>
    <w:rsid w:val="00B32DEF"/>
    <w:rsid w:val="00B32F11"/>
    <w:rsid w:val="00B330C9"/>
    <w:rsid w:val="00B332E1"/>
    <w:rsid w:val="00B33EAB"/>
    <w:rsid w:val="00B343F6"/>
    <w:rsid w:val="00B3458C"/>
    <w:rsid w:val="00B350FC"/>
    <w:rsid w:val="00B354D5"/>
    <w:rsid w:val="00B359EE"/>
    <w:rsid w:val="00B35A3B"/>
    <w:rsid w:val="00B360B3"/>
    <w:rsid w:val="00B36830"/>
    <w:rsid w:val="00B36915"/>
    <w:rsid w:val="00B36932"/>
    <w:rsid w:val="00B369D3"/>
    <w:rsid w:val="00B36EFA"/>
    <w:rsid w:val="00B37224"/>
    <w:rsid w:val="00B3798A"/>
    <w:rsid w:val="00B401CD"/>
    <w:rsid w:val="00B40CF7"/>
    <w:rsid w:val="00B40F38"/>
    <w:rsid w:val="00B40F47"/>
    <w:rsid w:val="00B415CD"/>
    <w:rsid w:val="00B41D83"/>
    <w:rsid w:val="00B42286"/>
    <w:rsid w:val="00B42C1E"/>
    <w:rsid w:val="00B42FD2"/>
    <w:rsid w:val="00B438A2"/>
    <w:rsid w:val="00B43EB2"/>
    <w:rsid w:val="00B442CE"/>
    <w:rsid w:val="00B443AD"/>
    <w:rsid w:val="00B44552"/>
    <w:rsid w:val="00B4467F"/>
    <w:rsid w:val="00B44ABE"/>
    <w:rsid w:val="00B44FD9"/>
    <w:rsid w:val="00B4550D"/>
    <w:rsid w:val="00B45A26"/>
    <w:rsid w:val="00B45F05"/>
    <w:rsid w:val="00B45F30"/>
    <w:rsid w:val="00B4608B"/>
    <w:rsid w:val="00B463C5"/>
    <w:rsid w:val="00B46417"/>
    <w:rsid w:val="00B4646E"/>
    <w:rsid w:val="00B46CE3"/>
    <w:rsid w:val="00B46D0A"/>
    <w:rsid w:val="00B46ECC"/>
    <w:rsid w:val="00B470D3"/>
    <w:rsid w:val="00B4760A"/>
    <w:rsid w:val="00B477D2"/>
    <w:rsid w:val="00B47904"/>
    <w:rsid w:val="00B50733"/>
    <w:rsid w:val="00B51241"/>
    <w:rsid w:val="00B51B1A"/>
    <w:rsid w:val="00B52685"/>
    <w:rsid w:val="00B52AEF"/>
    <w:rsid w:val="00B52B18"/>
    <w:rsid w:val="00B52B8D"/>
    <w:rsid w:val="00B52BC2"/>
    <w:rsid w:val="00B52C82"/>
    <w:rsid w:val="00B52CA5"/>
    <w:rsid w:val="00B531E4"/>
    <w:rsid w:val="00B534A8"/>
    <w:rsid w:val="00B53943"/>
    <w:rsid w:val="00B53DA7"/>
    <w:rsid w:val="00B53EEE"/>
    <w:rsid w:val="00B53F34"/>
    <w:rsid w:val="00B53FB6"/>
    <w:rsid w:val="00B5438C"/>
    <w:rsid w:val="00B54A50"/>
    <w:rsid w:val="00B54CF8"/>
    <w:rsid w:val="00B55055"/>
    <w:rsid w:val="00B553A5"/>
    <w:rsid w:val="00B553BF"/>
    <w:rsid w:val="00B55451"/>
    <w:rsid w:val="00B55653"/>
    <w:rsid w:val="00B5576F"/>
    <w:rsid w:val="00B557C9"/>
    <w:rsid w:val="00B55EFD"/>
    <w:rsid w:val="00B560AD"/>
    <w:rsid w:val="00B57050"/>
    <w:rsid w:val="00B57308"/>
    <w:rsid w:val="00B576FD"/>
    <w:rsid w:val="00B57A57"/>
    <w:rsid w:val="00B57FAA"/>
    <w:rsid w:val="00B60109"/>
    <w:rsid w:val="00B601A5"/>
    <w:rsid w:val="00B602A4"/>
    <w:rsid w:val="00B60F57"/>
    <w:rsid w:val="00B61375"/>
    <w:rsid w:val="00B613F4"/>
    <w:rsid w:val="00B61770"/>
    <w:rsid w:val="00B61FAA"/>
    <w:rsid w:val="00B6326D"/>
    <w:rsid w:val="00B63423"/>
    <w:rsid w:val="00B6372A"/>
    <w:rsid w:val="00B63FFE"/>
    <w:rsid w:val="00B64068"/>
    <w:rsid w:val="00B64309"/>
    <w:rsid w:val="00B645F4"/>
    <w:rsid w:val="00B65039"/>
    <w:rsid w:val="00B65137"/>
    <w:rsid w:val="00B6573A"/>
    <w:rsid w:val="00B658F6"/>
    <w:rsid w:val="00B65CB1"/>
    <w:rsid w:val="00B65CD7"/>
    <w:rsid w:val="00B65DC7"/>
    <w:rsid w:val="00B669CA"/>
    <w:rsid w:val="00B66FEA"/>
    <w:rsid w:val="00B70AE2"/>
    <w:rsid w:val="00B70CA0"/>
    <w:rsid w:val="00B70E0C"/>
    <w:rsid w:val="00B71110"/>
    <w:rsid w:val="00B71134"/>
    <w:rsid w:val="00B714F0"/>
    <w:rsid w:val="00B7171D"/>
    <w:rsid w:val="00B71ACA"/>
    <w:rsid w:val="00B71E69"/>
    <w:rsid w:val="00B720D4"/>
    <w:rsid w:val="00B721C0"/>
    <w:rsid w:val="00B72348"/>
    <w:rsid w:val="00B72C90"/>
    <w:rsid w:val="00B72CB4"/>
    <w:rsid w:val="00B72F8B"/>
    <w:rsid w:val="00B73086"/>
    <w:rsid w:val="00B7316A"/>
    <w:rsid w:val="00B73616"/>
    <w:rsid w:val="00B743FF"/>
    <w:rsid w:val="00B7449C"/>
    <w:rsid w:val="00B74C95"/>
    <w:rsid w:val="00B75238"/>
    <w:rsid w:val="00B7567C"/>
    <w:rsid w:val="00B75A88"/>
    <w:rsid w:val="00B75A8F"/>
    <w:rsid w:val="00B763A8"/>
    <w:rsid w:val="00B76BD9"/>
    <w:rsid w:val="00B76C9B"/>
    <w:rsid w:val="00B76D94"/>
    <w:rsid w:val="00B77297"/>
    <w:rsid w:val="00B7732B"/>
    <w:rsid w:val="00B775F2"/>
    <w:rsid w:val="00B7770D"/>
    <w:rsid w:val="00B777A8"/>
    <w:rsid w:val="00B77F95"/>
    <w:rsid w:val="00B8014D"/>
    <w:rsid w:val="00B80B30"/>
    <w:rsid w:val="00B80DC5"/>
    <w:rsid w:val="00B80F2E"/>
    <w:rsid w:val="00B8114D"/>
    <w:rsid w:val="00B8144F"/>
    <w:rsid w:val="00B81CE9"/>
    <w:rsid w:val="00B81E63"/>
    <w:rsid w:val="00B82145"/>
    <w:rsid w:val="00B82581"/>
    <w:rsid w:val="00B82607"/>
    <w:rsid w:val="00B8262F"/>
    <w:rsid w:val="00B82A0C"/>
    <w:rsid w:val="00B82B97"/>
    <w:rsid w:val="00B82F54"/>
    <w:rsid w:val="00B8308A"/>
    <w:rsid w:val="00B8325B"/>
    <w:rsid w:val="00B835E9"/>
    <w:rsid w:val="00B835F6"/>
    <w:rsid w:val="00B838C2"/>
    <w:rsid w:val="00B84837"/>
    <w:rsid w:val="00B84972"/>
    <w:rsid w:val="00B84EB3"/>
    <w:rsid w:val="00B85040"/>
    <w:rsid w:val="00B85777"/>
    <w:rsid w:val="00B85890"/>
    <w:rsid w:val="00B85AD4"/>
    <w:rsid w:val="00B85AE9"/>
    <w:rsid w:val="00B85C01"/>
    <w:rsid w:val="00B85E7E"/>
    <w:rsid w:val="00B85F29"/>
    <w:rsid w:val="00B869D4"/>
    <w:rsid w:val="00B86A01"/>
    <w:rsid w:val="00B86AA2"/>
    <w:rsid w:val="00B86CB4"/>
    <w:rsid w:val="00B86EF7"/>
    <w:rsid w:val="00B87182"/>
    <w:rsid w:val="00B8752C"/>
    <w:rsid w:val="00B8753C"/>
    <w:rsid w:val="00B8768C"/>
    <w:rsid w:val="00B902E8"/>
    <w:rsid w:val="00B908A2"/>
    <w:rsid w:val="00B908C3"/>
    <w:rsid w:val="00B90BBC"/>
    <w:rsid w:val="00B90CC9"/>
    <w:rsid w:val="00B90E1B"/>
    <w:rsid w:val="00B90E3E"/>
    <w:rsid w:val="00B914B3"/>
    <w:rsid w:val="00B928FE"/>
    <w:rsid w:val="00B92E7F"/>
    <w:rsid w:val="00B93312"/>
    <w:rsid w:val="00B9335D"/>
    <w:rsid w:val="00B9421F"/>
    <w:rsid w:val="00B9427E"/>
    <w:rsid w:val="00B94397"/>
    <w:rsid w:val="00B94877"/>
    <w:rsid w:val="00B948F2"/>
    <w:rsid w:val="00B9497E"/>
    <w:rsid w:val="00B949A7"/>
    <w:rsid w:val="00B9503B"/>
    <w:rsid w:val="00B95063"/>
    <w:rsid w:val="00B951B6"/>
    <w:rsid w:val="00B95262"/>
    <w:rsid w:val="00B95792"/>
    <w:rsid w:val="00B95B71"/>
    <w:rsid w:val="00B95E02"/>
    <w:rsid w:val="00B95E06"/>
    <w:rsid w:val="00B9603A"/>
    <w:rsid w:val="00B96053"/>
    <w:rsid w:val="00B96500"/>
    <w:rsid w:val="00B96A52"/>
    <w:rsid w:val="00B96B16"/>
    <w:rsid w:val="00B96BDE"/>
    <w:rsid w:val="00B9707A"/>
    <w:rsid w:val="00B97168"/>
    <w:rsid w:val="00B97180"/>
    <w:rsid w:val="00B972D8"/>
    <w:rsid w:val="00B973A5"/>
    <w:rsid w:val="00B973B7"/>
    <w:rsid w:val="00B975E1"/>
    <w:rsid w:val="00B97930"/>
    <w:rsid w:val="00B979A8"/>
    <w:rsid w:val="00B97B30"/>
    <w:rsid w:val="00B97F2B"/>
    <w:rsid w:val="00BA00DB"/>
    <w:rsid w:val="00BA0372"/>
    <w:rsid w:val="00BA06B4"/>
    <w:rsid w:val="00BA0CAE"/>
    <w:rsid w:val="00BA10BF"/>
    <w:rsid w:val="00BA1697"/>
    <w:rsid w:val="00BA1EA4"/>
    <w:rsid w:val="00BA1F10"/>
    <w:rsid w:val="00BA2169"/>
    <w:rsid w:val="00BA26E4"/>
    <w:rsid w:val="00BA2887"/>
    <w:rsid w:val="00BA2E7B"/>
    <w:rsid w:val="00BA2EBA"/>
    <w:rsid w:val="00BA2FDD"/>
    <w:rsid w:val="00BA30B0"/>
    <w:rsid w:val="00BA3294"/>
    <w:rsid w:val="00BA33B7"/>
    <w:rsid w:val="00BA33C5"/>
    <w:rsid w:val="00BA33E3"/>
    <w:rsid w:val="00BA3416"/>
    <w:rsid w:val="00BA383D"/>
    <w:rsid w:val="00BA4155"/>
    <w:rsid w:val="00BA43AF"/>
    <w:rsid w:val="00BA4505"/>
    <w:rsid w:val="00BA4566"/>
    <w:rsid w:val="00BA46DE"/>
    <w:rsid w:val="00BA4DBE"/>
    <w:rsid w:val="00BA4E94"/>
    <w:rsid w:val="00BA5524"/>
    <w:rsid w:val="00BA557C"/>
    <w:rsid w:val="00BA6190"/>
    <w:rsid w:val="00BA63BD"/>
    <w:rsid w:val="00BA680A"/>
    <w:rsid w:val="00BA6EBF"/>
    <w:rsid w:val="00BA7276"/>
    <w:rsid w:val="00BA7391"/>
    <w:rsid w:val="00BA7A49"/>
    <w:rsid w:val="00BA7E6B"/>
    <w:rsid w:val="00BB0080"/>
    <w:rsid w:val="00BB03DF"/>
    <w:rsid w:val="00BB05EC"/>
    <w:rsid w:val="00BB0771"/>
    <w:rsid w:val="00BB0815"/>
    <w:rsid w:val="00BB0875"/>
    <w:rsid w:val="00BB098D"/>
    <w:rsid w:val="00BB0CCB"/>
    <w:rsid w:val="00BB1738"/>
    <w:rsid w:val="00BB1C2A"/>
    <w:rsid w:val="00BB1EC3"/>
    <w:rsid w:val="00BB20A9"/>
    <w:rsid w:val="00BB25D6"/>
    <w:rsid w:val="00BB26C0"/>
    <w:rsid w:val="00BB28D0"/>
    <w:rsid w:val="00BB2C10"/>
    <w:rsid w:val="00BB3575"/>
    <w:rsid w:val="00BB378D"/>
    <w:rsid w:val="00BB3CA3"/>
    <w:rsid w:val="00BB447D"/>
    <w:rsid w:val="00BB44B8"/>
    <w:rsid w:val="00BB5134"/>
    <w:rsid w:val="00BB52AE"/>
    <w:rsid w:val="00BB5333"/>
    <w:rsid w:val="00BB57D2"/>
    <w:rsid w:val="00BB598F"/>
    <w:rsid w:val="00BB5A35"/>
    <w:rsid w:val="00BB6945"/>
    <w:rsid w:val="00BB6EA3"/>
    <w:rsid w:val="00BB708D"/>
    <w:rsid w:val="00BB7354"/>
    <w:rsid w:val="00BB75AD"/>
    <w:rsid w:val="00BB7669"/>
    <w:rsid w:val="00BB7D85"/>
    <w:rsid w:val="00BB7FC5"/>
    <w:rsid w:val="00BC026B"/>
    <w:rsid w:val="00BC029C"/>
    <w:rsid w:val="00BC0673"/>
    <w:rsid w:val="00BC0A9A"/>
    <w:rsid w:val="00BC0B8D"/>
    <w:rsid w:val="00BC0CB4"/>
    <w:rsid w:val="00BC1751"/>
    <w:rsid w:val="00BC19ED"/>
    <w:rsid w:val="00BC1D9B"/>
    <w:rsid w:val="00BC1E0F"/>
    <w:rsid w:val="00BC2625"/>
    <w:rsid w:val="00BC27DE"/>
    <w:rsid w:val="00BC28D4"/>
    <w:rsid w:val="00BC2952"/>
    <w:rsid w:val="00BC2F09"/>
    <w:rsid w:val="00BC2F14"/>
    <w:rsid w:val="00BC37E1"/>
    <w:rsid w:val="00BC3AED"/>
    <w:rsid w:val="00BC3AFA"/>
    <w:rsid w:val="00BC40E7"/>
    <w:rsid w:val="00BC46F1"/>
    <w:rsid w:val="00BC4CA1"/>
    <w:rsid w:val="00BC4FD6"/>
    <w:rsid w:val="00BC5544"/>
    <w:rsid w:val="00BC5ADB"/>
    <w:rsid w:val="00BC5C09"/>
    <w:rsid w:val="00BC5F9D"/>
    <w:rsid w:val="00BC6335"/>
    <w:rsid w:val="00BC64DD"/>
    <w:rsid w:val="00BC653E"/>
    <w:rsid w:val="00BC6709"/>
    <w:rsid w:val="00BC6843"/>
    <w:rsid w:val="00BC6854"/>
    <w:rsid w:val="00BC693E"/>
    <w:rsid w:val="00BC6B64"/>
    <w:rsid w:val="00BC6BA7"/>
    <w:rsid w:val="00BC6E40"/>
    <w:rsid w:val="00BC7326"/>
    <w:rsid w:val="00BC73A1"/>
    <w:rsid w:val="00BC7F3D"/>
    <w:rsid w:val="00BD017F"/>
    <w:rsid w:val="00BD0343"/>
    <w:rsid w:val="00BD073E"/>
    <w:rsid w:val="00BD080C"/>
    <w:rsid w:val="00BD0A3F"/>
    <w:rsid w:val="00BD1139"/>
    <w:rsid w:val="00BD129F"/>
    <w:rsid w:val="00BD1A51"/>
    <w:rsid w:val="00BD1BAD"/>
    <w:rsid w:val="00BD1BB4"/>
    <w:rsid w:val="00BD1C42"/>
    <w:rsid w:val="00BD1C8F"/>
    <w:rsid w:val="00BD23A5"/>
    <w:rsid w:val="00BD2497"/>
    <w:rsid w:val="00BD27F7"/>
    <w:rsid w:val="00BD292C"/>
    <w:rsid w:val="00BD2F77"/>
    <w:rsid w:val="00BD303B"/>
    <w:rsid w:val="00BD32CF"/>
    <w:rsid w:val="00BD39AF"/>
    <w:rsid w:val="00BD3B80"/>
    <w:rsid w:val="00BD3E39"/>
    <w:rsid w:val="00BD4178"/>
    <w:rsid w:val="00BD4CBD"/>
    <w:rsid w:val="00BD4F85"/>
    <w:rsid w:val="00BD543A"/>
    <w:rsid w:val="00BD5C2C"/>
    <w:rsid w:val="00BD5E56"/>
    <w:rsid w:val="00BD5F0D"/>
    <w:rsid w:val="00BD62F2"/>
    <w:rsid w:val="00BD68AF"/>
    <w:rsid w:val="00BD6946"/>
    <w:rsid w:val="00BD6C9F"/>
    <w:rsid w:val="00BD7384"/>
    <w:rsid w:val="00BD751C"/>
    <w:rsid w:val="00BD7652"/>
    <w:rsid w:val="00BD766A"/>
    <w:rsid w:val="00BD76F4"/>
    <w:rsid w:val="00BD7A58"/>
    <w:rsid w:val="00BD7C23"/>
    <w:rsid w:val="00BD7CA7"/>
    <w:rsid w:val="00BD7CDB"/>
    <w:rsid w:val="00BD7DDC"/>
    <w:rsid w:val="00BE0244"/>
    <w:rsid w:val="00BE0372"/>
    <w:rsid w:val="00BE0612"/>
    <w:rsid w:val="00BE085D"/>
    <w:rsid w:val="00BE0986"/>
    <w:rsid w:val="00BE0998"/>
    <w:rsid w:val="00BE0A02"/>
    <w:rsid w:val="00BE10C3"/>
    <w:rsid w:val="00BE1108"/>
    <w:rsid w:val="00BE15F6"/>
    <w:rsid w:val="00BE16E8"/>
    <w:rsid w:val="00BE1BAA"/>
    <w:rsid w:val="00BE217E"/>
    <w:rsid w:val="00BE2483"/>
    <w:rsid w:val="00BE2D46"/>
    <w:rsid w:val="00BE3C16"/>
    <w:rsid w:val="00BE3E47"/>
    <w:rsid w:val="00BE401B"/>
    <w:rsid w:val="00BE4209"/>
    <w:rsid w:val="00BE43AC"/>
    <w:rsid w:val="00BE4549"/>
    <w:rsid w:val="00BE4601"/>
    <w:rsid w:val="00BE47CE"/>
    <w:rsid w:val="00BE48B1"/>
    <w:rsid w:val="00BE48BE"/>
    <w:rsid w:val="00BE4995"/>
    <w:rsid w:val="00BE4E0E"/>
    <w:rsid w:val="00BE4F63"/>
    <w:rsid w:val="00BE52D0"/>
    <w:rsid w:val="00BE54A5"/>
    <w:rsid w:val="00BE58A3"/>
    <w:rsid w:val="00BE60B5"/>
    <w:rsid w:val="00BE60B7"/>
    <w:rsid w:val="00BE61EE"/>
    <w:rsid w:val="00BE6DDF"/>
    <w:rsid w:val="00BE7016"/>
    <w:rsid w:val="00BE72CA"/>
    <w:rsid w:val="00BE73C2"/>
    <w:rsid w:val="00BE75EF"/>
    <w:rsid w:val="00BE7B0D"/>
    <w:rsid w:val="00BE7C28"/>
    <w:rsid w:val="00BE7E70"/>
    <w:rsid w:val="00BE7E78"/>
    <w:rsid w:val="00BE7F03"/>
    <w:rsid w:val="00BE7F4E"/>
    <w:rsid w:val="00BF04DB"/>
    <w:rsid w:val="00BF0B19"/>
    <w:rsid w:val="00BF0B34"/>
    <w:rsid w:val="00BF1119"/>
    <w:rsid w:val="00BF1128"/>
    <w:rsid w:val="00BF17F6"/>
    <w:rsid w:val="00BF19A3"/>
    <w:rsid w:val="00BF19CB"/>
    <w:rsid w:val="00BF2413"/>
    <w:rsid w:val="00BF28B7"/>
    <w:rsid w:val="00BF2C47"/>
    <w:rsid w:val="00BF2CB0"/>
    <w:rsid w:val="00BF304E"/>
    <w:rsid w:val="00BF34BC"/>
    <w:rsid w:val="00BF3941"/>
    <w:rsid w:val="00BF3C66"/>
    <w:rsid w:val="00BF465E"/>
    <w:rsid w:val="00BF48F5"/>
    <w:rsid w:val="00BF4AB2"/>
    <w:rsid w:val="00BF4B63"/>
    <w:rsid w:val="00BF4DA9"/>
    <w:rsid w:val="00BF5266"/>
    <w:rsid w:val="00BF53CE"/>
    <w:rsid w:val="00BF5410"/>
    <w:rsid w:val="00BF54B4"/>
    <w:rsid w:val="00BF550E"/>
    <w:rsid w:val="00BF56B6"/>
    <w:rsid w:val="00BF5A33"/>
    <w:rsid w:val="00BF5D48"/>
    <w:rsid w:val="00BF612F"/>
    <w:rsid w:val="00BF65B4"/>
    <w:rsid w:val="00BF6ECE"/>
    <w:rsid w:val="00BF73BE"/>
    <w:rsid w:val="00BF7897"/>
    <w:rsid w:val="00BF7A13"/>
    <w:rsid w:val="00C00136"/>
    <w:rsid w:val="00C004B0"/>
    <w:rsid w:val="00C00D2A"/>
    <w:rsid w:val="00C00DF0"/>
    <w:rsid w:val="00C0167B"/>
    <w:rsid w:val="00C01811"/>
    <w:rsid w:val="00C01C02"/>
    <w:rsid w:val="00C01CB1"/>
    <w:rsid w:val="00C0212E"/>
    <w:rsid w:val="00C023C8"/>
    <w:rsid w:val="00C027CC"/>
    <w:rsid w:val="00C02AFE"/>
    <w:rsid w:val="00C03B19"/>
    <w:rsid w:val="00C03BB6"/>
    <w:rsid w:val="00C04391"/>
    <w:rsid w:val="00C04BDC"/>
    <w:rsid w:val="00C04D29"/>
    <w:rsid w:val="00C04EFB"/>
    <w:rsid w:val="00C06181"/>
    <w:rsid w:val="00C066F9"/>
    <w:rsid w:val="00C0684B"/>
    <w:rsid w:val="00C06CD9"/>
    <w:rsid w:val="00C0757D"/>
    <w:rsid w:val="00C07D19"/>
    <w:rsid w:val="00C10209"/>
    <w:rsid w:val="00C1044A"/>
    <w:rsid w:val="00C1054C"/>
    <w:rsid w:val="00C105EF"/>
    <w:rsid w:val="00C108AD"/>
    <w:rsid w:val="00C11280"/>
    <w:rsid w:val="00C11417"/>
    <w:rsid w:val="00C11477"/>
    <w:rsid w:val="00C114F4"/>
    <w:rsid w:val="00C11A1B"/>
    <w:rsid w:val="00C12299"/>
    <w:rsid w:val="00C12816"/>
    <w:rsid w:val="00C12B5B"/>
    <w:rsid w:val="00C12F7D"/>
    <w:rsid w:val="00C13104"/>
    <w:rsid w:val="00C1321D"/>
    <w:rsid w:val="00C13348"/>
    <w:rsid w:val="00C13B31"/>
    <w:rsid w:val="00C13CEC"/>
    <w:rsid w:val="00C14041"/>
    <w:rsid w:val="00C14047"/>
    <w:rsid w:val="00C14336"/>
    <w:rsid w:val="00C14420"/>
    <w:rsid w:val="00C14558"/>
    <w:rsid w:val="00C147FB"/>
    <w:rsid w:val="00C14E61"/>
    <w:rsid w:val="00C154F4"/>
    <w:rsid w:val="00C155D8"/>
    <w:rsid w:val="00C156AD"/>
    <w:rsid w:val="00C15D9C"/>
    <w:rsid w:val="00C15DD8"/>
    <w:rsid w:val="00C16207"/>
    <w:rsid w:val="00C1661E"/>
    <w:rsid w:val="00C1678A"/>
    <w:rsid w:val="00C16B49"/>
    <w:rsid w:val="00C16BED"/>
    <w:rsid w:val="00C16DCD"/>
    <w:rsid w:val="00C17399"/>
    <w:rsid w:val="00C1742B"/>
    <w:rsid w:val="00C17B23"/>
    <w:rsid w:val="00C17FA4"/>
    <w:rsid w:val="00C20186"/>
    <w:rsid w:val="00C2018D"/>
    <w:rsid w:val="00C20A15"/>
    <w:rsid w:val="00C20B56"/>
    <w:rsid w:val="00C20D74"/>
    <w:rsid w:val="00C20EE0"/>
    <w:rsid w:val="00C21167"/>
    <w:rsid w:val="00C21647"/>
    <w:rsid w:val="00C2174B"/>
    <w:rsid w:val="00C21893"/>
    <w:rsid w:val="00C219DD"/>
    <w:rsid w:val="00C21BA4"/>
    <w:rsid w:val="00C2210A"/>
    <w:rsid w:val="00C221B1"/>
    <w:rsid w:val="00C225ED"/>
    <w:rsid w:val="00C229DE"/>
    <w:rsid w:val="00C22A13"/>
    <w:rsid w:val="00C22A5C"/>
    <w:rsid w:val="00C22E2E"/>
    <w:rsid w:val="00C23779"/>
    <w:rsid w:val="00C238C5"/>
    <w:rsid w:val="00C238FF"/>
    <w:rsid w:val="00C242CE"/>
    <w:rsid w:val="00C24649"/>
    <w:rsid w:val="00C24CAA"/>
    <w:rsid w:val="00C24EE1"/>
    <w:rsid w:val="00C24FEA"/>
    <w:rsid w:val="00C251FF"/>
    <w:rsid w:val="00C253A1"/>
    <w:rsid w:val="00C2543D"/>
    <w:rsid w:val="00C25704"/>
    <w:rsid w:val="00C25C46"/>
    <w:rsid w:val="00C2605F"/>
    <w:rsid w:val="00C26548"/>
    <w:rsid w:val="00C26961"/>
    <w:rsid w:val="00C26CFE"/>
    <w:rsid w:val="00C27212"/>
    <w:rsid w:val="00C27B6B"/>
    <w:rsid w:val="00C27DE4"/>
    <w:rsid w:val="00C302BD"/>
    <w:rsid w:val="00C30504"/>
    <w:rsid w:val="00C30898"/>
    <w:rsid w:val="00C308A8"/>
    <w:rsid w:val="00C30D56"/>
    <w:rsid w:val="00C30E1C"/>
    <w:rsid w:val="00C3123A"/>
    <w:rsid w:val="00C31345"/>
    <w:rsid w:val="00C31504"/>
    <w:rsid w:val="00C31654"/>
    <w:rsid w:val="00C3186B"/>
    <w:rsid w:val="00C31C43"/>
    <w:rsid w:val="00C31F24"/>
    <w:rsid w:val="00C321D0"/>
    <w:rsid w:val="00C322D1"/>
    <w:rsid w:val="00C32341"/>
    <w:rsid w:val="00C324F9"/>
    <w:rsid w:val="00C32745"/>
    <w:rsid w:val="00C32760"/>
    <w:rsid w:val="00C32BB3"/>
    <w:rsid w:val="00C32F1B"/>
    <w:rsid w:val="00C32F2B"/>
    <w:rsid w:val="00C32FBC"/>
    <w:rsid w:val="00C330F9"/>
    <w:rsid w:val="00C33112"/>
    <w:rsid w:val="00C3343A"/>
    <w:rsid w:val="00C33843"/>
    <w:rsid w:val="00C33B7A"/>
    <w:rsid w:val="00C33CCA"/>
    <w:rsid w:val="00C33CF8"/>
    <w:rsid w:val="00C33F11"/>
    <w:rsid w:val="00C34317"/>
    <w:rsid w:val="00C34648"/>
    <w:rsid w:val="00C34919"/>
    <w:rsid w:val="00C35338"/>
    <w:rsid w:val="00C355AF"/>
    <w:rsid w:val="00C3580C"/>
    <w:rsid w:val="00C3582F"/>
    <w:rsid w:val="00C35BD4"/>
    <w:rsid w:val="00C35D67"/>
    <w:rsid w:val="00C35D7F"/>
    <w:rsid w:val="00C366A0"/>
    <w:rsid w:val="00C3670D"/>
    <w:rsid w:val="00C36769"/>
    <w:rsid w:val="00C368A5"/>
    <w:rsid w:val="00C36976"/>
    <w:rsid w:val="00C37252"/>
    <w:rsid w:val="00C37750"/>
    <w:rsid w:val="00C37C59"/>
    <w:rsid w:val="00C37CB5"/>
    <w:rsid w:val="00C402D2"/>
    <w:rsid w:val="00C4088B"/>
    <w:rsid w:val="00C40968"/>
    <w:rsid w:val="00C40A40"/>
    <w:rsid w:val="00C40C04"/>
    <w:rsid w:val="00C40CA5"/>
    <w:rsid w:val="00C40DCD"/>
    <w:rsid w:val="00C40E61"/>
    <w:rsid w:val="00C40E98"/>
    <w:rsid w:val="00C40F01"/>
    <w:rsid w:val="00C415B4"/>
    <w:rsid w:val="00C41BF4"/>
    <w:rsid w:val="00C41FC2"/>
    <w:rsid w:val="00C42379"/>
    <w:rsid w:val="00C430FD"/>
    <w:rsid w:val="00C43126"/>
    <w:rsid w:val="00C431C1"/>
    <w:rsid w:val="00C43291"/>
    <w:rsid w:val="00C43718"/>
    <w:rsid w:val="00C44906"/>
    <w:rsid w:val="00C4495B"/>
    <w:rsid w:val="00C4495C"/>
    <w:rsid w:val="00C44B9A"/>
    <w:rsid w:val="00C44BAC"/>
    <w:rsid w:val="00C44C2E"/>
    <w:rsid w:val="00C44DA6"/>
    <w:rsid w:val="00C44F9E"/>
    <w:rsid w:val="00C45035"/>
    <w:rsid w:val="00C45066"/>
    <w:rsid w:val="00C45EEA"/>
    <w:rsid w:val="00C45F85"/>
    <w:rsid w:val="00C4605E"/>
    <w:rsid w:val="00C4615E"/>
    <w:rsid w:val="00C46F08"/>
    <w:rsid w:val="00C46FC7"/>
    <w:rsid w:val="00C46FE4"/>
    <w:rsid w:val="00C4730C"/>
    <w:rsid w:val="00C47734"/>
    <w:rsid w:val="00C478E0"/>
    <w:rsid w:val="00C47B22"/>
    <w:rsid w:val="00C47C3F"/>
    <w:rsid w:val="00C50303"/>
    <w:rsid w:val="00C50C57"/>
    <w:rsid w:val="00C50FE6"/>
    <w:rsid w:val="00C51114"/>
    <w:rsid w:val="00C513E3"/>
    <w:rsid w:val="00C51935"/>
    <w:rsid w:val="00C5196A"/>
    <w:rsid w:val="00C519F3"/>
    <w:rsid w:val="00C51C8D"/>
    <w:rsid w:val="00C52074"/>
    <w:rsid w:val="00C52128"/>
    <w:rsid w:val="00C524C3"/>
    <w:rsid w:val="00C527FE"/>
    <w:rsid w:val="00C52B0E"/>
    <w:rsid w:val="00C52C3B"/>
    <w:rsid w:val="00C52E96"/>
    <w:rsid w:val="00C541EE"/>
    <w:rsid w:val="00C5431A"/>
    <w:rsid w:val="00C54574"/>
    <w:rsid w:val="00C545F0"/>
    <w:rsid w:val="00C54C7A"/>
    <w:rsid w:val="00C5505F"/>
    <w:rsid w:val="00C5574E"/>
    <w:rsid w:val="00C55BEA"/>
    <w:rsid w:val="00C55F69"/>
    <w:rsid w:val="00C56260"/>
    <w:rsid w:val="00C565BB"/>
    <w:rsid w:val="00C566E9"/>
    <w:rsid w:val="00C569F6"/>
    <w:rsid w:val="00C56E78"/>
    <w:rsid w:val="00C5702F"/>
    <w:rsid w:val="00C5706A"/>
    <w:rsid w:val="00C57549"/>
    <w:rsid w:val="00C5759E"/>
    <w:rsid w:val="00C577A9"/>
    <w:rsid w:val="00C57AEA"/>
    <w:rsid w:val="00C57DD6"/>
    <w:rsid w:val="00C60436"/>
    <w:rsid w:val="00C604E7"/>
    <w:rsid w:val="00C6053D"/>
    <w:rsid w:val="00C608B2"/>
    <w:rsid w:val="00C60A7B"/>
    <w:rsid w:val="00C60E24"/>
    <w:rsid w:val="00C6166C"/>
    <w:rsid w:val="00C617FC"/>
    <w:rsid w:val="00C61CD5"/>
    <w:rsid w:val="00C61CF4"/>
    <w:rsid w:val="00C62723"/>
    <w:rsid w:val="00C62992"/>
    <w:rsid w:val="00C62ADC"/>
    <w:rsid w:val="00C62D47"/>
    <w:rsid w:val="00C63116"/>
    <w:rsid w:val="00C63E31"/>
    <w:rsid w:val="00C643B0"/>
    <w:rsid w:val="00C64841"/>
    <w:rsid w:val="00C648E4"/>
    <w:rsid w:val="00C64968"/>
    <w:rsid w:val="00C64D41"/>
    <w:rsid w:val="00C64F4E"/>
    <w:rsid w:val="00C65172"/>
    <w:rsid w:val="00C65C32"/>
    <w:rsid w:val="00C660D9"/>
    <w:rsid w:val="00C663A8"/>
    <w:rsid w:val="00C6666C"/>
    <w:rsid w:val="00C67112"/>
    <w:rsid w:val="00C677C4"/>
    <w:rsid w:val="00C67BCA"/>
    <w:rsid w:val="00C709DA"/>
    <w:rsid w:val="00C70F98"/>
    <w:rsid w:val="00C71271"/>
    <w:rsid w:val="00C71357"/>
    <w:rsid w:val="00C7161C"/>
    <w:rsid w:val="00C7175A"/>
    <w:rsid w:val="00C71A78"/>
    <w:rsid w:val="00C71D91"/>
    <w:rsid w:val="00C71FDB"/>
    <w:rsid w:val="00C72531"/>
    <w:rsid w:val="00C72591"/>
    <w:rsid w:val="00C72611"/>
    <w:rsid w:val="00C72929"/>
    <w:rsid w:val="00C72E35"/>
    <w:rsid w:val="00C72FC6"/>
    <w:rsid w:val="00C734BC"/>
    <w:rsid w:val="00C73E31"/>
    <w:rsid w:val="00C74641"/>
    <w:rsid w:val="00C7476F"/>
    <w:rsid w:val="00C74B4D"/>
    <w:rsid w:val="00C74B95"/>
    <w:rsid w:val="00C753A3"/>
    <w:rsid w:val="00C75491"/>
    <w:rsid w:val="00C755E3"/>
    <w:rsid w:val="00C75C8A"/>
    <w:rsid w:val="00C76262"/>
    <w:rsid w:val="00C767F3"/>
    <w:rsid w:val="00C7681A"/>
    <w:rsid w:val="00C76863"/>
    <w:rsid w:val="00C76878"/>
    <w:rsid w:val="00C7698C"/>
    <w:rsid w:val="00C76AA8"/>
    <w:rsid w:val="00C76CA8"/>
    <w:rsid w:val="00C76FDF"/>
    <w:rsid w:val="00C77307"/>
    <w:rsid w:val="00C773B0"/>
    <w:rsid w:val="00C77E0D"/>
    <w:rsid w:val="00C77FCB"/>
    <w:rsid w:val="00C8011C"/>
    <w:rsid w:val="00C80342"/>
    <w:rsid w:val="00C803A1"/>
    <w:rsid w:val="00C80A67"/>
    <w:rsid w:val="00C81108"/>
    <w:rsid w:val="00C81494"/>
    <w:rsid w:val="00C81A19"/>
    <w:rsid w:val="00C81EB2"/>
    <w:rsid w:val="00C81F39"/>
    <w:rsid w:val="00C81F7B"/>
    <w:rsid w:val="00C81F8B"/>
    <w:rsid w:val="00C82468"/>
    <w:rsid w:val="00C8257F"/>
    <w:rsid w:val="00C82946"/>
    <w:rsid w:val="00C82A1D"/>
    <w:rsid w:val="00C8331A"/>
    <w:rsid w:val="00C833B1"/>
    <w:rsid w:val="00C83494"/>
    <w:rsid w:val="00C8355A"/>
    <w:rsid w:val="00C83C65"/>
    <w:rsid w:val="00C83DB4"/>
    <w:rsid w:val="00C83EAC"/>
    <w:rsid w:val="00C83F1F"/>
    <w:rsid w:val="00C8435B"/>
    <w:rsid w:val="00C845CA"/>
    <w:rsid w:val="00C846AA"/>
    <w:rsid w:val="00C84FC9"/>
    <w:rsid w:val="00C851D4"/>
    <w:rsid w:val="00C85521"/>
    <w:rsid w:val="00C85F01"/>
    <w:rsid w:val="00C860CB"/>
    <w:rsid w:val="00C863F9"/>
    <w:rsid w:val="00C86894"/>
    <w:rsid w:val="00C86EC7"/>
    <w:rsid w:val="00C86EFC"/>
    <w:rsid w:val="00C870CD"/>
    <w:rsid w:val="00C87378"/>
    <w:rsid w:val="00C87E56"/>
    <w:rsid w:val="00C90061"/>
    <w:rsid w:val="00C9013E"/>
    <w:rsid w:val="00C9075E"/>
    <w:rsid w:val="00C91431"/>
    <w:rsid w:val="00C91634"/>
    <w:rsid w:val="00C9166D"/>
    <w:rsid w:val="00C91916"/>
    <w:rsid w:val="00C91A0E"/>
    <w:rsid w:val="00C91A70"/>
    <w:rsid w:val="00C91B9C"/>
    <w:rsid w:val="00C91FD7"/>
    <w:rsid w:val="00C92116"/>
    <w:rsid w:val="00C92A3B"/>
    <w:rsid w:val="00C92BAC"/>
    <w:rsid w:val="00C92BFE"/>
    <w:rsid w:val="00C9342F"/>
    <w:rsid w:val="00C93513"/>
    <w:rsid w:val="00C939A3"/>
    <w:rsid w:val="00C93E5E"/>
    <w:rsid w:val="00C94037"/>
    <w:rsid w:val="00C943CA"/>
    <w:rsid w:val="00C946FF"/>
    <w:rsid w:val="00C94728"/>
    <w:rsid w:val="00C953B1"/>
    <w:rsid w:val="00C954D9"/>
    <w:rsid w:val="00C95783"/>
    <w:rsid w:val="00C95A51"/>
    <w:rsid w:val="00C95A59"/>
    <w:rsid w:val="00C95BF7"/>
    <w:rsid w:val="00C966C1"/>
    <w:rsid w:val="00C9680C"/>
    <w:rsid w:val="00C96A17"/>
    <w:rsid w:val="00C96DA5"/>
    <w:rsid w:val="00C9702E"/>
    <w:rsid w:val="00C971EC"/>
    <w:rsid w:val="00C97A28"/>
    <w:rsid w:val="00C97B3E"/>
    <w:rsid w:val="00C97CC6"/>
    <w:rsid w:val="00CA02B4"/>
    <w:rsid w:val="00CA0A35"/>
    <w:rsid w:val="00CA0A89"/>
    <w:rsid w:val="00CA0A9D"/>
    <w:rsid w:val="00CA135E"/>
    <w:rsid w:val="00CA147C"/>
    <w:rsid w:val="00CA1BD8"/>
    <w:rsid w:val="00CA1EBC"/>
    <w:rsid w:val="00CA27CF"/>
    <w:rsid w:val="00CA27F1"/>
    <w:rsid w:val="00CA280A"/>
    <w:rsid w:val="00CA2CA7"/>
    <w:rsid w:val="00CA2DDE"/>
    <w:rsid w:val="00CA3039"/>
    <w:rsid w:val="00CA33D1"/>
    <w:rsid w:val="00CA3A52"/>
    <w:rsid w:val="00CA3D55"/>
    <w:rsid w:val="00CA3F5A"/>
    <w:rsid w:val="00CA438C"/>
    <w:rsid w:val="00CA4528"/>
    <w:rsid w:val="00CA4588"/>
    <w:rsid w:val="00CA4812"/>
    <w:rsid w:val="00CA48AF"/>
    <w:rsid w:val="00CA4C4A"/>
    <w:rsid w:val="00CA55FB"/>
    <w:rsid w:val="00CA56D4"/>
    <w:rsid w:val="00CA572B"/>
    <w:rsid w:val="00CA5998"/>
    <w:rsid w:val="00CA5AAD"/>
    <w:rsid w:val="00CA5C0A"/>
    <w:rsid w:val="00CA5F44"/>
    <w:rsid w:val="00CA63FD"/>
    <w:rsid w:val="00CA6551"/>
    <w:rsid w:val="00CA6640"/>
    <w:rsid w:val="00CA665E"/>
    <w:rsid w:val="00CA669A"/>
    <w:rsid w:val="00CA6A09"/>
    <w:rsid w:val="00CA7066"/>
    <w:rsid w:val="00CA7337"/>
    <w:rsid w:val="00CA7435"/>
    <w:rsid w:val="00CA7471"/>
    <w:rsid w:val="00CA74DE"/>
    <w:rsid w:val="00CA79A8"/>
    <w:rsid w:val="00CB00F7"/>
    <w:rsid w:val="00CB01F9"/>
    <w:rsid w:val="00CB0252"/>
    <w:rsid w:val="00CB0344"/>
    <w:rsid w:val="00CB04DC"/>
    <w:rsid w:val="00CB0700"/>
    <w:rsid w:val="00CB07BC"/>
    <w:rsid w:val="00CB0BC8"/>
    <w:rsid w:val="00CB0DF9"/>
    <w:rsid w:val="00CB0E6A"/>
    <w:rsid w:val="00CB1423"/>
    <w:rsid w:val="00CB1648"/>
    <w:rsid w:val="00CB1858"/>
    <w:rsid w:val="00CB1932"/>
    <w:rsid w:val="00CB1C64"/>
    <w:rsid w:val="00CB1DDE"/>
    <w:rsid w:val="00CB22B3"/>
    <w:rsid w:val="00CB2761"/>
    <w:rsid w:val="00CB29DE"/>
    <w:rsid w:val="00CB3026"/>
    <w:rsid w:val="00CB35A0"/>
    <w:rsid w:val="00CB3EB5"/>
    <w:rsid w:val="00CB3ED2"/>
    <w:rsid w:val="00CB4490"/>
    <w:rsid w:val="00CB4591"/>
    <w:rsid w:val="00CB4756"/>
    <w:rsid w:val="00CB4933"/>
    <w:rsid w:val="00CB4F41"/>
    <w:rsid w:val="00CB4F96"/>
    <w:rsid w:val="00CB540C"/>
    <w:rsid w:val="00CB5A08"/>
    <w:rsid w:val="00CB5ABF"/>
    <w:rsid w:val="00CB5ACE"/>
    <w:rsid w:val="00CB6117"/>
    <w:rsid w:val="00CB63DB"/>
    <w:rsid w:val="00CB68C0"/>
    <w:rsid w:val="00CB6A71"/>
    <w:rsid w:val="00CB6FB6"/>
    <w:rsid w:val="00CB6FE3"/>
    <w:rsid w:val="00CB7042"/>
    <w:rsid w:val="00CB70CE"/>
    <w:rsid w:val="00CB70FF"/>
    <w:rsid w:val="00CB7213"/>
    <w:rsid w:val="00CB7368"/>
    <w:rsid w:val="00CB74D8"/>
    <w:rsid w:val="00CB74EC"/>
    <w:rsid w:val="00CB77D3"/>
    <w:rsid w:val="00CB799E"/>
    <w:rsid w:val="00CC0076"/>
    <w:rsid w:val="00CC0372"/>
    <w:rsid w:val="00CC038E"/>
    <w:rsid w:val="00CC04F6"/>
    <w:rsid w:val="00CC0AC4"/>
    <w:rsid w:val="00CC0D30"/>
    <w:rsid w:val="00CC0EA1"/>
    <w:rsid w:val="00CC1026"/>
    <w:rsid w:val="00CC1183"/>
    <w:rsid w:val="00CC1482"/>
    <w:rsid w:val="00CC1C09"/>
    <w:rsid w:val="00CC1D80"/>
    <w:rsid w:val="00CC226A"/>
    <w:rsid w:val="00CC2498"/>
    <w:rsid w:val="00CC24B3"/>
    <w:rsid w:val="00CC25C7"/>
    <w:rsid w:val="00CC282D"/>
    <w:rsid w:val="00CC2DA5"/>
    <w:rsid w:val="00CC3379"/>
    <w:rsid w:val="00CC387A"/>
    <w:rsid w:val="00CC3CD6"/>
    <w:rsid w:val="00CC3D7E"/>
    <w:rsid w:val="00CC3F7D"/>
    <w:rsid w:val="00CC467B"/>
    <w:rsid w:val="00CC46F7"/>
    <w:rsid w:val="00CC46FA"/>
    <w:rsid w:val="00CC4928"/>
    <w:rsid w:val="00CC52CC"/>
    <w:rsid w:val="00CC5309"/>
    <w:rsid w:val="00CC56A2"/>
    <w:rsid w:val="00CC5770"/>
    <w:rsid w:val="00CC59E4"/>
    <w:rsid w:val="00CC5CBB"/>
    <w:rsid w:val="00CC61B2"/>
    <w:rsid w:val="00CC6B11"/>
    <w:rsid w:val="00CC76CC"/>
    <w:rsid w:val="00CC7BDD"/>
    <w:rsid w:val="00CD02A7"/>
    <w:rsid w:val="00CD04D1"/>
    <w:rsid w:val="00CD050C"/>
    <w:rsid w:val="00CD0AFA"/>
    <w:rsid w:val="00CD1062"/>
    <w:rsid w:val="00CD1666"/>
    <w:rsid w:val="00CD1B6C"/>
    <w:rsid w:val="00CD1BB5"/>
    <w:rsid w:val="00CD1EA6"/>
    <w:rsid w:val="00CD2080"/>
    <w:rsid w:val="00CD2209"/>
    <w:rsid w:val="00CD2612"/>
    <w:rsid w:val="00CD2631"/>
    <w:rsid w:val="00CD2928"/>
    <w:rsid w:val="00CD2DBA"/>
    <w:rsid w:val="00CD3334"/>
    <w:rsid w:val="00CD34A8"/>
    <w:rsid w:val="00CD355B"/>
    <w:rsid w:val="00CD3A94"/>
    <w:rsid w:val="00CD3C17"/>
    <w:rsid w:val="00CD3CB9"/>
    <w:rsid w:val="00CD3F59"/>
    <w:rsid w:val="00CD4127"/>
    <w:rsid w:val="00CD4B7F"/>
    <w:rsid w:val="00CD4C2D"/>
    <w:rsid w:val="00CD4D67"/>
    <w:rsid w:val="00CD5DFE"/>
    <w:rsid w:val="00CD5F30"/>
    <w:rsid w:val="00CD658F"/>
    <w:rsid w:val="00CD6C24"/>
    <w:rsid w:val="00CD7372"/>
    <w:rsid w:val="00CD75C3"/>
    <w:rsid w:val="00CD7880"/>
    <w:rsid w:val="00CD79A5"/>
    <w:rsid w:val="00CD7A07"/>
    <w:rsid w:val="00CD7AAE"/>
    <w:rsid w:val="00CD7DA5"/>
    <w:rsid w:val="00CD7FD8"/>
    <w:rsid w:val="00CE0601"/>
    <w:rsid w:val="00CE0638"/>
    <w:rsid w:val="00CE0771"/>
    <w:rsid w:val="00CE0E41"/>
    <w:rsid w:val="00CE167B"/>
    <w:rsid w:val="00CE16F1"/>
    <w:rsid w:val="00CE1E95"/>
    <w:rsid w:val="00CE1F49"/>
    <w:rsid w:val="00CE204B"/>
    <w:rsid w:val="00CE2253"/>
    <w:rsid w:val="00CE22B5"/>
    <w:rsid w:val="00CE2407"/>
    <w:rsid w:val="00CE2533"/>
    <w:rsid w:val="00CE2A6C"/>
    <w:rsid w:val="00CE3197"/>
    <w:rsid w:val="00CE3219"/>
    <w:rsid w:val="00CE34CF"/>
    <w:rsid w:val="00CE354A"/>
    <w:rsid w:val="00CE39FB"/>
    <w:rsid w:val="00CE3AC5"/>
    <w:rsid w:val="00CE3E88"/>
    <w:rsid w:val="00CE43C2"/>
    <w:rsid w:val="00CE4553"/>
    <w:rsid w:val="00CE4AF0"/>
    <w:rsid w:val="00CE4B02"/>
    <w:rsid w:val="00CE4C23"/>
    <w:rsid w:val="00CE4CA5"/>
    <w:rsid w:val="00CE4F17"/>
    <w:rsid w:val="00CE5086"/>
    <w:rsid w:val="00CE52D3"/>
    <w:rsid w:val="00CE54F0"/>
    <w:rsid w:val="00CE56CD"/>
    <w:rsid w:val="00CE5E44"/>
    <w:rsid w:val="00CE5FC0"/>
    <w:rsid w:val="00CE601D"/>
    <w:rsid w:val="00CE6442"/>
    <w:rsid w:val="00CE66EA"/>
    <w:rsid w:val="00CE7C7F"/>
    <w:rsid w:val="00CF0CEE"/>
    <w:rsid w:val="00CF1498"/>
    <w:rsid w:val="00CF14BE"/>
    <w:rsid w:val="00CF1A21"/>
    <w:rsid w:val="00CF1BF2"/>
    <w:rsid w:val="00CF1F16"/>
    <w:rsid w:val="00CF1F48"/>
    <w:rsid w:val="00CF1FC3"/>
    <w:rsid w:val="00CF2161"/>
    <w:rsid w:val="00CF239F"/>
    <w:rsid w:val="00CF266F"/>
    <w:rsid w:val="00CF2B95"/>
    <w:rsid w:val="00CF3095"/>
    <w:rsid w:val="00CF31CD"/>
    <w:rsid w:val="00CF334D"/>
    <w:rsid w:val="00CF33FB"/>
    <w:rsid w:val="00CF38A8"/>
    <w:rsid w:val="00CF3C9B"/>
    <w:rsid w:val="00CF3E61"/>
    <w:rsid w:val="00CF46A3"/>
    <w:rsid w:val="00CF4A50"/>
    <w:rsid w:val="00CF4D71"/>
    <w:rsid w:val="00CF50D7"/>
    <w:rsid w:val="00CF556C"/>
    <w:rsid w:val="00CF5A85"/>
    <w:rsid w:val="00CF6594"/>
    <w:rsid w:val="00CF69F6"/>
    <w:rsid w:val="00CF6E1A"/>
    <w:rsid w:val="00CF7088"/>
    <w:rsid w:val="00CF7371"/>
    <w:rsid w:val="00CF75C4"/>
    <w:rsid w:val="00CF7820"/>
    <w:rsid w:val="00CF788D"/>
    <w:rsid w:val="00CF7B37"/>
    <w:rsid w:val="00D00466"/>
    <w:rsid w:val="00D0065A"/>
    <w:rsid w:val="00D00C28"/>
    <w:rsid w:val="00D00FAB"/>
    <w:rsid w:val="00D019F1"/>
    <w:rsid w:val="00D01FC3"/>
    <w:rsid w:val="00D02069"/>
    <w:rsid w:val="00D0214C"/>
    <w:rsid w:val="00D022A3"/>
    <w:rsid w:val="00D02B4C"/>
    <w:rsid w:val="00D02D2B"/>
    <w:rsid w:val="00D032AA"/>
    <w:rsid w:val="00D0372D"/>
    <w:rsid w:val="00D04472"/>
    <w:rsid w:val="00D04BD7"/>
    <w:rsid w:val="00D05319"/>
    <w:rsid w:val="00D05372"/>
    <w:rsid w:val="00D0558F"/>
    <w:rsid w:val="00D05756"/>
    <w:rsid w:val="00D05760"/>
    <w:rsid w:val="00D05778"/>
    <w:rsid w:val="00D05868"/>
    <w:rsid w:val="00D05BAA"/>
    <w:rsid w:val="00D05BE0"/>
    <w:rsid w:val="00D05C9C"/>
    <w:rsid w:val="00D05CFE"/>
    <w:rsid w:val="00D05EBB"/>
    <w:rsid w:val="00D072F5"/>
    <w:rsid w:val="00D0732E"/>
    <w:rsid w:val="00D0772F"/>
    <w:rsid w:val="00D07C13"/>
    <w:rsid w:val="00D105A0"/>
    <w:rsid w:val="00D107EA"/>
    <w:rsid w:val="00D10A04"/>
    <w:rsid w:val="00D10EF7"/>
    <w:rsid w:val="00D115F2"/>
    <w:rsid w:val="00D129AE"/>
    <w:rsid w:val="00D12C29"/>
    <w:rsid w:val="00D13485"/>
    <w:rsid w:val="00D13703"/>
    <w:rsid w:val="00D1383F"/>
    <w:rsid w:val="00D13A5A"/>
    <w:rsid w:val="00D14D60"/>
    <w:rsid w:val="00D1504B"/>
    <w:rsid w:val="00D153A6"/>
    <w:rsid w:val="00D1559D"/>
    <w:rsid w:val="00D15770"/>
    <w:rsid w:val="00D15E6C"/>
    <w:rsid w:val="00D16124"/>
    <w:rsid w:val="00D178DD"/>
    <w:rsid w:val="00D17D65"/>
    <w:rsid w:val="00D20285"/>
    <w:rsid w:val="00D20446"/>
    <w:rsid w:val="00D204EC"/>
    <w:rsid w:val="00D20921"/>
    <w:rsid w:val="00D2092E"/>
    <w:rsid w:val="00D20E47"/>
    <w:rsid w:val="00D21024"/>
    <w:rsid w:val="00D21C55"/>
    <w:rsid w:val="00D2243C"/>
    <w:rsid w:val="00D22451"/>
    <w:rsid w:val="00D22970"/>
    <w:rsid w:val="00D22BD9"/>
    <w:rsid w:val="00D22DEA"/>
    <w:rsid w:val="00D235DF"/>
    <w:rsid w:val="00D23724"/>
    <w:rsid w:val="00D23C8B"/>
    <w:rsid w:val="00D23DC6"/>
    <w:rsid w:val="00D23E99"/>
    <w:rsid w:val="00D24828"/>
    <w:rsid w:val="00D24E7D"/>
    <w:rsid w:val="00D25357"/>
    <w:rsid w:val="00D2535D"/>
    <w:rsid w:val="00D254E9"/>
    <w:rsid w:val="00D25B00"/>
    <w:rsid w:val="00D25E15"/>
    <w:rsid w:val="00D25F8F"/>
    <w:rsid w:val="00D261DD"/>
    <w:rsid w:val="00D268DA"/>
    <w:rsid w:val="00D26B09"/>
    <w:rsid w:val="00D26BBD"/>
    <w:rsid w:val="00D26ECB"/>
    <w:rsid w:val="00D27110"/>
    <w:rsid w:val="00D273EB"/>
    <w:rsid w:val="00D27985"/>
    <w:rsid w:val="00D27C4C"/>
    <w:rsid w:val="00D27D24"/>
    <w:rsid w:val="00D30213"/>
    <w:rsid w:val="00D308DA"/>
    <w:rsid w:val="00D30A74"/>
    <w:rsid w:val="00D30A8E"/>
    <w:rsid w:val="00D30B6A"/>
    <w:rsid w:val="00D30C18"/>
    <w:rsid w:val="00D3112E"/>
    <w:rsid w:val="00D312D9"/>
    <w:rsid w:val="00D3141E"/>
    <w:rsid w:val="00D32087"/>
    <w:rsid w:val="00D326CD"/>
    <w:rsid w:val="00D32701"/>
    <w:rsid w:val="00D329B4"/>
    <w:rsid w:val="00D32A13"/>
    <w:rsid w:val="00D32AC9"/>
    <w:rsid w:val="00D32EFB"/>
    <w:rsid w:val="00D32FC2"/>
    <w:rsid w:val="00D331F7"/>
    <w:rsid w:val="00D3326A"/>
    <w:rsid w:val="00D33F15"/>
    <w:rsid w:val="00D33FF2"/>
    <w:rsid w:val="00D35167"/>
    <w:rsid w:val="00D356EE"/>
    <w:rsid w:val="00D35725"/>
    <w:rsid w:val="00D35783"/>
    <w:rsid w:val="00D35A76"/>
    <w:rsid w:val="00D35ADA"/>
    <w:rsid w:val="00D36108"/>
    <w:rsid w:val="00D363A7"/>
    <w:rsid w:val="00D36508"/>
    <w:rsid w:val="00D36545"/>
    <w:rsid w:val="00D365E5"/>
    <w:rsid w:val="00D36FA6"/>
    <w:rsid w:val="00D374A5"/>
    <w:rsid w:val="00D377B3"/>
    <w:rsid w:val="00D37820"/>
    <w:rsid w:val="00D37CBD"/>
    <w:rsid w:val="00D37D16"/>
    <w:rsid w:val="00D401CA"/>
    <w:rsid w:val="00D401CE"/>
    <w:rsid w:val="00D40B5C"/>
    <w:rsid w:val="00D4109C"/>
    <w:rsid w:val="00D4110F"/>
    <w:rsid w:val="00D4125F"/>
    <w:rsid w:val="00D4189B"/>
    <w:rsid w:val="00D418DA"/>
    <w:rsid w:val="00D4197B"/>
    <w:rsid w:val="00D41C69"/>
    <w:rsid w:val="00D41D14"/>
    <w:rsid w:val="00D41DA7"/>
    <w:rsid w:val="00D422E3"/>
    <w:rsid w:val="00D42C6A"/>
    <w:rsid w:val="00D430AE"/>
    <w:rsid w:val="00D43142"/>
    <w:rsid w:val="00D43407"/>
    <w:rsid w:val="00D43600"/>
    <w:rsid w:val="00D43985"/>
    <w:rsid w:val="00D43AB2"/>
    <w:rsid w:val="00D440FE"/>
    <w:rsid w:val="00D44314"/>
    <w:rsid w:val="00D44696"/>
    <w:rsid w:val="00D44C42"/>
    <w:rsid w:val="00D455AA"/>
    <w:rsid w:val="00D45D50"/>
    <w:rsid w:val="00D45FC2"/>
    <w:rsid w:val="00D465B1"/>
    <w:rsid w:val="00D46950"/>
    <w:rsid w:val="00D46C02"/>
    <w:rsid w:val="00D470E7"/>
    <w:rsid w:val="00D4716E"/>
    <w:rsid w:val="00D502F2"/>
    <w:rsid w:val="00D50491"/>
    <w:rsid w:val="00D505F8"/>
    <w:rsid w:val="00D5125A"/>
    <w:rsid w:val="00D51326"/>
    <w:rsid w:val="00D51390"/>
    <w:rsid w:val="00D5155D"/>
    <w:rsid w:val="00D51C0A"/>
    <w:rsid w:val="00D522B1"/>
    <w:rsid w:val="00D52326"/>
    <w:rsid w:val="00D526AC"/>
    <w:rsid w:val="00D52963"/>
    <w:rsid w:val="00D52A04"/>
    <w:rsid w:val="00D52AEB"/>
    <w:rsid w:val="00D52C3E"/>
    <w:rsid w:val="00D52D98"/>
    <w:rsid w:val="00D52ED5"/>
    <w:rsid w:val="00D53236"/>
    <w:rsid w:val="00D5348B"/>
    <w:rsid w:val="00D537FB"/>
    <w:rsid w:val="00D53A28"/>
    <w:rsid w:val="00D53BBD"/>
    <w:rsid w:val="00D54BFC"/>
    <w:rsid w:val="00D54FAF"/>
    <w:rsid w:val="00D555BE"/>
    <w:rsid w:val="00D555E3"/>
    <w:rsid w:val="00D55776"/>
    <w:rsid w:val="00D557E7"/>
    <w:rsid w:val="00D559C3"/>
    <w:rsid w:val="00D55AD3"/>
    <w:rsid w:val="00D562C3"/>
    <w:rsid w:val="00D563D7"/>
    <w:rsid w:val="00D5704B"/>
    <w:rsid w:val="00D572E0"/>
    <w:rsid w:val="00D5744D"/>
    <w:rsid w:val="00D576C7"/>
    <w:rsid w:val="00D57C4E"/>
    <w:rsid w:val="00D6039A"/>
    <w:rsid w:val="00D6078D"/>
    <w:rsid w:val="00D61198"/>
    <w:rsid w:val="00D612B3"/>
    <w:rsid w:val="00D616D7"/>
    <w:rsid w:val="00D6183C"/>
    <w:rsid w:val="00D61918"/>
    <w:rsid w:val="00D6197A"/>
    <w:rsid w:val="00D61CF5"/>
    <w:rsid w:val="00D62665"/>
    <w:rsid w:val="00D627FB"/>
    <w:rsid w:val="00D62B49"/>
    <w:rsid w:val="00D62C71"/>
    <w:rsid w:val="00D62C98"/>
    <w:rsid w:val="00D62C9E"/>
    <w:rsid w:val="00D636D0"/>
    <w:rsid w:val="00D6373F"/>
    <w:rsid w:val="00D64C7A"/>
    <w:rsid w:val="00D64DC5"/>
    <w:rsid w:val="00D64E74"/>
    <w:rsid w:val="00D6504B"/>
    <w:rsid w:val="00D650CE"/>
    <w:rsid w:val="00D6567C"/>
    <w:rsid w:val="00D65868"/>
    <w:rsid w:val="00D65AE2"/>
    <w:rsid w:val="00D6602D"/>
    <w:rsid w:val="00D660E5"/>
    <w:rsid w:val="00D664DA"/>
    <w:rsid w:val="00D668C4"/>
    <w:rsid w:val="00D66EC4"/>
    <w:rsid w:val="00D66F9A"/>
    <w:rsid w:val="00D66FBD"/>
    <w:rsid w:val="00D671C2"/>
    <w:rsid w:val="00D67272"/>
    <w:rsid w:val="00D67C72"/>
    <w:rsid w:val="00D70192"/>
    <w:rsid w:val="00D70656"/>
    <w:rsid w:val="00D70989"/>
    <w:rsid w:val="00D70BD8"/>
    <w:rsid w:val="00D70C0E"/>
    <w:rsid w:val="00D70E20"/>
    <w:rsid w:val="00D712DE"/>
    <w:rsid w:val="00D72382"/>
    <w:rsid w:val="00D72AD0"/>
    <w:rsid w:val="00D72D71"/>
    <w:rsid w:val="00D72EAF"/>
    <w:rsid w:val="00D72F38"/>
    <w:rsid w:val="00D736E0"/>
    <w:rsid w:val="00D73D32"/>
    <w:rsid w:val="00D73FCE"/>
    <w:rsid w:val="00D73FDF"/>
    <w:rsid w:val="00D74066"/>
    <w:rsid w:val="00D74A42"/>
    <w:rsid w:val="00D74AB8"/>
    <w:rsid w:val="00D74F61"/>
    <w:rsid w:val="00D750D9"/>
    <w:rsid w:val="00D755A9"/>
    <w:rsid w:val="00D756F2"/>
    <w:rsid w:val="00D7579E"/>
    <w:rsid w:val="00D757F4"/>
    <w:rsid w:val="00D75910"/>
    <w:rsid w:val="00D75B25"/>
    <w:rsid w:val="00D75E0E"/>
    <w:rsid w:val="00D75EBA"/>
    <w:rsid w:val="00D7621D"/>
    <w:rsid w:val="00D763DE"/>
    <w:rsid w:val="00D7748C"/>
    <w:rsid w:val="00D7758C"/>
    <w:rsid w:val="00D77A02"/>
    <w:rsid w:val="00D77B37"/>
    <w:rsid w:val="00D77BD6"/>
    <w:rsid w:val="00D77EBD"/>
    <w:rsid w:val="00D77F7D"/>
    <w:rsid w:val="00D803A5"/>
    <w:rsid w:val="00D8069F"/>
    <w:rsid w:val="00D80CEA"/>
    <w:rsid w:val="00D80F1B"/>
    <w:rsid w:val="00D81627"/>
    <w:rsid w:val="00D81680"/>
    <w:rsid w:val="00D81763"/>
    <w:rsid w:val="00D817E8"/>
    <w:rsid w:val="00D819AE"/>
    <w:rsid w:val="00D81C4D"/>
    <w:rsid w:val="00D81DF1"/>
    <w:rsid w:val="00D82477"/>
    <w:rsid w:val="00D825E8"/>
    <w:rsid w:val="00D82A5D"/>
    <w:rsid w:val="00D82E11"/>
    <w:rsid w:val="00D83393"/>
    <w:rsid w:val="00D83E7D"/>
    <w:rsid w:val="00D84016"/>
    <w:rsid w:val="00D8413D"/>
    <w:rsid w:val="00D84476"/>
    <w:rsid w:val="00D845A6"/>
    <w:rsid w:val="00D84CBA"/>
    <w:rsid w:val="00D84F46"/>
    <w:rsid w:val="00D84FC9"/>
    <w:rsid w:val="00D8522D"/>
    <w:rsid w:val="00D85272"/>
    <w:rsid w:val="00D85A54"/>
    <w:rsid w:val="00D85DF7"/>
    <w:rsid w:val="00D85F31"/>
    <w:rsid w:val="00D86566"/>
    <w:rsid w:val="00D866CA"/>
    <w:rsid w:val="00D86989"/>
    <w:rsid w:val="00D86E8A"/>
    <w:rsid w:val="00D8723E"/>
    <w:rsid w:val="00D90200"/>
    <w:rsid w:val="00D9022C"/>
    <w:rsid w:val="00D902DB"/>
    <w:rsid w:val="00D90C9A"/>
    <w:rsid w:val="00D90FDC"/>
    <w:rsid w:val="00D917AD"/>
    <w:rsid w:val="00D91947"/>
    <w:rsid w:val="00D919EB"/>
    <w:rsid w:val="00D91BC0"/>
    <w:rsid w:val="00D91D69"/>
    <w:rsid w:val="00D92548"/>
    <w:rsid w:val="00D92615"/>
    <w:rsid w:val="00D92CC2"/>
    <w:rsid w:val="00D92D4E"/>
    <w:rsid w:val="00D92D5C"/>
    <w:rsid w:val="00D92DBA"/>
    <w:rsid w:val="00D93ACE"/>
    <w:rsid w:val="00D93B2A"/>
    <w:rsid w:val="00D93B8F"/>
    <w:rsid w:val="00D93BDA"/>
    <w:rsid w:val="00D93EF3"/>
    <w:rsid w:val="00D940B6"/>
    <w:rsid w:val="00D94214"/>
    <w:rsid w:val="00D94254"/>
    <w:rsid w:val="00D943B7"/>
    <w:rsid w:val="00D94446"/>
    <w:rsid w:val="00D9452F"/>
    <w:rsid w:val="00D94B22"/>
    <w:rsid w:val="00D94F1F"/>
    <w:rsid w:val="00D95180"/>
    <w:rsid w:val="00D95183"/>
    <w:rsid w:val="00D95628"/>
    <w:rsid w:val="00D95DE7"/>
    <w:rsid w:val="00D95F1E"/>
    <w:rsid w:val="00D96684"/>
    <w:rsid w:val="00D9669B"/>
    <w:rsid w:val="00D9680E"/>
    <w:rsid w:val="00D96A5D"/>
    <w:rsid w:val="00D96E08"/>
    <w:rsid w:val="00D96E1A"/>
    <w:rsid w:val="00D972EA"/>
    <w:rsid w:val="00D976E3"/>
    <w:rsid w:val="00D97EDD"/>
    <w:rsid w:val="00DA0098"/>
    <w:rsid w:val="00DA02CA"/>
    <w:rsid w:val="00DA06D3"/>
    <w:rsid w:val="00DA0720"/>
    <w:rsid w:val="00DA10A0"/>
    <w:rsid w:val="00DA19B3"/>
    <w:rsid w:val="00DA1A55"/>
    <w:rsid w:val="00DA1A62"/>
    <w:rsid w:val="00DA1BDD"/>
    <w:rsid w:val="00DA1EAA"/>
    <w:rsid w:val="00DA205C"/>
    <w:rsid w:val="00DA225E"/>
    <w:rsid w:val="00DA274E"/>
    <w:rsid w:val="00DA2D95"/>
    <w:rsid w:val="00DA2DAC"/>
    <w:rsid w:val="00DA333C"/>
    <w:rsid w:val="00DA38DD"/>
    <w:rsid w:val="00DA4024"/>
    <w:rsid w:val="00DA43FA"/>
    <w:rsid w:val="00DA44C6"/>
    <w:rsid w:val="00DA471D"/>
    <w:rsid w:val="00DA4827"/>
    <w:rsid w:val="00DA5133"/>
    <w:rsid w:val="00DA55A1"/>
    <w:rsid w:val="00DA567B"/>
    <w:rsid w:val="00DA56A4"/>
    <w:rsid w:val="00DA5C56"/>
    <w:rsid w:val="00DA5E87"/>
    <w:rsid w:val="00DA6368"/>
    <w:rsid w:val="00DA666D"/>
    <w:rsid w:val="00DA6812"/>
    <w:rsid w:val="00DA686E"/>
    <w:rsid w:val="00DA6AA6"/>
    <w:rsid w:val="00DA6D74"/>
    <w:rsid w:val="00DA6E0E"/>
    <w:rsid w:val="00DA6E6F"/>
    <w:rsid w:val="00DA6EAB"/>
    <w:rsid w:val="00DA7A8B"/>
    <w:rsid w:val="00DA7BB8"/>
    <w:rsid w:val="00DA7CDB"/>
    <w:rsid w:val="00DA7D2C"/>
    <w:rsid w:val="00DB0053"/>
    <w:rsid w:val="00DB027E"/>
    <w:rsid w:val="00DB06AC"/>
    <w:rsid w:val="00DB06F8"/>
    <w:rsid w:val="00DB08C5"/>
    <w:rsid w:val="00DB0CD3"/>
    <w:rsid w:val="00DB0D83"/>
    <w:rsid w:val="00DB0DA1"/>
    <w:rsid w:val="00DB0EA0"/>
    <w:rsid w:val="00DB125E"/>
    <w:rsid w:val="00DB1669"/>
    <w:rsid w:val="00DB1C0E"/>
    <w:rsid w:val="00DB1DAD"/>
    <w:rsid w:val="00DB235B"/>
    <w:rsid w:val="00DB298C"/>
    <w:rsid w:val="00DB2A95"/>
    <w:rsid w:val="00DB3577"/>
    <w:rsid w:val="00DB3B92"/>
    <w:rsid w:val="00DB3D8C"/>
    <w:rsid w:val="00DB414E"/>
    <w:rsid w:val="00DB43E3"/>
    <w:rsid w:val="00DB4844"/>
    <w:rsid w:val="00DB48DB"/>
    <w:rsid w:val="00DB4F88"/>
    <w:rsid w:val="00DB5312"/>
    <w:rsid w:val="00DB554E"/>
    <w:rsid w:val="00DB578A"/>
    <w:rsid w:val="00DB5A78"/>
    <w:rsid w:val="00DB5C7E"/>
    <w:rsid w:val="00DB5D85"/>
    <w:rsid w:val="00DB6471"/>
    <w:rsid w:val="00DB6B21"/>
    <w:rsid w:val="00DB6F58"/>
    <w:rsid w:val="00DB72B9"/>
    <w:rsid w:val="00DB75D2"/>
    <w:rsid w:val="00DB79FD"/>
    <w:rsid w:val="00DC01C2"/>
    <w:rsid w:val="00DC02D1"/>
    <w:rsid w:val="00DC06B5"/>
    <w:rsid w:val="00DC0D35"/>
    <w:rsid w:val="00DC138E"/>
    <w:rsid w:val="00DC1404"/>
    <w:rsid w:val="00DC1794"/>
    <w:rsid w:val="00DC1ACF"/>
    <w:rsid w:val="00DC1BF4"/>
    <w:rsid w:val="00DC1C8A"/>
    <w:rsid w:val="00DC1D47"/>
    <w:rsid w:val="00DC2128"/>
    <w:rsid w:val="00DC32DE"/>
    <w:rsid w:val="00DC34D4"/>
    <w:rsid w:val="00DC35C9"/>
    <w:rsid w:val="00DC36CB"/>
    <w:rsid w:val="00DC47DB"/>
    <w:rsid w:val="00DC544E"/>
    <w:rsid w:val="00DC551F"/>
    <w:rsid w:val="00DC5558"/>
    <w:rsid w:val="00DC58E3"/>
    <w:rsid w:val="00DC6169"/>
    <w:rsid w:val="00DC61A4"/>
    <w:rsid w:val="00DC6212"/>
    <w:rsid w:val="00DC6236"/>
    <w:rsid w:val="00DC63AA"/>
    <w:rsid w:val="00DC6497"/>
    <w:rsid w:val="00DC6574"/>
    <w:rsid w:val="00DC666C"/>
    <w:rsid w:val="00DC6A68"/>
    <w:rsid w:val="00DC6CCC"/>
    <w:rsid w:val="00DC7CA8"/>
    <w:rsid w:val="00DC7FCA"/>
    <w:rsid w:val="00DD00CE"/>
    <w:rsid w:val="00DD00E7"/>
    <w:rsid w:val="00DD062F"/>
    <w:rsid w:val="00DD0744"/>
    <w:rsid w:val="00DD1059"/>
    <w:rsid w:val="00DD1FAC"/>
    <w:rsid w:val="00DD2496"/>
    <w:rsid w:val="00DD2529"/>
    <w:rsid w:val="00DD279F"/>
    <w:rsid w:val="00DD300D"/>
    <w:rsid w:val="00DD3142"/>
    <w:rsid w:val="00DD31F9"/>
    <w:rsid w:val="00DD33B4"/>
    <w:rsid w:val="00DD3686"/>
    <w:rsid w:val="00DD3740"/>
    <w:rsid w:val="00DD3839"/>
    <w:rsid w:val="00DD3950"/>
    <w:rsid w:val="00DD3BE4"/>
    <w:rsid w:val="00DD3F60"/>
    <w:rsid w:val="00DD4EC6"/>
    <w:rsid w:val="00DD539F"/>
    <w:rsid w:val="00DD57A9"/>
    <w:rsid w:val="00DD5E3F"/>
    <w:rsid w:val="00DD6126"/>
    <w:rsid w:val="00DD6272"/>
    <w:rsid w:val="00DD62A6"/>
    <w:rsid w:val="00DD6345"/>
    <w:rsid w:val="00DD6F3C"/>
    <w:rsid w:val="00DD712D"/>
    <w:rsid w:val="00DD725C"/>
    <w:rsid w:val="00DD72BA"/>
    <w:rsid w:val="00DD72BD"/>
    <w:rsid w:val="00DD77F1"/>
    <w:rsid w:val="00DE02C6"/>
    <w:rsid w:val="00DE04DC"/>
    <w:rsid w:val="00DE065E"/>
    <w:rsid w:val="00DE0A40"/>
    <w:rsid w:val="00DE10F3"/>
    <w:rsid w:val="00DE11E5"/>
    <w:rsid w:val="00DE14E1"/>
    <w:rsid w:val="00DE1807"/>
    <w:rsid w:val="00DE1D89"/>
    <w:rsid w:val="00DE2B7F"/>
    <w:rsid w:val="00DE2CE5"/>
    <w:rsid w:val="00DE3089"/>
    <w:rsid w:val="00DE30C4"/>
    <w:rsid w:val="00DE324A"/>
    <w:rsid w:val="00DE3C0D"/>
    <w:rsid w:val="00DE3C73"/>
    <w:rsid w:val="00DE4027"/>
    <w:rsid w:val="00DE4190"/>
    <w:rsid w:val="00DE484C"/>
    <w:rsid w:val="00DE4E18"/>
    <w:rsid w:val="00DE4E29"/>
    <w:rsid w:val="00DE4F44"/>
    <w:rsid w:val="00DE5076"/>
    <w:rsid w:val="00DE50CA"/>
    <w:rsid w:val="00DE51E8"/>
    <w:rsid w:val="00DE5290"/>
    <w:rsid w:val="00DE5B45"/>
    <w:rsid w:val="00DE5BC4"/>
    <w:rsid w:val="00DE5BF6"/>
    <w:rsid w:val="00DE5F7D"/>
    <w:rsid w:val="00DE6426"/>
    <w:rsid w:val="00DE6504"/>
    <w:rsid w:val="00DE655B"/>
    <w:rsid w:val="00DE6CE1"/>
    <w:rsid w:val="00DE7109"/>
    <w:rsid w:val="00DE76BB"/>
    <w:rsid w:val="00DE77E9"/>
    <w:rsid w:val="00DF006F"/>
    <w:rsid w:val="00DF0D69"/>
    <w:rsid w:val="00DF0DA5"/>
    <w:rsid w:val="00DF0FC4"/>
    <w:rsid w:val="00DF1958"/>
    <w:rsid w:val="00DF19CC"/>
    <w:rsid w:val="00DF1F05"/>
    <w:rsid w:val="00DF2975"/>
    <w:rsid w:val="00DF29C5"/>
    <w:rsid w:val="00DF2D8D"/>
    <w:rsid w:val="00DF361F"/>
    <w:rsid w:val="00DF3782"/>
    <w:rsid w:val="00DF38E1"/>
    <w:rsid w:val="00DF4014"/>
    <w:rsid w:val="00DF460E"/>
    <w:rsid w:val="00DF4936"/>
    <w:rsid w:val="00DF4966"/>
    <w:rsid w:val="00DF4CAA"/>
    <w:rsid w:val="00DF5286"/>
    <w:rsid w:val="00DF54F1"/>
    <w:rsid w:val="00DF5601"/>
    <w:rsid w:val="00DF564D"/>
    <w:rsid w:val="00DF58E2"/>
    <w:rsid w:val="00DF5B9D"/>
    <w:rsid w:val="00DF71BD"/>
    <w:rsid w:val="00DF7830"/>
    <w:rsid w:val="00DF79FA"/>
    <w:rsid w:val="00DF7D85"/>
    <w:rsid w:val="00DF7DA6"/>
    <w:rsid w:val="00DF7E66"/>
    <w:rsid w:val="00DF7F49"/>
    <w:rsid w:val="00E0066C"/>
    <w:rsid w:val="00E00774"/>
    <w:rsid w:val="00E00783"/>
    <w:rsid w:val="00E008CF"/>
    <w:rsid w:val="00E00B50"/>
    <w:rsid w:val="00E01413"/>
    <w:rsid w:val="00E014D3"/>
    <w:rsid w:val="00E0175E"/>
    <w:rsid w:val="00E01ECC"/>
    <w:rsid w:val="00E024E5"/>
    <w:rsid w:val="00E025D8"/>
    <w:rsid w:val="00E02803"/>
    <w:rsid w:val="00E02B23"/>
    <w:rsid w:val="00E02DDF"/>
    <w:rsid w:val="00E031B3"/>
    <w:rsid w:val="00E03627"/>
    <w:rsid w:val="00E039D3"/>
    <w:rsid w:val="00E03CCC"/>
    <w:rsid w:val="00E03F53"/>
    <w:rsid w:val="00E04562"/>
    <w:rsid w:val="00E0561C"/>
    <w:rsid w:val="00E05D0C"/>
    <w:rsid w:val="00E05EA2"/>
    <w:rsid w:val="00E061A1"/>
    <w:rsid w:val="00E0651E"/>
    <w:rsid w:val="00E06523"/>
    <w:rsid w:val="00E06621"/>
    <w:rsid w:val="00E06C13"/>
    <w:rsid w:val="00E06DC6"/>
    <w:rsid w:val="00E0784F"/>
    <w:rsid w:val="00E079BA"/>
    <w:rsid w:val="00E079C6"/>
    <w:rsid w:val="00E07D71"/>
    <w:rsid w:val="00E1005E"/>
    <w:rsid w:val="00E10209"/>
    <w:rsid w:val="00E10253"/>
    <w:rsid w:val="00E102E5"/>
    <w:rsid w:val="00E10372"/>
    <w:rsid w:val="00E109E5"/>
    <w:rsid w:val="00E10B2A"/>
    <w:rsid w:val="00E10E56"/>
    <w:rsid w:val="00E1104D"/>
    <w:rsid w:val="00E11118"/>
    <w:rsid w:val="00E111CE"/>
    <w:rsid w:val="00E1161C"/>
    <w:rsid w:val="00E1199B"/>
    <w:rsid w:val="00E11C27"/>
    <w:rsid w:val="00E13042"/>
    <w:rsid w:val="00E135AB"/>
    <w:rsid w:val="00E13B89"/>
    <w:rsid w:val="00E1412C"/>
    <w:rsid w:val="00E142B4"/>
    <w:rsid w:val="00E14621"/>
    <w:rsid w:val="00E14890"/>
    <w:rsid w:val="00E1494C"/>
    <w:rsid w:val="00E14B38"/>
    <w:rsid w:val="00E14D14"/>
    <w:rsid w:val="00E15167"/>
    <w:rsid w:val="00E15548"/>
    <w:rsid w:val="00E155E0"/>
    <w:rsid w:val="00E15C60"/>
    <w:rsid w:val="00E15D67"/>
    <w:rsid w:val="00E15EF4"/>
    <w:rsid w:val="00E15F3E"/>
    <w:rsid w:val="00E16EDA"/>
    <w:rsid w:val="00E1787A"/>
    <w:rsid w:val="00E17D1F"/>
    <w:rsid w:val="00E2018D"/>
    <w:rsid w:val="00E20409"/>
    <w:rsid w:val="00E204A1"/>
    <w:rsid w:val="00E20825"/>
    <w:rsid w:val="00E2089E"/>
    <w:rsid w:val="00E20A40"/>
    <w:rsid w:val="00E20AF5"/>
    <w:rsid w:val="00E218FB"/>
    <w:rsid w:val="00E219D5"/>
    <w:rsid w:val="00E21C40"/>
    <w:rsid w:val="00E21F39"/>
    <w:rsid w:val="00E2289C"/>
    <w:rsid w:val="00E22AA9"/>
    <w:rsid w:val="00E22C6E"/>
    <w:rsid w:val="00E22D0C"/>
    <w:rsid w:val="00E23B09"/>
    <w:rsid w:val="00E23B57"/>
    <w:rsid w:val="00E23C1D"/>
    <w:rsid w:val="00E23ED5"/>
    <w:rsid w:val="00E23F29"/>
    <w:rsid w:val="00E24470"/>
    <w:rsid w:val="00E24724"/>
    <w:rsid w:val="00E247DF"/>
    <w:rsid w:val="00E24E44"/>
    <w:rsid w:val="00E25030"/>
    <w:rsid w:val="00E252D9"/>
    <w:rsid w:val="00E254C2"/>
    <w:rsid w:val="00E25832"/>
    <w:rsid w:val="00E25920"/>
    <w:rsid w:val="00E25B99"/>
    <w:rsid w:val="00E25D1F"/>
    <w:rsid w:val="00E25D6D"/>
    <w:rsid w:val="00E26068"/>
    <w:rsid w:val="00E2618F"/>
    <w:rsid w:val="00E268CE"/>
    <w:rsid w:val="00E271B5"/>
    <w:rsid w:val="00E27715"/>
    <w:rsid w:val="00E3006D"/>
    <w:rsid w:val="00E300D1"/>
    <w:rsid w:val="00E30632"/>
    <w:rsid w:val="00E30756"/>
    <w:rsid w:val="00E30824"/>
    <w:rsid w:val="00E30BBE"/>
    <w:rsid w:val="00E30EB1"/>
    <w:rsid w:val="00E31000"/>
    <w:rsid w:val="00E310A6"/>
    <w:rsid w:val="00E31401"/>
    <w:rsid w:val="00E31B2B"/>
    <w:rsid w:val="00E324AB"/>
    <w:rsid w:val="00E32709"/>
    <w:rsid w:val="00E329B3"/>
    <w:rsid w:val="00E32D3E"/>
    <w:rsid w:val="00E32EE8"/>
    <w:rsid w:val="00E32FB5"/>
    <w:rsid w:val="00E33128"/>
    <w:rsid w:val="00E3343C"/>
    <w:rsid w:val="00E33BDD"/>
    <w:rsid w:val="00E34043"/>
    <w:rsid w:val="00E3439A"/>
    <w:rsid w:val="00E3445E"/>
    <w:rsid w:val="00E3452F"/>
    <w:rsid w:val="00E3458E"/>
    <w:rsid w:val="00E34931"/>
    <w:rsid w:val="00E34D3F"/>
    <w:rsid w:val="00E35232"/>
    <w:rsid w:val="00E35441"/>
    <w:rsid w:val="00E354F0"/>
    <w:rsid w:val="00E35525"/>
    <w:rsid w:val="00E3556B"/>
    <w:rsid w:val="00E355C0"/>
    <w:rsid w:val="00E35689"/>
    <w:rsid w:val="00E35DEF"/>
    <w:rsid w:val="00E35E37"/>
    <w:rsid w:val="00E36914"/>
    <w:rsid w:val="00E36D20"/>
    <w:rsid w:val="00E3710F"/>
    <w:rsid w:val="00E37337"/>
    <w:rsid w:val="00E373FA"/>
    <w:rsid w:val="00E37835"/>
    <w:rsid w:val="00E37943"/>
    <w:rsid w:val="00E40761"/>
    <w:rsid w:val="00E40B0D"/>
    <w:rsid w:val="00E40B0E"/>
    <w:rsid w:val="00E40E24"/>
    <w:rsid w:val="00E41A5A"/>
    <w:rsid w:val="00E41B05"/>
    <w:rsid w:val="00E41E8E"/>
    <w:rsid w:val="00E41EAF"/>
    <w:rsid w:val="00E4226F"/>
    <w:rsid w:val="00E422CB"/>
    <w:rsid w:val="00E426F1"/>
    <w:rsid w:val="00E4293D"/>
    <w:rsid w:val="00E42AFE"/>
    <w:rsid w:val="00E42CB8"/>
    <w:rsid w:val="00E42EE2"/>
    <w:rsid w:val="00E4337A"/>
    <w:rsid w:val="00E433A6"/>
    <w:rsid w:val="00E434B8"/>
    <w:rsid w:val="00E43523"/>
    <w:rsid w:val="00E43705"/>
    <w:rsid w:val="00E437E0"/>
    <w:rsid w:val="00E43BC7"/>
    <w:rsid w:val="00E44386"/>
    <w:rsid w:val="00E4438B"/>
    <w:rsid w:val="00E44508"/>
    <w:rsid w:val="00E44B77"/>
    <w:rsid w:val="00E44BDC"/>
    <w:rsid w:val="00E44FCD"/>
    <w:rsid w:val="00E45279"/>
    <w:rsid w:val="00E457CC"/>
    <w:rsid w:val="00E45D33"/>
    <w:rsid w:val="00E460D0"/>
    <w:rsid w:val="00E46125"/>
    <w:rsid w:val="00E463C6"/>
    <w:rsid w:val="00E46B61"/>
    <w:rsid w:val="00E46CB8"/>
    <w:rsid w:val="00E46FA3"/>
    <w:rsid w:val="00E47734"/>
    <w:rsid w:val="00E47EC5"/>
    <w:rsid w:val="00E47F46"/>
    <w:rsid w:val="00E47FC7"/>
    <w:rsid w:val="00E50023"/>
    <w:rsid w:val="00E5036A"/>
    <w:rsid w:val="00E50B6C"/>
    <w:rsid w:val="00E51506"/>
    <w:rsid w:val="00E51571"/>
    <w:rsid w:val="00E51B40"/>
    <w:rsid w:val="00E51E30"/>
    <w:rsid w:val="00E51EAC"/>
    <w:rsid w:val="00E51FFB"/>
    <w:rsid w:val="00E522B4"/>
    <w:rsid w:val="00E52BD3"/>
    <w:rsid w:val="00E52C48"/>
    <w:rsid w:val="00E52D60"/>
    <w:rsid w:val="00E5309A"/>
    <w:rsid w:val="00E5416B"/>
    <w:rsid w:val="00E544DD"/>
    <w:rsid w:val="00E54869"/>
    <w:rsid w:val="00E54EE2"/>
    <w:rsid w:val="00E553D6"/>
    <w:rsid w:val="00E5549A"/>
    <w:rsid w:val="00E557DF"/>
    <w:rsid w:val="00E56067"/>
    <w:rsid w:val="00E565D2"/>
    <w:rsid w:val="00E56A4E"/>
    <w:rsid w:val="00E56DBD"/>
    <w:rsid w:val="00E57089"/>
    <w:rsid w:val="00E5783E"/>
    <w:rsid w:val="00E57E74"/>
    <w:rsid w:val="00E60091"/>
    <w:rsid w:val="00E613D1"/>
    <w:rsid w:val="00E61EE0"/>
    <w:rsid w:val="00E61FE7"/>
    <w:rsid w:val="00E62196"/>
    <w:rsid w:val="00E625B7"/>
    <w:rsid w:val="00E625D1"/>
    <w:rsid w:val="00E62764"/>
    <w:rsid w:val="00E62C5D"/>
    <w:rsid w:val="00E63086"/>
    <w:rsid w:val="00E63097"/>
    <w:rsid w:val="00E63267"/>
    <w:rsid w:val="00E63310"/>
    <w:rsid w:val="00E635FA"/>
    <w:rsid w:val="00E63E7F"/>
    <w:rsid w:val="00E6413D"/>
    <w:rsid w:val="00E642BD"/>
    <w:rsid w:val="00E6469B"/>
    <w:rsid w:val="00E64BC9"/>
    <w:rsid w:val="00E64DA3"/>
    <w:rsid w:val="00E65069"/>
    <w:rsid w:val="00E6588C"/>
    <w:rsid w:val="00E658E4"/>
    <w:rsid w:val="00E65A1F"/>
    <w:rsid w:val="00E65AA4"/>
    <w:rsid w:val="00E65BC9"/>
    <w:rsid w:val="00E65C1C"/>
    <w:rsid w:val="00E65CED"/>
    <w:rsid w:val="00E660CA"/>
    <w:rsid w:val="00E660EB"/>
    <w:rsid w:val="00E66561"/>
    <w:rsid w:val="00E666FF"/>
    <w:rsid w:val="00E6691A"/>
    <w:rsid w:val="00E66AD7"/>
    <w:rsid w:val="00E66D69"/>
    <w:rsid w:val="00E66FC0"/>
    <w:rsid w:val="00E6728D"/>
    <w:rsid w:val="00E674B1"/>
    <w:rsid w:val="00E67555"/>
    <w:rsid w:val="00E67A47"/>
    <w:rsid w:val="00E67B72"/>
    <w:rsid w:val="00E7047D"/>
    <w:rsid w:val="00E7096A"/>
    <w:rsid w:val="00E70A84"/>
    <w:rsid w:val="00E71344"/>
    <w:rsid w:val="00E7134D"/>
    <w:rsid w:val="00E714BD"/>
    <w:rsid w:val="00E7161F"/>
    <w:rsid w:val="00E71A18"/>
    <w:rsid w:val="00E71E2C"/>
    <w:rsid w:val="00E724A5"/>
    <w:rsid w:val="00E7261D"/>
    <w:rsid w:val="00E72638"/>
    <w:rsid w:val="00E72CA7"/>
    <w:rsid w:val="00E7310B"/>
    <w:rsid w:val="00E7320B"/>
    <w:rsid w:val="00E73640"/>
    <w:rsid w:val="00E7396A"/>
    <w:rsid w:val="00E73A63"/>
    <w:rsid w:val="00E73B70"/>
    <w:rsid w:val="00E73CB1"/>
    <w:rsid w:val="00E73F23"/>
    <w:rsid w:val="00E74258"/>
    <w:rsid w:val="00E743A5"/>
    <w:rsid w:val="00E7480A"/>
    <w:rsid w:val="00E74F3D"/>
    <w:rsid w:val="00E75332"/>
    <w:rsid w:val="00E75690"/>
    <w:rsid w:val="00E75AA6"/>
    <w:rsid w:val="00E75C89"/>
    <w:rsid w:val="00E76034"/>
    <w:rsid w:val="00E764DA"/>
    <w:rsid w:val="00E76703"/>
    <w:rsid w:val="00E77051"/>
    <w:rsid w:val="00E77105"/>
    <w:rsid w:val="00E7719E"/>
    <w:rsid w:val="00E77A6D"/>
    <w:rsid w:val="00E77AA8"/>
    <w:rsid w:val="00E77B6C"/>
    <w:rsid w:val="00E80282"/>
    <w:rsid w:val="00E80398"/>
    <w:rsid w:val="00E807D4"/>
    <w:rsid w:val="00E8094C"/>
    <w:rsid w:val="00E80DA4"/>
    <w:rsid w:val="00E80F07"/>
    <w:rsid w:val="00E80F30"/>
    <w:rsid w:val="00E81505"/>
    <w:rsid w:val="00E81B84"/>
    <w:rsid w:val="00E81F62"/>
    <w:rsid w:val="00E81FEC"/>
    <w:rsid w:val="00E8358A"/>
    <w:rsid w:val="00E83730"/>
    <w:rsid w:val="00E83738"/>
    <w:rsid w:val="00E8379A"/>
    <w:rsid w:val="00E83AC6"/>
    <w:rsid w:val="00E83AD9"/>
    <w:rsid w:val="00E84258"/>
    <w:rsid w:val="00E8449D"/>
    <w:rsid w:val="00E84567"/>
    <w:rsid w:val="00E847AD"/>
    <w:rsid w:val="00E84FA4"/>
    <w:rsid w:val="00E8526B"/>
    <w:rsid w:val="00E85273"/>
    <w:rsid w:val="00E8561A"/>
    <w:rsid w:val="00E85721"/>
    <w:rsid w:val="00E85872"/>
    <w:rsid w:val="00E85BBF"/>
    <w:rsid w:val="00E85F70"/>
    <w:rsid w:val="00E869A9"/>
    <w:rsid w:val="00E86ADE"/>
    <w:rsid w:val="00E87215"/>
    <w:rsid w:val="00E876E9"/>
    <w:rsid w:val="00E87CEA"/>
    <w:rsid w:val="00E87E7D"/>
    <w:rsid w:val="00E90243"/>
    <w:rsid w:val="00E9035B"/>
    <w:rsid w:val="00E9075D"/>
    <w:rsid w:val="00E907F5"/>
    <w:rsid w:val="00E909EC"/>
    <w:rsid w:val="00E90C5B"/>
    <w:rsid w:val="00E90E78"/>
    <w:rsid w:val="00E914AD"/>
    <w:rsid w:val="00E91574"/>
    <w:rsid w:val="00E915D2"/>
    <w:rsid w:val="00E919A4"/>
    <w:rsid w:val="00E919D4"/>
    <w:rsid w:val="00E91D4A"/>
    <w:rsid w:val="00E91DC8"/>
    <w:rsid w:val="00E91DFE"/>
    <w:rsid w:val="00E91FFE"/>
    <w:rsid w:val="00E92280"/>
    <w:rsid w:val="00E925E6"/>
    <w:rsid w:val="00E9301C"/>
    <w:rsid w:val="00E934CC"/>
    <w:rsid w:val="00E93951"/>
    <w:rsid w:val="00E93CC6"/>
    <w:rsid w:val="00E93FAE"/>
    <w:rsid w:val="00E94006"/>
    <w:rsid w:val="00E952BA"/>
    <w:rsid w:val="00E954F5"/>
    <w:rsid w:val="00E9582A"/>
    <w:rsid w:val="00E973A0"/>
    <w:rsid w:val="00E974A1"/>
    <w:rsid w:val="00E97688"/>
    <w:rsid w:val="00E9776B"/>
    <w:rsid w:val="00E97899"/>
    <w:rsid w:val="00E97D81"/>
    <w:rsid w:val="00EA019B"/>
    <w:rsid w:val="00EA01A8"/>
    <w:rsid w:val="00EA022F"/>
    <w:rsid w:val="00EA0578"/>
    <w:rsid w:val="00EA06B3"/>
    <w:rsid w:val="00EA08F4"/>
    <w:rsid w:val="00EA0B10"/>
    <w:rsid w:val="00EA0DBC"/>
    <w:rsid w:val="00EA0FB3"/>
    <w:rsid w:val="00EA1023"/>
    <w:rsid w:val="00EA128E"/>
    <w:rsid w:val="00EA1313"/>
    <w:rsid w:val="00EA135A"/>
    <w:rsid w:val="00EA1575"/>
    <w:rsid w:val="00EA1640"/>
    <w:rsid w:val="00EA1832"/>
    <w:rsid w:val="00EA1B0A"/>
    <w:rsid w:val="00EA1D55"/>
    <w:rsid w:val="00EA1EB7"/>
    <w:rsid w:val="00EA1ED5"/>
    <w:rsid w:val="00EA20B7"/>
    <w:rsid w:val="00EA233C"/>
    <w:rsid w:val="00EA25CE"/>
    <w:rsid w:val="00EA29EA"/>
    <w:rsid w:val="00EA2AED"/>
    <w:rsid w:val="00EA2CD3"/>
    <w:rsid w:val="00EA2DA0"/>
    <w:rsid w:val="00EA3082"/>
    <w:rsid w:val="00EA3485"/>
    <w:rsid w:val="00EA368B"/>
    <w:rsid w:val="00EA385A"/>
    <w:rsid w:val="00EA3BAF"/>
    <w:rsid w:val="00EA3DC6"/>
    <w:rsid w:val="00EA4297"/>
    <w:rsid w:val="00EA48B6"/>
    <w:rsid w:val="00EA4AF4"/>
    <w:rsid w:val="00EA4DA1"/>
    <w:rsid w:val="00EA5527"/>
    <w:rsid w:val="00EA56F9"/>
    <w:rsid w:val="00EA5BA9"/>
    <w:rsid w:val="00EA5F7C"/>
    <w:rsid w:val="00EA62BD"/>
    <w:rsid w:val="00EA6EA8"/>
    <w:rsid w:val="00EA7C5C"/>
    <w:rsid w:val="00EB080B"/>
    <w:rsid w:val="00EB0B4D"/>
    <w:rsid w:val="00EB1047"/>
    <w:rsid w:val="00EB2D53"/>
    <w:rsid w:val="00EB34FD"/>
    <w:rsid w:val="00EB3608"/>
    <w:rsid w:val="00EB4A66"/>
    <w:rsid w:val="00EB4C3F"/>
    <w:rsid w:val="00EB56B1"/>
    <w:rsid w:val="00EB5A66"/>
    <w:rsid w:val="00EB5E0F"/>
    <w:rsid w:val="00EB614A"/>
    <w:rsid w:val="00EB6212"/>
    <w:rsid w:val="00EB627E"/>
    <w:rsid w:val="00EB64D3"/>
    <w:rsid w:val="00EB6597"/>
    <w:rsid w:val="00EB68A7"/>
    <w:rsid w:val="00EB6939"/>
    <w:rsid w:val="00EB6A6F"/>
    <w:rsid w:val="00EB6E07"/>
    <w:rsid w:val="00EB73E9"/>
    <w:rsid w:val="00EB772F"/>
    <w:rsid w:val="00EB77F3"/>
    <w:rsid w:val="00EB7B4F"/>
    <w:rsid w:val="00EB7E5B"/>
    <w:rsid w:val="00EB7EEC"/>
    <w:rsid w:val="00EC024D"/>
    <w:rsid w:val="00EC02AE"/>
    <w:rsid w:val="00EC0371"/>
    <w:rsid w:val="00EC051C"/>
    <w:rsid w:val="00EC079F"/>
    <w:rsid w:val="00EC0DFC"/>
    <w:rsid w:val="00EC0E8C"/>
    <w:rsid w:val="00EC1110"/>
    <w:rsid w:val="00EC120E"/>
    <w:rsid w:val="00EC1497"/>
    <w:rsid w:val="00EC162F"/>
    <w:rsid w:val="00EC1BA3"/>
    <w:rsid w:val="00EC1CC0"/>
    <w:rsid w:val="00EC1FBC"/>
    <w:rsid w:val="00EC26BE"/>
    <w:rsid w:val="00EC2A4C"/>
    <w:rsid w:val="00EC2BEB"/>
    <w:rsid w:val="00EC2CC1"/>
    <w:rsid w:val="00EC34BE"/>
    <w:rsid w:val="00EC3677"/>
    <w:rsid w:val="00EC3700"/>
    <w:rsid w:val="00EC3702"/>
    <w:rsid w:val="00EC38AB"/>
    <w:rsid w:val="00EC3916"/>
    <w:rsid w:val="00EC3964"/>
    <w:rsid w:val="00EC39E2"/>
    <w:rsid w:val="00EC39FD"/>
    <w:rsid w:val="00EC41CC"/>
    <w:rsid w:val="00EC42F2"/>
    <w:rsid w:val="00EC45BD"/>
    <w:rsid w:val="00EC47B2"/>
    <w:rsid w:val="00EC4D09"/>
    <w:rsid w:val="00EC4D9A"/>
    <w:rsid w:val="00EC51C3"/>
    <w:rsid w:val="00EC54B8"/>
    <w:rsid w:val="00EC55B0"/>
    <w:rsid w:val="00EC5C25"/>
    <w:rsid w:val="00EC5CAE"/>
    <w:rsid w:val="00EC6281"/>
    <w:rsid w:val="00EC66A0"/>
    <w:rsid w:val="00EC6838"/>
    <w:rsid w:val="00EC6912"/>
    <w:rsid w:val="00EC6C6A"/>
    <w:rsid w:val="00EC6FEB"/>
    <w:rsid w:val="00EC726C"/>
    <w:rsid w:val="00EC7446"/>
    <w:rsid w:val="00EC779A"/>
    <w:rsid w:val="00EC7DF6"/>
    <w:rsid w:val="00ED00AE"/>
    <w:rsid w:val="00ED0169"/>
    <w:rsid w:val="00ED0606"/>
    <w:rsid w:val="00ED073B"/>
    <w:rsid w:val="00ED09ED"/>
    <w:rsid w:val="00ED0C0F"/>
    <w:rsid w:val="00ED1169"/>
    <w:rsid w:val="00ED122A"/>
    <w:rsid w:val="00ED141B"/>
    <w:rsid w:val="00ED1904"/>
    <w:rsid w:val="00ED1A1E"/>
    <w:rsid w:val="00ED1E34"/>
    <w:rsid w:val="00ED2219"/>
    <w:rsid w:val="00ED22D1"/>
    <w:rsid w:val="00ED27D0"/>
    <w:rsid w:val="00ED2DB3"/>
    <w:rsid w:val="00ED36F5"/>
    <w:rsid w:val="00ED392B"/>
    <w:rsid w:val="00ED3DB4"/>
    <w:rsid w:val="00ED3FF8"/>
    <w:rsid w:val="00ED4500"/>
    <w:rsid w:val="00ED47BE"/>
    <w:rsid w:val="00ED4A7E"/>
    <w:rsid w:val="00ED59FB"/>
    <w:rsid w:val="00ED5A1D"/>
    <w:rsid w:val="00ED642A"/>
    <w:rsid w:val="00ED6861"/>
    <w:rsid w:val="00ED69D4"/>
    <w:rsid w:val="00ED7076"/>
    <w:rsid w:val="00ED72D0"/>
    <w:rsid w:val="00ED752E"/>
    <w:rsid w:val="00ED7718"/>
    <w:rsid w:val="00ED7AEF"/>
    <w:rsid w:val="00ED7B9D"/>
    <w:rsid w:val="00ED7C23"/>
    <w:rsid w:val="00EE0524"/>
    <w:rsid w:val="00EE0BD6"/>
    <w:rsid w:val="00EE0C62"/>
    <w:rsid w:val="00EE12F6"/>
    <w:rsid w:val="00EE1A49"/>
    <w:rsid w:val="00EE1FC7"/>
    <w:rsid w:val="00EE21C3"/>
    <w:rsid w:val="00EE298B"/>
    <w:rsid w:val="00EE30E6"/>
    <w:rsid w:val="00EE315B"/>
    <w:rsid w:val="00EE38DD"/>
    <w:rsid w:val="00EE3D3E"/>
    <w:rsid w:val="00EE3D76"/>
    <w:rsid w:val="00EE4257"/>
    <w:rsid w:val="00EE4317"/>
    <w:rsid w:val="00EE43E3"/>
    <w:rsid w:val="00EE4698"/>
    <w:rsid w:val="00EE48DD"/>
    <w:rsid w:val="00EE4981"/>
    <w:rsid w:val="00EE4982"/>
    <w:rsid w:val="00EE4B38"/>
    <w:rsid w:val="00EE4E22"/>
    <w:rsid w:val="00EE5609"/>
    <w:rsid w:val="00EE5A74"/>
    <w:rsid w:val="00EE5EA3"/>
    <w:rsid w:val="00EE62EA"/>
    <w:rsid w:val="00EE6460"/>
    <w:rsid w:val="00EE661B"/>
    <w:rsid w:val="00EE68B7"/>
    <w:rsid w:val="00EE6BFD"/>
    <w:rsid w:val="00EE7512"/>
    <w:rsid w:val="00EF0C00"/>
    <w:rsid w:val="00EF1984"/>
    <w:rsid w:val="00EF1B50"/>
    <w:rsid w:val="00EF1BF3"/>
    <w:rsid w:val="00EF2219"/>
    <w:rsid w:val="00EF2490"/>
    <w:rsid w:val="00EF2A92"/>
    <w:rsid w:val="00EF3928"/>
    <w:rsid w:val="00EF3966"/>
    <w:rsid w:val="00EF3F18"/>
    <w:rsid w:val="00EF430F"/>
    <w:rsid w:val="00EF44DB"/>
    <w:rsid w:val="00EF4794"/>
    <w:rsid w:val="00EF48A4"/>
    <w:rsid w:val="00EF4AF3"/>
    <w:rsid w:val="00EF4CB6"/>
    <w:rsid w:val="00EF4EC0"/>
    <w:rsid w:val="00EF5551"/>
    <w:rsid w:val="00EF5F02"/>
    <w:rsid w:val="00EF5FB6"/>
    <w:rsid w:val="00EF6085"/>
    <w:rsid w:val="00EF62CE"/>
    <w:rsid w:val="00EF63E8"/>
    <w:rsid w:val="00EF6927"/>
    <w:rsid w:val="00EF6D27"/>
    <w:rsid w:val="00EF6D32"/>
    <w:rsid w:val="00EF6DE6"/>
    <w:rsid w:val="00EF72A2"/>
    <w:rsid w:val="00EF745F"/>
    <w:rsid w:val="00EF74B9"/>
    <w:rsid w:val="00EF7A7A"/>
    <w:rsid w:val="00EF7CE3"/>
    <w:rsid w:val="00F002D4"/>
    <w:rsid w:val="00F00900"/>
    <w:rsid w:val="00F00AEA"/>
    <w:rsid w:val="00F00D71"/>
    <w:rsid w:val="00F00E12"/>
    <w:rsid w:val="00F012A4"/>
    <w:rsid w:val="00F017C5"/>
    <w:rsid w:val="00F01C27"/>
    <w:rsid w:val="00F01EEF"/>
    <w:rsid w:val="00F0201D"/>
    <w:rsid w:val="00F0211B"/>
    <w:rsid w:val="00F022E1"/>
    <w:rsid w:val="00F024E2"/>
    <w:rsid w:val="00F026D1"/>
    <w:rsid w:val="00F02B08"/>
    <w:rsid w:val="00F02CA4"/>
    <w:rsid w:val="00F02F96"/>
    <w:rsid w:val="00F0305F"/>
    <w:rsid w:val="00F036BA"/>
    <w:rsid w:val="00F03C36"/>
    <w:rsid w:val="00F03C6A"/>
    <w:rsid w:val="00F03C75"/>
    <w:rsid w:val="00F03FA0"/>
    <w:rsid w:val="00F040BD"/>
    <w:rsid w:val="00F042FE"/>
    <w:rsid w:val="00F04442"/>
    <w:rsid w:val="00F04529"/>
    <w:rsid w:val="00F046AC"/>
    <w:rsid w:val="00F048F2"/>
    <w:rsid w:val="00F04D84"/>
    <w:rsid w:val="00F04E2B"/>
    <w:rsid w:val="00F0514F"/>
    <w:rsid w:val="00F05B35"/>
    <w:rsid w:val="00F05F75"/>
    <w:rsid w:val="00F06004"/>
    <w:rsid w:val="00F06566"/>
    <w:rsid w:val="00F06582"/>
    <w:rsid w:val="00F06772"/>
    <w:rsid w:val="00F06DCE"/>
    <w:rsid w:val="00F073B2"/>
    <w:rsid w:val="00F076E2"/>
    <w:rsid w:val="00F0777F"/>
    <w:rsid w:val="00F07911"/>
    <w:rsid w:val="00F07B96"/>
    <w:rsid w:val="00F07E8A"/>
    <w:rsid w:val="00F07EBE"/>
    <w:rsid w:val="00F07F4D"/>
    <w:rsid w:val="00F100BF"/>
    <w:rsid w:val="00F105A5"/>
    <w:rsid w:val="00F10A54"/>
    <w:rsid w:val="00F112A9"/>
    <w:rsid w:val="00F11945"/>
    <w:rsid w:val="00F11C00"/>
    <w:rsid w:val="00F12AC4"/>
    <w:rsid w:val="00F13468"/>
    <w:rsid w:val="00F1356B"/>
    <w:rsid w:val="00F13A98"/>
    <w:rsid w:val="00F13AA7"/>
    <w:rsid w:val="00F13AF1"/>
    <w:rsid w:val="00F13D02"/>
    <w:rsid w:val="00F1412F"/>
    <w:rsid w:val="00F147D7"/>
    <w:rsid w:val="00F14907"/>
    <w:rsid w:val="00F14946"/>
    <w:rsid w:val="00F14A9A"/>
    <w:rsid w:val="00F14EA7"/>
    <w:rsid w:val="00F151DE"/>
    <w:rsid w:val="00F154B9"/>
    <w:rsid w:val="00F163BC"/>
    <w:rsid w:val="00F16880"/>
    <w:rsid w:val="00F16B05"/>
    <w:rsid w:val="00F16B67"/>
    <w:rsid w:val="00F16C85"/>
    <w:rsid w:val="00F16D83"/>
    <w:rsid w:val="00F17735"/>
    <w:rsid w:val="00F178DC"/>
    <w:rsid w:val="00F17AD8"/>
    <w:rsid w:val="00F17BD0"/>
    <w:rsid w:val="00F17E64"/>
    <w:rsid w:val="00F20112"/>
    <w:rsid w:val="00F2029F"/>
    <w:rsid w:val="00F20389"/>
    <w:rsid w:val="00F2043F"/>
    <w:rsid w:val="00F20564"/>
    <w:rsid w:val="00F206AD"/>
    <w:rsid w:val="00F209C5"/>
    <w:rsid w:val="00F20F67"/>
    <w:rsid w:val="00F21172"/>
    <w:rsid w:val="00F21836"/>
    <w:rsid w:val="00F21A40"/>
    <w:rsid w:val="00F21A7B"/>
    <w:rsid w:val="00F21BED"/>
    <w:rsid w:val="00F21D1D"/>
    <w:rsid w:val="00F21DF3"/>
    <w:rsid w:val="00F2217C"/>
    <w:rsid w:val="00F22554"/>
    <w:rsid w:val="00F22653"/>
    <w:rsid w:val="00F22B39"/>
    <w:rsid w:val="00F22C6E"/>
    <w:rsid w:val="00F232E1"/>
    <w:rsid w:val="00F23679"/>
    <w:rsid w:val="00F23A8A"/>
    <w:rsid w:val="00F23BDC"/>
    <w:rsid w:val="00F23C90"/>
    <w:rsid w:val="00F23DF0"/>
    <w:rsid w:val="00F23F73"/>
    <w:rsid w:val="00F2448B"/>
    <w:rsid w:val="00F2474F"/>
    <w:rsid w:val="00F24783"/>
    <w:rsid w:val="00F24A6D"/>
    <w:rsid w:val="00F24F2E"/>
    <w:rsid w:val="00F25256"/>
    <w:rsid w:val="00F2540C"/>
    <w:rsid w:val="00F258A9"/>
    <w:rsid w:val="00F25BDC"/>
    <w:rsid w:val="00F25EDA"/>
    <w:rsid w:val="00F25F4E"/>
    <w:rsid w:val="00F2637B"/>
    <w:rsid w:val="00F266F3"/>
    <w:rsid w:val="00F2760E"/>
    <w:rsid w:val="00F27873"/>
    <w:rsid w:val="00F27B9F"/>
    <w:rsid w:val="00F30059"/>
    <w:rsid w:val="00F303F7"/>
    <w:rsid w:val="00F303FD"/>
    <w:rsid w:val="00F306BC"/>
    <w:rsid w:val="00F30C86"/>
    <w:rsid w:val="00F30FE7"/>
    <w:rsid w:val="00F312FE"/>
    <w:rsid w:val="00F314F5"/>
    <w:rsid w:val="00F31998"/>
    <w:rsid w:val="00F31B4E"/>
    <w:rsid w:val="00F32091"/>
    <w:rsid w:val="00F32226"/>
    <w:rsid w:val="00F3225C"/>
    <w:rsid w:val="00F325D7"/>
    <w:rsid w:val="00F32EA6"/>
    <w:rsid w:val="00F3308F"/>
    <w:rsid w:val="00F333C7"/>
    <w:rsid w:val="00F33410"/>
    <w:rsid w:val="00F33559"/>
    <w:rsid w:val="00F3386A"/>
    <w:rsid w:val="00F34541"/>
    <w:rsid w:val="00F35227"/>
    <w:rsid w:val="00F35281"/>
    <w:rsid w:val="00F35DF9"/>
    <w:rsid w:val="00F36032"/>
    <w:rsid w:val="00F363DB"/>
    <w:rsid w:val="00F36ADB"/>
    <w:rsid w:val="00F36AF3"/>
    <w:rsid w:val="00F36B92"/>
    <w:rsid w:val="00F36E3A"/>
    <w:rsid w:val="00F37AC1"/>
    <w:rsid w:val="00F37C09"/>
    <w:rsid w:val="00F401EB"/>
    <w:rsid w:val="00F40293"/>
    <w:rsid w:val="00F40721"/>
    <w:rsid w:val="00F40B7C"/>
    <w:rsid w:val="00F40E03"/>
    <w:rsid w:val="00F414B1"/>
    <w:rsid w:val="00F41586"/>
    <w:rsid w:val="00F41B31"/>
    <w:rsid w:val="00F41D01"/>
    <w:rsid w:val="00F424E8"/>
    <w:rsid w:val="00F42ABB"/>
    <w:rsid w:val="00F42EB3"/>
    <w:rsid w:val="00F44756"/>
    <w:rsid w:val="00F44969"/>
    <w:rsid w:val="00F44F88"/>
    <w:rsid w:val="00F4551B"/>
    <w:rsid w:val="00F458D9"/>
    <w:rsid w:val="00F459EC"/>
    <w:rsid w:val="00F46867"/>
    <w:rsid w:val="00F46E25"/>
    <w:rsid w:val="00F47842"/>
    <w:rsid w:val="00F47E14"/>
    <w:rsid w:val="00F50679"/>
    <w:rsid w:val="00F507B4"/>
    <w:rsid w:val="00F50A9B"/>
    <w:rsid w:val="00F50ED9"/>
    <w:rsid w:val="00F50F85"/>
    <w:rsid w:val="00F51654"/>
    <w:rsid w:val="00F518E8"/>
    <w:rsid w:val="00F51C7E"/>
    <w:rsid w:val="00F5214B"/>
    <w:rsid w:val="00F52228"/>
    <w:rsid w:val="00F524AA"/>
    <w:rsid w:val="00F52695"/>
    <w:rsid w:val="00F52710"/>
    <w:rsid w:val="00F52906"/>
    <w:rsid w:val="00F529BC"/>
    <w:rsid w:val="00F52F87"/>
    <w:rsid w:val="00F539D7"/>
    <w:rsid w:val="00F53B81"/>
    <w:rsid w:val="00F5406A"/>
    <w:rsid w:val="00F54610"/>
    <w:rsid w:val="00F5467A"/>
    <w:rsid w:val="00F547D4"/>
    <w:rsid w:val="00F5495C"/>
    <w:rsid w:val="00F54CBD"/>
    <w:rsid w:val="00F54FEF"/>
    <w:rsid w:val="00F55683"/>
    <w:rsid w:val="00F55709"/>
    <w:rsid w:val="00F55762"/>
    <w:rsid w:val="00F55873"/>
    <w:rsid w:val="00F55AAC"/>
    <w:rsid w:val="00F568C9"/>
    <w:rsid w:val="00F571A0"/>
    <w:rsid w:val="00F57924"/>
    <w:rsid w:val="00F600B0"/>
    <w:rsid w:val="00F60176"/>
    <w:rsid w:val="00F602A9"/>
    <w:rsid w:val="00F602B6"/>
    <w:rsid w:val="00F60958"/>
    <w:rsid w:val="00F60DA5"/>
    <w:rsid w:val="00F610D7"/>
    <w:rsid w:val="00F610FD"/>
    <w:rsid w:val="00F6122A"/>
    <w:rsid w:val="00F62337"/>
    <w:rsid w:val="00F623FF"/>
    <w:rsid w:val="00F62422"/>
    <w:rsid w:val="00F62554"/>
    <w:rsid w:val="00F6264D"/>
    <w:rsid w:val="00F628A9"/>
    <w:rsid w:val="00F628D0"/>
    <w:rsid w:val="00F629C2"/>
    <w:rsid w:val="00F62EC4"/>
    <w:rsid w:val="00F635C9"/>
    <w:rsid w:val="00F63869"/>
    <w:rsid w:val="00F638D3"/>
    <w:rsid w:val="00F63BBC"/>
    <w:rsid w:val="00F63E58"/>
    <w:rsid w:val="00F64034"/>
    <w:rsid w:val="00F641D3"/>
    <w:rsid w:val="00F641EC"/>
    <w:rsid w:val="00F64804"/>
    <w:rsid w:val="00F64F23"/>
    <w:rsid w:val="00F659B7"/>
    <w:rsid w:val="00F65A00"/>
    <w:rsid w:val="00F65E56"/>
    <w:rsid w:val="00F65E64"/>
    <w:rsid w:val="00F666E3"/>
    <w:rsid w:val="00F66ED9"/>
    <w:rsid w:val="00F67622"/>
    <w:rsid w:val="00F6777A"/>
    <w:rsid w:val="00F67B6E"/>
    <w:rsid w:val="00F67DD7"/>
    <w:rsid w:val="00F700A6"/>
    <w:rsid w:val="00F70130"/>
    <w:rsid w:val="00F7043E"/>
    <w:rsid w:val="00F7052B"/>
    <w:rsid w:val="00F70B2A"/>
    <w:rsid w:val="00F70EAF"/>
    <w:rsid w:val="00F719D3"/>
    <w:rsid w:val="00F71C5B"/>
    <w:rsid w:val="00F71D6E"/>
    <w:rsid w:val="00F72923"/>
    <w:rsid w:val="00F72A0C"/>
    <w:rsid w:val="00F72C42"/>
    <w:rsid w:val="00F730D0"/>
    <w:rsid w:val="00F73293"/>
    <w:rsid w:val="00F73AD5"/>
    <w:rsid w:val="00F73BD8"/>
    <w:rsid w:val="00F73CA9"/>
    <w:rsid w:val="00F73E6D"/>
    <w:rsid w:val="00F742CC"/>
    <w:rsid w:val="00F749EA"/>
    <w:rsid w:val="00F74E3B"/>
    <w:rsid w:val="00F7504A"/>
    <w:rsid w:val="00F751F1"/>
    <w:rsid w:val="00F754D4"/>
    <w:rsid w:val="00F757FE"/>
    <w:rsid w:val="00F75BD9"/>
    <w:rsid w:val="00F760C3"/>
    <w:rsid w:val="00F76721"/>
    <w:rsid w:val="00F76E85"/>
    <w:rsid w:val="00F772C6"/>
    <w:rsid w:val="00F7745A"/>
    <w:rsid w:val="00F775C1"/>
    <w:rsid w:val="00F776A4"/>
    <w:rsid w:val="00F77816"/>
    <w:rsid w:val="00F77998"/>
    <w:rsid w:val="00F77BA6"/>
    <w:rsid w:val="00F77F55"/>
    <w:rsid w:val="00F804C2"/>
    <w:rsid w:val="00F809AD"/>
    <w:rsid w:val="00F80E0A"/>
    <w:rsid w:val="00F81282"/>
    <w:rsid w:val="00F81931"/>
    <w:rsid w:val="00F81AFD"/>
    <w:rsid w:val="00F81CB9"/>
    <w:rsid w:val="00F81F16"/>
    <w:rsid w:val="00F81F30"/>
    <w:rsid w:val="00F82158"/>
    <w:rsid w:val="00F823AF"/>
    <w:rsid w:val="00F82471"/>
    <w:rsid w:val="00F82690"/>
    <w:rsid w:val="00F82766"/>
    <w:rsid w:val="00F83349"/>
    <w:rsid w:val="00F83367"/>
    <w:rsid w:val="00F83387"/>
    <w:rsid w:val="00F84013"/>
    <w:rsid w:val="00F84067"/>
    <w:rsid w:val="00F840C9"/>
    <w:rsid w:val="00F841A1"/>
    <w:rsid w:val="00F84359"/>
    <w:rsid w:val="00F8470A"/>
    <w:rsid w:val="00F84791"/>
    <w:rsid w:val="00F84967"/>
    <w:rsid w:val="00F851D2"/>
    <w:rsid w:val="00F86095"/>
    <w:rsid w:val="00F861D0"/>
    <w:rsid w:val="00F863CD"/>
    <w:rsid w:val="00F8643A"/>
    <w:rsid w:val="00F864C9"/>
    <w:rsid w:val="00F86739"/>
    <w:rsid w:val="00F86CA7"/>
    <w:rsid w:val="00F86D74"/>
    <w:rsid w:val="00F86E4D"/>
    <w:rsid w:val="00F871BD"/>
    <w:rsid w:val="00F87DA1"/>
    <w:rsid w:val="00F9073E"/>
    <w:rsid w:val="00F90BC8"/>
    <w:rsid w:val="00F90E9C"/>
    <w:rsid w:val="00F9100A"/>
    <w:rsid w:val="00F91E8F"/>
    <w:rsid w:val="00F92062"/>
    <w:rsid w:val="00F92501"/>
    <w:rsid w:val="00F9295D"/>
    <w:rsid w:val="00F93040"/>
    <w:rsid w:val="00F930D1"/>
    <w:rsid w:val="00F930EC"/>
    <w:rsid w:val="00F9311D"/>
    <w:rsid w:val="00F93127"/>
    <w:rsid w:val="00F93223"/>
    <w:rsid w:val="00F93554"/>
    <w:rsid w:val="00F94587"/>
    <w:rsid w:val="00F946A2"/>
    <w:rsid w:val="00F94C05"/>
    <w:rsid w:val="00F94E49"/>
    <w:rsid w:val="00F94F80"/>
    <w:rsid w:val="00F94FA6"/>
    <w:rsid w:val="00F952D9"/>
    <w:rsid w:val="00F95964"/>
    <w:rsid w:val="00F95A37"/>
    <w:rsid w:val="00F95D0F"/>
    <w:rsid w:val="00F95E7B"/>
    <w:rsid w:val="00F961E8"/>
    <w:rsid w:val="00F968B4"/>
    <w:rsid w:val="00F977FF"/>
    <w:rsid w:val="00F97E97"/>
    <w:rsid w:val="00F97F3A"/>
    <w:rsid w:val="00FA0B7C"/>
    <w:rsid w:val="00FA0C09"/>
    <w:rsid w:val="00FA1103"/>
    <w:rsid w:val="00FA1528"/>
    <w:rsid w:val="00FA1684"/>
    <w:rsid w:val="00FA1699"/>
    <w:rsid w:val="00FA17E2"/>
    <w:rsid w:val="00FA2294"/>
    <w:rsid w:val="00FA22F4"/>
    <w:rsid w:val="00FA2376"/>
    <w:rsid w:val="00FA2900"/>
    <w:rsid w:val="00FA29A5"/>
    <w:rsid w:val="00FA2BC6"/>
    <w:rsid w:val="00FA30A0"/>
    <w:rsid w:val="00FA30F6"/>
    <w:rsid w:val="00FA329F"/>
    <w:rsid w:val="00FA33A7"/>
    <w:rsid w:val="00FA37C5"/>
    <w:rsid w:val="00FA3937"/>
    <w:rsid w:val="00FA3F63"/>
    <w:rsid w:val="00FA4305"/>
    <w:rsid w:val="00FA44C2"/>
    <w:rsid w:val="00FA4623"/>
    <w:rsid w:val="00FA466C"/>
    <w:rsid w:val="00FA4A2D"/>
    <w:rsid w:val="00FA4BBF"/>
    <w:rsid w:val="00FA4D74"/>
    <w:rsid w:val="00FA4E3C"/>
    <w:rsid w:val="00FA506C"/>
    <w:rsid w:val="00FA5469"/>
    <w:rsid w:val="00FA59EA"/>
    <w:rsid w:val="00FA5DAA"/>
    <w:rsid w:val="00FA67F6"/>
    <w:rsid w:val="00FA6BE3"/>
    <w:rsid w:val="00FA7053"/>
    <w:rsid w:val="00FA71AE"/>
    <w:rsid w:val="00FA7276"/>
    <w:rsid w:val="00FA7CBA"/>
    <w:rsid w:val="00FA7EBC"/>
    <w:rsid w:val="00FB00B3"/>
    <w:rsid w:val="00FB0151"/>
    <w:rsid w:val="00FB0624"/>
    <w:rsid w:val="00FB063B"/>
    <w:rsid w:val="00FB07A7"/>
    <w:rsid w:val="00FB08AB"/>
    <w:rsid w:val="00FB0D67"/>
    <w:rsid w:val="00FB0D6D"/>
    <w:rsid w:val="00FB0D6F"/>
    <w:rsid w:val="00FB15F4"/>
    <w:rsid w:val="00FB1940"/>
    <w:rsid w:val="00FB1D15"/>
    <w:rsid w:val="00FB1F53"/>
    <w:rsid w:val="00FB24A6"/>
    <w:rsid w:val="00FB2ECC"/>
    <w:rsid w:val="00FB34F0"/>
    <w:rsid w:val="00FB3773"/>
    <w:rsid w:val="00FB3784"/>
    <w:rsid w:val="00FB3B11"/>
    <w:rsid w:val="00FB3EB6"/>
    <w:rsid w:val="00FB3F62"/>
    <w:rsid w:val="00FB4851"/>
    <w:rsid w:val="00FB4A52"/>
    <w:rsid w:val="00FB546F"/>
    <w:rsid w:val="00FB59D9"/>
    <w:rsid w:val="00FB5A47"/>
    <w:rsid w:val="00FB5E27"/>
    <w:rsid w:val="00FB63E9"/>
    <w:rsid w:val="00FB6425"/>
    <w:rsid w:val="00FB7025"/>
    <w:rsid w:val="00FB71DE"/>
    <w:rsid w:val="00FB74A9"/>
    <w:rsid w:val="00FB7889"/>
    <w:rsid w:val="00FB7CB0"/>
    <w:rsid w:val="00FB7FDF"/>
    <w:rsid w:val="00FC04EC"/>
    <w:rsid w:val="00FC089C"/>
    <w:rsid w:val="00FC0B25"/>
    <w:rsid w:val="00FC0B3E"/>
    <w:rsid w:val="00FC0ECA"/>
    <w:rsid w:val="00FC1277"/>
    <w:rsid w:val="00FC134E"/>
    <w:rsid w:val="00FC15C2"/>
    <w:rsid w:val="00FC1DC6"/>
    <w:rsid w:val="00FC1DF2"/>
    <w:rsid w:val="00FC2A77"/>
    <w:rsid w:val="00FC327F"/>
    <w:rsid w:val="00FC3607"/>
    <w:rsid w:val="00FC3729"/>
    <w:rsid w:val="00FC38FC"/>
    <w:rsid w:val="00FC3A67"/>
    <w:rsid w:val="00FC3DCB"/>
    <w:rsid w:val="00FC4228"/>
    <w:rsid w:val="00FC422F"/>
    <w:rsid w:val="00FC44A1"/>
    <w:rsid w:val="00FC4B87"/>
    <w:rsid w:val="00FC4BF3"/>
    <w:rsid w:val="00FC4C14"/>
    <w:rsid w:val="00FC4EAF"/>
    <w:rsid w:val="00FC4F7F"/>
    <w:rsid w:val="00FC5116"/>
    <w:rsid w:val="00FC511B"/>
    <w:rsid w:val="00FC5401"/>
    <w:rsid w:val="00FC5971"/>
    <w:rsid w:val="00FC5AEE"/>
    <w:rsid w:val="00FC61C1"/>
    <w:rsid w:val="00FC67E7"/>
    <w:rsid w:val="00FC68CE"/>
    <w:rsid w:val="00FC699E"/>
    <w:rsid w:val="00FC6AC8"/>
    <w:rsid w:val="00FC6E80"/>
    <w:rsid w:val="00FC7497"/>
    <w:rsid w:val="00FC7C5C"/>
    <w:rsid w:val="00FC7CD8"/>
    <w:rsid w:val="00FD0582"/>
    <w:rsid w:val="00FD08AB"/>
    <w:rsid w:val="00FD0CCF"/>
    <w:rsid w:val="00FD0F3C"/>
    <w:rsid w:val="00FD1016"/>
    <w:rsid w:val="00FD1128"/>
    <w:rsid w:val="00FD13CA"/>
    <w:rsid w:val="00FD19BD"/>
    <w:rsid w:val="00FD1ADA"/>
    <w:rsid w:val="00FD1D48"/>
    <w:rsid w:val="00FD1FE0"/>
    <w:rsid w:val="00FD21D2"/>
    <w:rsid w:val="00FD273C"/>
    <w:rsid w:val="00FD29A0"/>
    <w:rsid w:val="00FD2E28"/>
    <w:rsid w:val="00FD3082"/>
    <w:rsid w:val="00FD30D8"/>
    <w:rsid w:val="00FD3576"/>
    <w:rsid w:val="00FD3579"/>
    <w:rsid w:val="00FD3C96"/>
    <w:rsid w:val="00FD3DE5"/>
    <w:rsid w:val="00FD4238"/>
    <w:rsid w:val="00FD445F"/>
    <w:rsid w:val="00FD4AB7"/>
    <w:rsid w:val="00FD4DDE"/>
    <w:rsid w:val="00FD5301"/>
    <w:rsid w:val="00FD5D4B"/>
    <w:rsid w:val="00FD5FD7"/>
    <w:rsid w:val="00FD5FF0"/>
    <w:rsid w:val="00FD615D"/>
    <w:rsid w:val="00FD65B9"/>
    <w:rsid w:val="00FD6BDB"/>
    <w:rsid w:val="00FD6E11"/>
    <w:rsid w:val="00FD702A"/>
    <w:rsid w:val="00FD70DA"/>
    <w:rsid w:val="00FD78FF"/>
    <w:rsid w:val="00FD79D4"/>
    <w:rsid w:val="00FD7B13"/>
    <w:rsid w:val="00FE00CA"/>
    <w:rsid w:val="00FE0378"/>
    <w:rsid w:val="00FE0773"/>
    <w:rsid w:val="00FE0A8F"/>
    <w:rsid w:val="00FE0AA8"/>
    <w:rsid w:val="00FE0B15"/>
    <w:rsid w:val="00FE1394"/>
    <w:rsid w:val="00FE1DE6"/>
    <w:rsid w:val="00FE1FBC"/>
    <w:rsid w:val="00FE20BA"/>
    <w:rsid w:val="00FE27B6"/>
    <w:rsid w:val="00FE29D7"/>
    <w:rsid w:val="00FE2A3A"/>
    <w:rsid w:val="00FE30F4"/>
    <w:rsid w:val="00FE3163"/>
    <w:rsid w:val="00FE3635"/>
    <w:rsid w:val="00FE3A24"/>
    <w:rsid w:val="00FE4367"/>
    <w:rsid w:val="00FE45EA"/>
    <w:rsid w:val="00FE544B"/>
    <w:rsid w:val="00FE5D55"/>
    <w:rsid w:val="00FE6257"/>
    <w:rsid w:val="00FE7564"/>
    <w:rsid w:val="00FE76D4"/>
    <w:rsid w:val="00FE77A8"/>
    <w:rsid w:val="00FE7C10"/>
    <w:rsid w:val="00FE7FD9"/>
    <w:rsid w:val="00FF01D9"/>
    <w:rsid w:val="00FF063F"/>
    <w:rsid w:val="00FF0782"/>
    <w:rsid w:val="00FF1208"/>
    <w:rsid w:val="00FF167F"/>
    <w:rsid w:val="00FF1C28"/>
    <w:rsid w:val="00FF2496"/>
    <w:rsid w:val="00FF2499"/>
    <w:rsid w:val="00FF25F7"/>
    <w:rsid w:val="00FF26C8"/>
    <w:rsid w:val="00FF2751"/>
    <w:rsid w:val="00FF2919"/>
    <w:rsid w:val="00FF2D61"/>
    <w:rsid w:val="00FF402F"/>
    <w:rsid w:val="00FF41A4"/>
    <w:rsid w:val="00FF4375"/>
    <w:rsid w:val="00FF45A9"/>
    <w:rsid w:val="00FF48D3"/>
    <w:rsid w:val="00FF48EA"/>
    <w:rsid w:val="00FF4B5E"/>
    <w:rsid w:val="00FF5000"/>
    <w:rsid w:val="00FF5228"/>
    <w:rsid w:val="00FF5562"/>
    <w:rsid w:val="00FF58F1"/>
    <w:rsid w:val="00FF5AC0"/>
    <w:rsid w:val="00FF5B68"/>
    <w:rsid w:val="00FF5F1B"/>
    <w:rsid w:val="00FF627C"/>
    <w:rsid w:val="00FF65CA"/>
    <w:rsid w:val="00FF68EF"/>
    <w:rsid w:val="00FF6A82"/>
    <w:rsid w:val="00FF6E75"/>
    <w:rsid w:val="00FF78B3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E9DE29"/>
  <w15:docId w15:val="{497FAD36-B609-4F6D-B58F-D49597260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algun Gothic" w:hAnsi="Rockwell" w:cs="Arial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FB6425"/>
    <w:pPr>
      <w:spacing w:after="200" w:line="288" w:lineRule="auto"/>
    </w:pPr>
  </w:style>
  <w:style w:type="paragraph" w:styleId="Nadpis1">
    <w:name w:val="heading 1"/>
    <w:basedOn w:val="Normlny"/>
    <w:next w:val="Normlny"/>
    <w:link w:val="Nadpis1Char"/>
    <w:uiPriority w:val="99"/>
    <w:qFormat/>
    <w:rsid w:val="002771B2"/>
    <w:pPr>
      <w:keepNext/>
      <w:keepLines/>
      <w:spacing w:before="480" w:after="0"/>
      <w:outlineLvl w:val="0"/>
    </w:pPr>
    <w:rPr>
      <w:rFonts w:ascii="Bookman Old Style" w:hAnsi="Bookman Old Style" w:cs="Times New Roman"/>
      <w:bCs/>
      <w:caps/>
      <w:color w:val="9EC544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2771B2"/>
    <w:pPr>
      <w:keepNext/>
      <w:keepLines/>
      <w:spacing w:before="200" w:after="0"/>
      <w:outlineLvl w:val="1"/>
    </w:pPr>
    <w:rPr>
      <w:rFonts w:ascii="Bookman Old Style" w:hAnsi="Bookman Old Style" w:cs="Times New Roman"/>
      <w:b/>
      <w:bCs/>
      <w:color w:val="9EC544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9"/>
    <w:qFormat/>
    <w:rsid w:val="002771B2"/>
    <w:pPr>
      <w:keepNext/>
      <w:keepLines/>
      <w:spacing w:before="60" w:after="0" w:line="240" w:lineRule="auto"/>
      <w:outlineLvl w:val="2"/>
    </w:pPr>
    <w:rPr>
      <w:rFonts w:cs="Times New Roman"/>
      <w:b/>
      <w:bCs/>
      <w:caps/>
      <w:color w:val="2A5B7F"/>
    </w:rPr>
  </w:style>
  <w:style w:type="paragraph" w:styleId="Nadpis4">
    <w:name w:val="heading 4"/>
    <w:basedOn w:val="Normlny"/>
    <w:next w:val="Normlny"/>
    <w:link w:val="Nadpis4Char"/>
    <w:uiPriority w:val="99"/>
    <w:qFormat/>
    <w:rsid w:val="002771B2"/>
    <w:pPr>
      <w:keepNext/>
      <w:keepLines/>
      <w:spacing w:before="200" w:after="0"/>
      <w:outlineLvl w:val="3"/>
    </w:pPr>
    <w:rPr>
      <w:rFonts w:ascii="Bookman Old Style" w:hAnsi="Bookman Old Style" w:cs="Times New Roman"/>
      <w:bCs/>
      <w:i/>
      <w:iCs/>
      <w:color w:val="9EC544"/>
    </w:rPr>
  </w:style>
  <w:style w:type="paragraph" w:styleId="Nadpis5">
    <w:name w:val="heading 5"/>
    <w:basedOn w:val="Normlny"/>
    <w:next w:val="Normlny"/>
    <w:link w:val="Nadpis5Char"/>
    <w:uiPriority w:val="99"/>
    <w:qFormat/>
    <w:rsid w:val="002771B2"/>
    <w:pPr>
      <w:keepNext/>
      <w:keepLines/>
      <w:spacing w:before="200" w:after="0"/>
      <w:outlineLvl w:val="4"/>
    </w:pPr>
    <w:rPr>
      <w:rFonts w:cs="Times New Roman"/>
      <w:b/>
      <w:color w:val="77972F"/>
    </w:rPr>
  </w:style>
  <w:style w:type="paragraph" w:styleId="Nadpis6">
    <w:name w:val="heading 6"/>
    <w:basedOn w:val="Normlny"/>
    <w:next w:val="Normlny"/>
    <w:link w:val="Nadpis6Char"/>
    <w:uiPriority w:val="99"/>
    <w:qFormat/>
    <w:rsid w:val="002771B2"/>
    <w:pPr>
      <w:keepNext/>
      <w:keepLines/>
      <w:spacing w:before="200" w:after="0"/>
      <w:outlineLvl w:val="5"/>
    </w:pPr>
    <w:rPr>
      <w:rFonts w:ascii="Bookman Old Style" w:hAnsi="Bookman Old Style" w:cs="Times New Roman"/>
      <w:i/>
      <w:iCs/>
      <w:color w:val="77972F"/>
    </w:rPr>
  </w:style>
  <w:style w:type="paragraph" w:styleId="Nadpis7">
    <w:name w:val="heading 7"/>
    <w:basedOn w:val="Normlny"/>
    <w:next w:val="Normlny"/>
    <w:link w:val="Nadpis7Char"/>
    <w:uiPriority w:val="99"/>
    <w:qFormat/>
    <w:rsid w:val="002771B2"/>
    <w:pPr>
      <w:keepNext/>
      <w:keepLines/>
      <w:spacing w:before="200" w:after="0"/>
      <w:outlineLvl w:val="6"/>
    </w:pPr>
    <w:rPr>
      <w:rFonts w:cs="Times New Roman"/>
      <w:b/>
      <w:iCs/>
      <w:color w:val="2A5B7F"/>
    </w:rPr>
  </w:style>
  <w:style w:type="paragraph" w:styleId="Nadpis8">
    <w:name w:val="heading 8"/>
    <w:basedOn w:val="Normlny"/>
    <w:next w:val="Normlny"/>
    <w:link w:val="Nadpis8Char"/>
    <w:uiPriority w:val="99"/>
    <w:qFormat/>
    <w:rsid w:val="002771B2"/>
    <w:pPr>
      <w:keepNext/>
      <w:keepLines/>
      <w:spacing w:before="200" w:after="0"/>
      <w:outlineLvl w:val="7"/>
    </w:pPr>
    <w:rPr>
      <w:rFonts w:ascii="Bookman Old Style" w:hAnsi="Bookman Old Style" w:cs="Times New Roman"/>
      <w:color w:val="9EC544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2771B2"/>
    <w:pPr>
      <w:keepNext/>
      <w:keepLines/>
      <w:spacing w:before="200" w:after="0"/>
      <w:outlineLvl w:val="8"/>
    </w:pPr>
    <w:rPr>
      <w:rFonts w:ascii="Bookman Old Style" w:hAnsi="Bookman Old Style" w:cs="Times New Roman"/>
      <w:i/>
      <w:iCs/>
      <w:color w:val="77972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locked/>
    <w:rsid w:val="002771B2"/>
    <w:rPr>
      <w:rFonts w:ascii="Bookman Old Style" w:eastAsia="Malgun Gothic" w:hAnsi="Bookman Old Style" w:cs="Times New Roman"/>
      <w:bCs/>
      <w:caps/>
      <w:color w:val="9EC544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9"/>
    <w:locked/>
    <w:rsid w:val="002771B2"/>
    <w:rPr>
      <w:rFonts w:ascii="Bookman Old Style" w:eastAsia="Malgun Gothic" w:hAnsi="Bookman Old Style" w:cs="Times New Roman"/>
      <w:b/>
      <w:bCs/>
      <w:color w:val="9EC544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9"/>
    <w:semiHidden/>
    <w:locked/>
    <w:rsid w:val="002771B2"/>
    <w:rPr>
      <w:rFonts w:eastAsia="Malgun Gothic" w:cs="Times New Roman"/>
      <w:b/>
      <w:bCs/>
      <w:caps/>
      <w:color w:val="2A5B7F"/>
    </w:rPr>
  </w:style>
  <w:style w:type="character" w:customStyle="1" w:styleId="Nadpis4Char">
    <w:name w:val="Nadpis 4 Char"/>
    <w:basedOn w:val="Predvolenpsmoodseku"/>
    <w:link w:val="Nadpis4"/>
    <w:uiPriority w:val="99"/>
    <w:semiHidden/>
    <w:locked/>
    <w:rsid w:val="002771B2"/>
    <w:rPr>
      <w:rFonts w:ascii="Bookman Old Style" w:eastAsia="Malgun Gothic" w:hAnsi="Bookman Old Style" w:cs="Times New Roman"/>
      <w:bCs/>
      <w:i/>
      <w:iCs/>
      <w:color w:val="9EC544"/>
    </w:rPr>
  </w:style>
  <w:style w:type="character" w:customStyle="1" w:styleId="Nadpis5Char">
    <w:name w:val="Nadpis 5 Char"/>
    <w:basedOn w:val="Predvolenpsmoodseku"/>
    <w:link w:val="Nadpis5"/>
    <w:uiPriority w:val="99"/>
    <w:semiHidden/>
    <w:locked/>
    <w:rsid w:val="002771B2"/>
    <w:rPr>
      <w:rFonts w:eastAsia="Malgun Gothic" w:cs="Times New Roman"/>
      <w:b/>
      <w:color w:val="77972F"/>
    </w:rPr>
  </w:style>
  <w:style w:type="character" w:customStyle="1" w:styleId="Nadpis6Char">
    <w:name w:val="Nadpis 6 Char"/>
    <w:basedOn w:val="Predvolenpsmoodseku"/>
    <w:link w:val="Nadpis6"/>
    <w:uiPriority w:val="99"/>
    <w:semiHidden/>
    <w:locked/>
    <w:rsid w:val="002771B2"/>
    <w:rPr>
      <w:rFonts w:ascii="Bookman Old Style" w:eastAsia="Malgun Gothic" w:hAnsi="Bookman Old Style" w:cs="Times New Roman"/>
      <w:i/>
      <w:iCs/>
      <w:color w:val="77972F"/>
    </w:rPr>
  </w:style>
  <w:style w:type="character" w:customStyle="1" w:styleId="Nadpis7Char">
    <w:name w:val="Nadpis 7 Char"/>
    <w:basedOn w:val="Predvolenpsmoodseku"/>
    <w:link w:val="Nadpis7"/>
    <w:uiPriority w:val="99"/>
    <w:semiHidden/>
    <w:locked/>
    <w:rsid w:val="002771B2"/>
    <w:rPr>
      <w:rFonts w:eastAsia="Malgun Gothic" w:cs="Times New Roman"/>
      <w:b/>
      <w:iCs/>
      <w:color w:val="2A5B7F"/>
    </w:rPr>
  </w:style>
  <w:style w:type="character" w:customStyle="1" w:styleId="Nadpis8Char">
    <w:name w:val="Nadpis 8 Char"/>
    <w:basedOn w:val="Predvolenpsmoodseku"/>
    <w:link w:val="Nadpis8"/>
    <w:uiPriority w:val="99"/>
    <w:semiHidden/>
    <w:locked/>
    <w:rsid w:val="002771B2"/>
    <w:rPr>
      <w:rFonts w:ascii="Bookman Old Style" w:eastAsia="Malgun Gothic" w:hAnsi="Bookman Old Style" w:cs="Times New Roman"/>
      <w:color w:val="9EC544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9"/>
    <w:semiHidden/>
    <w:locked/>
    <w:rsid w:val="002771B2"/>
    <w:rPr>
      <w:rFonts w:ascii="Bookman Old Style" w:eastAsia="Malgun Gothic" w:hAnsi="Bookman Old Style" w:cs="Times New Roman"/>
      <w:i/>
      <w:iCs/>
      <w:color w:val="77972F"/>
      <w:sz w:val="20"/>
      <w:szCs w:val="20"/>
    </w:rPr>
  </w:style>
  <w:style w:type="paragraph" w:styleId="Popis">
    <w:name w:val="caption"/>
    <w:basedOn w:val="Normlny"/>
    <w:next w:val="Normlny"/>
    <w:uiPriority w:val="99"/>
    <w:qFormat/>
    <w:rsid w:val="002771B2"/>
    <w:pPr>
      <w:spacing w:line="240" w:lineRule="auto"/>
    </w:pPr>
    <w:rPr>
      <w:bCs/>
      <w:caps/>
      <w:color w:val="9EC544"/>
      <w:sz w:val="18"/>
      <w:szCs w:val="18"/>
    </w:rPr>
  </w:style>
  <w:style w:type="paragraph" w:styleId="Nzov">
    <w:name w:val="Title"/>
    <w:basedOn w:val="Normlny"/>
    <w:next w:val="Normlny"/>
    <w:link w:val="NzovChar"/>
    <w:uiPriority w:val="99"/>
    <w:qFormat/>
    <w:rsid w:val="002771B2"/>
    <w:pPr>
      <w:spacing w:before="360" w:after="60" w:line="240" w:lineRule="auto"/>
      <w:contextualSpacing/>
    </w:pPr>
    <w:rPr>
      <w:rFonts w:ascii="Bookman Old Style" w:hAnsi="Bookman Old Style" w:cs="Times New Roman"/>
      <w:caps/>
      <w:color w:val="000000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99"/>
    <w:locked/>
    <w:rsid w:val="002771B2"/>
    <w:rPr>
      <w:rFonts w:ascii="Bookman Old Style" w:eastAsia="Malgun Gothic" w:hAnsi="Bookman Old Style" w:cs="Times New Roman"/>
      <w:caps/>
      <w:color w:val="000000"/>
      <w:spacing w:val="-20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uiPriority w:val="99"/>
    <w:qFormat/>
    <w:rsid w:val="002771B2"/>
    <w:pPr>
      <w:numPr>
        <w:ilvl w:val="1"/>
      </w:numPr>
    </w:pPr>
    <w:rPr>
      <w:rFonts w:ascii="Bookman Old Style" w:hAnsi="Bookman Old Style" w:cs="Times New Roman"/>
      <w:iCs/>
      <w:caps/>
      <w:color w:val="2A5B7F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99"/>
    <w:locked/>
    <w:rsid w:val="002771B2"/>
    <w:rPr>
      <w:rFonts w:ascii="Bookman Old Style" w:eastAsia="Malgun Gothic" w:hAnsi="Bookman Old Style" w:cs="Times New Roman"/>
      <w:iCs/>
      <w:caps/>
      <w:color w:val="2A5B7F"/>
      <w:sz w:val="24"/>
      <w:szCs w:val="24"/>
    </w:rPr>
  </w:style>
  <w:style w:type="character" w:styleId="Vrazn">
    <w:name w:val="Strong"/>
    <w:basedOn w:val="Predvolenpsmoodseku"/>
    <w:uiPriority w:val="22"/>
    <w:qFormat/>
    <w:rsid w:val="002771B2"/>
    <w:rPr>
      <w:rFonts w:cs="Times New Roman"/>
      <w:b/>
      <w:bCs/>
    </w:rPr>
  </w:style>
  <w:style w:type="character" w:styleId="Zvraznenie">
    <w:name w:val="Emphasis"/>
    <w:basedOn w:val="Predvolenpsmoodseku"/>
    <w:uiPriority w:val="20"/>
    <w:qFormat/>
    <w:rsid w:val="002771B2"/>
    <w:rPr>
      <w:rFonts w:cs="Times New Roman"/>
      <w:i/>
      <w:iCs/>
    </w:rPr>
  </w:style>
  <w:style w:type="paragraph" w:styleId="Bezriadkovania">
    <w:name w:val="No Spacing"/>
    <w:link w:val="BezriadkovaniaChar"/>
    <w:uiPriority w:val="99"/>
    <w:qFormat/>
    <w:rsid w:val="002771B2"/>
  </w:style>
  <w:style w:type="character" w:customStyle="1" w:styleId="BezriadkovaniaChar">
    <w:name w:val="Bez riadkovania Char"/>
    <w:basedOn w:val="Predvolenpsmoodseku"/>
    <w:link w:val="Bezriadkovania"/>
    <w:uiPriority w:val="99"/>
    <w:locked/>
    <w:rsid w:val="002771B2"/>
    <w:rPr>
      <w:rFonts w:cs="Times New Roman"/>
      <w:sz w:val="22"/>
      <w:szCs w:val="22"/>
      <w:lang w:val="sk-SK" w:eastAsia="sk-SK" w:bidi="ar-SA"/>
    </w:rPr>
  </w:style>
  <w:style w:type="paragraph" w:styleId="Odsekzoznamu">
    <w:name w:val="List Paragraph"/>
    <w:basedOn w:val="Normlny"/>
    <w:uiPriority w:val="99"/>
    <w:qFormat/>
    <w:rsid w:val="002771B2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99"/>
    <w:qFormat/>
    <w:rsid w:val="002771B2"/>
    <w:pPr>
      <w:spacing w:line="360" w:lineRule="auto"/>
    </w:pPr>
    <w:rPr>
      <w:i/>
      <w:iCs/>
      <w:color w:val="9EC544"/>
      <w:sz w:val="28"/>
    </w:rPr>
  </w:style>
  <w:style w:type="character" w:customStyle="1" w:styleId="CitciaChar">
    <w:name w:val="Citácia Char"/>
    <w:basedOn w:val="Predvolenpsmoodseku"/>
    <w:link w:val="Citcia"/>
    <w:uiPriority w:val="99"/>
    <w:locked/>
    <w:rsid w:val="002771B2"/>
    <w:rPr>
      <w:rFonts w:cs="Times New Roman"/>
      <w:i/>
      <w:iCs/>
      <w:color w:val="9EC544"/>
      <w:sz w:val="28"/>
    </w:rPr>
  </w:style>
  <w:style w:type="paragraph" w:styleId="Zvraznencitcia">
    <w:name w:val="Intense Quote"/>
    <w:basedOn w:val="Normlny"/>
    <w:next w:val="Normlny"/>
    <w:link w:val="ZvraznencitciaChar"/>
    <w:uiPriority w:val="99"/>
    <w:qFormat/>
    <w:rsid w:val="002771B2"/>
    <w:pPr>
      <w:pBdr>
        <w:top w:val="single" w:sz="36" w:space="5" w:color="000000"/>
        <w:bottom w:val="single" w:sz="18" w:space="5" w:color="2A5B7F"/>
      </w:pBdr>
      <w:spacing w:before="200" w:after="280" w:line="360" w:lineRule="auto"/>
    </w:pPr>
    <w:rPr>
      <w:b/>
      <w:bCs/>
      <w:i/>
      <w:iCs/>
      <w:color w:val="7F7F7F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99"/>
    <w:locked/>
    <w:rsid w:val="002771B2"/>
    <w:rPr>
      <w:rFonts w:cs="Times New Roman"/>
      <w:b/>
      <w:bCs/>
      <w:i/>
      <w:iCs/>
      <w:color w:val="7F7F7F"/>
      <w:sz w:val="26"/>
    </w:rPr>
  </w:style>
  <w:style w:type="character" w:styleId="Jemnzvraznenie">
    <w:name w:val="Subtle Emphasis"/>
    <w:basedOn w:val="Predvolenpsmoodseku"/>
    <w:uiPriority w:val="99"/>
    <w:qFormat/>
    <w:rsid w:val="002771B2"/>
    <w:rPr>
      <w:rFonts w:cs="Times New Roman"/>
      <w:i/>
      <w:iCs/>
      <w:color w:val="9EC544"/>
    </w:rPr>
  </w:style>
  <w:style w:type="character" w:styleId="Intenzvnezvraznenie">
    <w:name w:val="Intense Emphasis"/>
    <w:basedOn w:val="Predvolenpsmoodseku"/>
    <w:uiPriority w:val="99"/>
    <w:qFormat/>
    <w:rsid w:val="002771B2"/>
    <w:rPr>
      <w:rFonts w:cs="Times New Roman"/>
      <w:b/>
      <w:bCs/>
      <w:i/>
      <w:iCs/>
      <w:color w:val="2A5B7F"/>
    </w:rPr>
  </w:style>
  <w:style w:type="character" w:styleId="Jemnodkaz">
    <w:name w:val="Subtle Reference"/>
    <w:basedOn w:val="Predvolenpsmoodseku"/>
    <w:uiPriority w:val="99"/>
    <w:qFormat/>
    <w:rsid w:val="002771B2"/>
    <w:rPr>
      <w:rFonts w:ascii="Rockwell" w:hAnsi="Rockwell" w:cs="Times New Roman"/>
      <w:smallCaps/>
      <w:color w:val="50BEA3"/>
      <w:sz w:val="22"/>
      <w:u w:val="none"/>
    </w:rPr>
  </w:style>
  <w:style w:type="character" w:styleId="Zvraznenodkaz">
    <w:name w:val="Intense Reference"/>
    <w:basedOn w:val="Predvolenpsmoodseku"/>
    <w:uiPriority w:val="99"/>
    <w:qFormat/>
    <w:rsid w:val="002771B2"/>
    <w:rPr>
      <w:rFonts w:ascii="Rockwell" w:hAnsi="Rockwell" w:cs="Times New Roman"/>
      <w:b/>
      <w:bCs/>
      <w:caps/>
      <w:color w:val="50BEA3"/>
      <w:spacing w:val="5"/>
      <w:sz w:val="22"/>
      <w:u w:val="single"/>
    </w:rPr>
  </w:style>
  <w:style w:type="character" w:styleId="Nzovknihy">
    <w:name w:val="Book Title"/>
    <w:basedOn w:val="Predvolenpsmoodseku"/>
    <w:uiPriority w:val="99"/>
    <w:qFormat/>
    <w:rsid w:val="002771B2"/>
    <w:rPr>
      <w:rFonts w:ascii="Rockwell" w:hAnsi="Rockwell" w:cs="Times New Roman"/>
      <w:b/>
      <w:bCs/>
      <w:caps/>
      <w:color w:val="50651F"/>
      <w:spacing w:val="5"/>
      <w:sz w:val="22"/>
    </w:rPr>
  </w:style>
  <w:style w:type="paragraph" w:styleId="Hlavikaobsahu">
    <w:name w:val="TOC Heading"/>
    <w:basedOn w:val="Nadpis1"/>
    <w:next w:val="Normlny"/>
    <w:uiPriority w:val="99"/>
    <w:qFormat/>
    <w:rsid w:val="002771B2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rsid w:val="002771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2771B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2771B2"/>
    <w:rPr>
      <w:rFonts w:cs="Times New Roman"/>
      <w:color w:val="808080"/>
    </w:rPr>
  </w:style>
  <w:style w:type="paragraph" w:styleId="Hlavika">
    <w:name w:val="header"/>
    <w:basedOn w:val="Normlny"/>
    <w:link w:val="HlavikaChar"/>
    <w:uiPriority w:val="99"/>
    <w:rsid w:val="00277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locked/>
    <w:rsid w:val="002771B2"/>
    <w:rPr>
      <w:rFonts w:cs="Times New Roman"/>
    </w:rPr>
  </w:style>
  <w:style w:type="paragraph" w:styleId="Pta">
    <w:name w:val="footer"/>
    <w:aliases w:val="Char,Char Char31 Char Char Char Char Char,Char Char31 Char Char Char"/>
    <w:basedOn w:val="Normlny"/>
    <w:link w:val="PtaChar"/>
    <w:uiPriority w:val="99"/>
    <w:rsid w:val="00277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Char Char,Char Char31 Char Char Char Char Char Char,Char Char31 Char Char Char Char"/>
    <w:basedOn w:val="Predvolenpsmoodseku"/>
    <w:link w:val="Pta"/>
    <w:uiPriority w:val="99"/>
    <w:locked/>
    <w:rsid w:val="002771B2"/>
    <w:rPr>
      <w:rFonts w:cs="Times New Roman"/>
    </w:rPr>
  </w:style>
  <w:style w:type="character" w:styleId="Hypertextovprepojenie">
    <w:name w:val="Hyperlink"/>
    <w:basedOn w:val="Predvolenpsmoodseku"/>
    <w:uiPriority w:val="99"/>
    <w:rsid w:val="003C3DBF"/>
    <w:rPr>
      <w:rFonts w:cs="Times New Roman"/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rsid w:val="00C92BFE"/>
    <w:rPr>
      <w:rFonts w:cs="Times New Roman"/>
      <w:color w:val="A0BCD3"/>
      <w:u w:val="single"/>
    </w:rPr>
  </w:style>
  <w:style w:type="table" w:styleId="Mriekatabuky">
    <w:name w:val="Table Grid"/>
    <w:basedOn w:val="Normlnatabuka"/>
    <w:uiPriority w:val="39"/>
    <w:locked/>
    <w:rsid w:val="00437BBE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DF7D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dpis1Char3">
    <w:name w:val="Nadpis 1 Char3"/>
    <w:aliases w:val="Nadpis 1 Char2 Char2,Nadpis 1 Char Char1 Char2,Nadpis 1 Char2 Char1 Char1 Char1,Nadpis 1 Char Char1 Char1 Char1 Char1,Nadpis 1 Char3 Char Char Char Char1 Char1,Nadpis 1 Char2 Char1 Char1 Char Char Char Char1,Nadpis 1 Char3 Char Char Char1"/>
    <w:rsid w:val="00C5702F"/>
    <w:rPr>
      <w:rFonts w:ascii="Times New Roman" w:hAnsi="Times New Roman"/>
      <w:b/>
      <w:sz w:val="28"/>
      <w:szCs w:val="28"/>
      <w:lang w:val="sk-SK" w:eastAsia="cs-CZ" w:bidi="ar-SA"/>
    </w:rPr>
  </w:style>
  <w:style w:type="character" w:styleId="Odkaznakomentr">
    <w:name w:val="annotation reference"/>
    <w:basedOn w:val="Predvolenpsmoodseku"/>
    <w:uiPriority w:val="99"/>
    <w:semiHidden/>
    <w:unhideWhenUsed/>
    <w:rsid w:val="0088256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8256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8256E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8256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8256E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C06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21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91082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636410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240439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412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3005755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538080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5454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74919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946115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88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6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mailto:David.Cicmanec@apa.s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Terezia.Jamborova@apa.sk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pa.s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pa.sk" TargetMode="External"/><Relationship Id="rId23" Type="http://schemas.openxmlformats.org/officeDocument/2006/relationships/theme" Target="theme/theme1.xml"/><Relationship Id="rId10" Type="http://schemas.openxmlformats.org/officeDocument/2006/relationships/image" Target="cid:image001.png@01D92CB6.711A2870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6965B-8319-4AB4-A602-95DAABFB9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17117</TotalTime>
  <Pages>17</Pages>
  <Words>5600</Words>
  <Characters>27452</Characters>
  <Application>Microsoft Office Word</Application>
  <DocSecurity>0</DocSecurity>
  <Lines>228</Lines>
  <Paragraphs>65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Prehľad cien ovocia a zeleniny</vt:lpstr>
      <vt:lpstr>Prehľad cien ovocia a zeleniny</vt:lpstr>
    </vt:vector>
  </TitlesOfParts>
  <Company/>
  <LinksUpToDate>false</LinksUpToDate>
  <CharactersWithSpaces>32987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cien ovocia a zeleniny</dc:title>
  <dc:subject/>
  <dc:creator>PPA-ATIS</dc:creator>
  <cp:keywords/>
  <dc:description/>
  <cp:lastModifiedBy>Čičmanec Dávid</cp:lastModifiedBy>
  <cp:revision>423</cp:revision>
  <cp:lastPrinted>2025-06-02T08:53:00Z</cp:lastPrinted>
  <dcterms:created xsi:type="dcterms:W3CDTF">2023-09-20T09:42:00Z</dcterms:created>
  <dcterms:modified xsi:type="dcterms:W3CDTF">2025-12-19T13:14:00Z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4,9,a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2023-09-20T09:42:09Z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88217929-5789-4803-8180-d6b7053e61f5</vt:lpwstr>
  </property>
  <property fmtid="{D5CDD505-2E9C-101B-9397-08002B2CF9AE}" pid="12" name="MSIP_Label_54743a8a-75f7-4ac9-9741-a35bd0337f21_ContentBits">
    <vt:lpwstr>2</vt:lpwstr>
  </property>
</Properties>
</file>