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757E1" w14:textId="629DF424" w:rsidR="0028021E" w:rsidRPr="002A369B" w:rsidRDefault="009A3A64" w:rsidP="00612506">
      <w:pPr>
        <w:spacing w:after="0" w:line="240" w:lineRule="auto"/>
        <w:rPr>
          <w:rFonts w:ascii="Calibri" w:hAnsi="Calibri" w:cs="Calibri"/>
          <w:kern w:val="28"/>
        </w:rPr>
      </w:pPr>
      <w:r w:rsidRPr="002A369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AB2B2B" wp14:editId="547C34C4">
                <wp:simplePos x="0" y="0"/>
                <wp:positionH relativeFrom="margin">
                  <wp:posOffset>-56693</wp:posOffset>
                </wp:positionH>
                <wp:positionV relativeFrom="margin">
                  <wp:posOffset>5437023</wp:posOffset>
                </wp:positionV>
                <wp:extent cx="6420485" cy="482804"/>
                <wp:effectExtent l="0" t="0" r="0" b="0"/>
                <wp:wrapNone/>
                <wp:docPr id="7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482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DD43" w14:textId="77777777" w:rsidR="00220A90" w:rsidRPr="007035CD" w:rsidRDefault="00220A90" w:rsidP="00865C4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</w:pP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 xml:space="preserve">Prehľad cien </w:t>
                            </w:r>
                            <w:r w:rsidRPr="00CB70FF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ov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ocia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zeleniny</w:t>
                            </w:r>
                          </w:p>
                          <w:p w14:paraId="152D3234" w14:textId="77777777" w:rsidR="00220A90" w:rsidRPr="009A3A64" w:rsidRDefault="00220A90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7312703" w14:textId="77777777" w:rsidR="00220A90" w:rsidRDefault="00220A90"/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B2B2B"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26" type="#_x0000_t202" style="position:absolute;margin-left:-4.45pt;margin-top:428.1pt;width:505.55pt;height:3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" filled="f" stroked="f">
                <v:textbox>
                  <w:txbxContent>
                    <w:p w14:paraId="3D58DD43" w14:textId="77777777" w:rsidR="00220A90" w:rsidRPr="007035CD" w:rsidRDefault="00220A90" w:rsidP="00865C4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</w:pP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 xml:space="preserve">Prehľad cien </w:t>
                      </w:r>
                      <w:r w:rsidRPr="00CB70FF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ov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ocia 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 xml:space="preserve"> 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zeleniny</w:t>
                      </w:r>
                    </w:p>
                    <w:p w14:paraId="152D3234" w14:textId="77777777" w:rsidR="00220A90" w:rsidRPr="009A3A64" w:rsidRDefault="00220A90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14:paraId="37312703" w14:textId="77777777" w:rsidR="00220A90" w:rsidRDefault="00220A90"/>
                  </w:txbxContent>
                </v:textbox>
                <w10:wrap anchorx="margin" anchory="margin"/>
              </v:shape>
            </w:pict>
          </mc:Fallback>
        </mc:AlternateContent>
      </w:r>
      <w:r w:rsidR="00944878" w:rsidRPr="002A369B">
        <w:rPr>
          <w:rFonts w:ascii="Calibri" w:hAnsi="Calibri" w:cs="Calibri"/>
          <w:noProof/>
        </w:rPr>
        <w:drawing>
          <wp:anchor distT="140208" distB="327787" distL="260604" distR="453390" simplePos="0" relativeHeight="251661312" behindDoc="1" locked="0" layoutInCell="1" allowOverlap="1" wp14:anchorId="623646A9" wp14:editId="017CC1B5">
            <wp:simplePos x="0" y="0"/>
            <wp:positionH relativeFrom="margin">
              <wp:posOffset>-209550</wp:posOffset>
            </wp:positionH>
            <wp:positionV relativeFrom="paragraph">
              <wp:posOffset>1280160</wp:posOffset>
            </wp:positionV>
            <wp:extent cx="6688800" cy="4111200"/>
            <wp:effectExtent l="19050" t="19050" r="17145" b="22860"/>
            <wp:wrapTight wrapText="bothSides">
              <wp:wrapPolygon edited="0">
                <wp:start x="-62" y="-100"/>
                <wp:lineTo x="-62" y="21620"/>
                <wp:lineTo x="21594" y="21620"/>
                <wp:lineTo x="21594" y="-100"/>
                <wp:lineTo x="-62" y="-100"/>
              </wp:wrapPolygon>
            </wp:wrapTight>
            <wp:docPr id="11" name="Obrázo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0" cy="4111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878">
        <w:rPr>
          <w:noProof/>
        </w:rPr>
        <w:drawing>
          <wp:inline distT="0" distB="0" distL="0" distR="0" wp14:anchorId="42BA14F6" wp14:editId="77C3017F">
            <wp:extent cx="2626242" cy="1052366"/>
            <wp:effectExtent l="0" t="0" r="317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854" w:rsidRPr="002A369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886B83" wp14:editId="5C0936E5">
                <wp:simplePos x="0" y="0"/>
                <wp:positionH relativeFrom="margin">
                  <wp:posOffset>6494106</wp:posOffset>
                </wp:positionH>
                <wp:positionV relativeFrom="margin">
                  <wp:posOffset>-223935</wp:posOffset>
                </wp:positionV>
                <wp:extent cx="260350" cy="6278219"/>
                <wp:effectExtent l="0" t="0" r="6350" b="8890"/>
                <wp:wrapNone/>
                <wp:docPr id="13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62782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95FC4" id="Obdĺžnik 8" o:spid="_x0000_s1026" style="position:absolute;margin-left:511.35pt;margin-top:-17.65pt;width:20.5pt;height:494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" fillcolor="#92d050" stroked="f" strokeweight="2pt">
                <w10:wrap anchorx="margin" anchory="margin"/>
              </v:rect>
            </w:pict>
          </mc:Fallback>
        </mc:AlternateContent>
      </w:r>
      <w:r w:rsidR="009F3854" w:rsidRPr="002A369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A558D5" wp14:editId="414DDA71">
                <wp:simplePos x="0" y="0"/>
                <wp:positionH relativeFrom="margin">
                  <wp:posOffset>-208280</wp:posOffset>
                </wp:positionH>
                <wp:positionV relativeFrom="margin">
                  <wp:posOffset>-208280</wp:posOffset>
                </wp:positionV>
                <wp:extent cx="6887845" cy="9098280"/>
                <wp:effectExtent l="10795" t="10795" r="16510" b="15875"/>
                <wp:wrapNone/>
                <wp:docPr id="8" name="Obdĺž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845" cy="909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797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1B0E8" id="Obdĺžnik 4" o:spid="_x0000_s1026" style="position:absolute;margin-left:-16.4pt;margin-top:-16.4pt;width:542.35pt;height:716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" filled="f" strokecolor="#77972f" strokeweight="1.5pt">
                <w10:wrap anchorx="margin" anchory="margin"/>
              </v:rect>
            </w:pict>
          </mc:Fallback>
        </mc:AlternateContent>
      </w:r>
    </w:p>
    <w:p w14:paraId="65096F87" w14:textId="33E49110" w:rsidR="007035CD" w:rsidRDefault="009A3A64" w:rsidP="00944878">
      <w:pPr>
        <w:spacing w:after="0" w:line="240" w:lineRule="auto"/>
        <w:jc w:val="both"/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</w:pPr>
      <w:r w:rsidRPr="002A369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0E4018" wp14:editId="64DF5EA8">
                <wp:simplePos x="0" y="0"/>
                <wp:positionH relativeFrom="margin">
                  <wp:posOffset>3329940</wp:posOffset>
                </wp:positionH>
                <wp:positionV relativeFrom="margin">
                  <wp:posOffset>6077585</wp:posOffset>
                </wp:positionV>
                <wp:extent cx="3067685" cy="391795"/>
                <wp:effectExtent l="0" t="0" r="0" b="0"/>
                <wp:wrapNone/>
                <wp:docPr id="5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B2AA" w14:textId="176B9D34" w:rsidR="00220A90" w:rsidRPr="007035CD" w:rsidRDefault="001E1C3C" w:rsidP="00803774">
                            <w:pPr>
                              <w:pStyle w:val="Podtitul"/>
                              <w:jc w:val="right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4</w:t>
                            </w:r>
                            <w:r w:rsidR="008C1159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6</w:t>
                            </w:r>
                            <w:r w:rsidR="00220A90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. týždeň 202</w:t>
                            </w:r>
                            <w:r w:rsidR="003E4133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4018" id="Textové pole 11" o:spid="_x0000_s1027" type="#_x0000_t202" style="position:absolute;left:0;text-align:left;margin-left:262.2pt;margin-top:478.55pt;width:241.55pt;height:30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" filled="f" stroked="f">
                <v:textbox>
                  <w:txbxContent>
                    <w:p w14:paraId="4867B2AA" w14:textId="176B9D34" w:rsidR="00220A90" w:rsidRPr="007035CD" w:rsidRDefault="001E1C3C" w:rsidP="00803774">
                      <w:pPr>
                        <w:pStyle w:val="Podtitul"/>
                        <w:jc w:val="right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4</w:t>
                      </w:r>
                      <w:r w:rsidR="008C1159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6</w:t>
                      </w:r>
                      <w:r w:rsidR="00220A90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. týždeň 202</w:t>
                      </w:r>
                      <w:r w:rsidR="003E4133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92873" w:rsidRPr="002A369B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C406BC" wp14:editId="0D54CC22">
                <wp:simplePos x="0" y="0"/>
                <wp:positionH relativeFrom="margin">
                  <wp:posOffset>6497726</wp:posOffset>
                </wp:positionH>
                <wp:positionV relativeFrom="margin">
                  <wp:posOffset>6036869</wp:posOffset>
                </wp:positionV>
                <wp:extent cx="253035" cy="2860040"/>
                <wp:effectExtent l="0" t="0" r="0" b="0"/>
                <wp:wrapNone/>
                <wp:docPr id="6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035" cy="286004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34AAB" id="Obdĺžnik 9" o:spid="_x0000_s1026" style="position:absolute;margin-left:511.65pt;margin-top:475.35pt;width:19.9pt;height:225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" fillcolor="#f90" stroked="f">
                <w10:wrap anchorx="margin" anchory="margin"/>
              </v:rect>
            </w:pict>
          </mc:Fallback>
        </mc:AlternateContent>
      </w:r>
    </w:p>
    <w:p w14:paraId="36FF6276" w14:textId="04E71CA5" w:rsidR="00944878" w:rsidRPr="002A369B" w:rsidRDefault="00944878" w:rsidP="00944878">
      <w:pPr>
        <w:spacing w:after="0" w:line="240" w:lineRule="auto"/>
        <w:jc w:val="both"/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</w:pPr>
    </w:p>
    <w:p w14:paraId="36087EA9" w14:textId="29A11C79" w:rsidR="007035CD" w:rsidRPr="002A369B" w:rsidRDefault="007035CD" w:rsidP="009B503D">
      <w:pPr>
        <w:spacing w:after="0" w:line="240" w:lineRule="auto"/>
        <w:ind w:right="54" w:firstLine="426"/>
        <w:jc w:val="right"/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</w:pPr>
    </w:p>
    <w:p w14:paraId="7EEFF374" w14:textId="77777777" w:rsidR="007035CD" w:rsidRPr="009A3A64" w:rsidRDefault="007035CD" w:rsidP="007035CD">
      <w:pPr>
        <w:spacing w:after="0" w:line="240" w:lineRule="auto"/>
        <w:ind w:right="54"/>
        <w:jc w:val="right"/>
        <w:rPr>
          <w:rStyle w:val="Hypertextovprepojenie"/>
          <w:rFonts w:asciiTheme="minorHAnsi" w:hAnsiTheme="minorHAnsi" w:cstheme="minorHAnsi"/>
          <w:color w:val="auto"/>
          <w:sz w:val="18"/>
          <w:szCs w:val="18"/>
          <w:u w:val="none"/>
        </w:rPr>
      </w:pPr>
    </w:p>
    <w:p w14:paraId="565BB614" w14:textId="786B1301" w:rsidR="0028021E" w:rsidRPr="009A3A64" w:rsidRDefault="0028021E" w:rsidP="009B503D">
      <w:pPr>
        <w:spacing w:after="0" w:line="240" w:lineRule="auto"/>
        <w:ind w:right="54" w:firstLine="426"/>
        <w:jc w:val="right"/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</w:pPr>
      <w:r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 xml:space="preserve">Číslo </w:t>
      </w:r>
      <w:r w:rsidR="001E1C3C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2</w:t>
      </w:r>
      <w:r w:rsidR="008C1159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3</w:t>
      </w:r>
      <w:r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/20</w:t>
      </w:r>
      <w:r w:rsidR="005B6406"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2</w:t>
      </w:r>
      <w:r w:rsidR="001A11F1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5</w:t>
      </w:r>
    </w:p>
    <w:p w14:paraId="176510BC" w14:textId="161D0B0D" w:rsidR="0028021E" w:rsidRPr="009A3A64" w:rsidRDefault="0028021E" w:rsidP="009B503D">
      <w:pPr>
        <w:spacing w:after="0" w:line="240" w:lineRule="auto"/>
        <w:ind w:right="54" w:firstLine="426"/>
        <w:jc w:val="right"/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</w:pPr>
      <w:r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 xml:space="preserve">Ročník </w:t>
      </w:r>
      <w:r w:rsidR="001A11F1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10</w:t>
      </w:r>
      <w:r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.</w:t>
      </w:r>
    </w:p>
    <w:p w14:paraId="1B3FAC41" w14:textId="70D9969F" w:rsidR="00231110" w:rsidRPr="009A3A64" w:rsidRDefault="008C1159" w:rsidP="008361C7">
      <w:pPr>
        <w:spacing w:after="0" w:line="240" w:lineRule="auto"/>
        <w:ind w:right="54" w:firstLine="426"/>
        <w:jc w:val="right"/>
        <w:rPr>
          <w:rFonts w:asciiTheme="minorHAnsi" w:hAnsiTheme="minorHAnsi" w:cstheme="minorHAnsi"/>
          <w:color w:val="50651F"/>
          <w:sz w:val="26"/>
          <w:szCs w:val="26"/>
        </w:rPr>
      </w:pPr>
      <w:r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5</w:t>
      </w:r>
      <w:r w:rsidR="0028021E"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.</w:t>
      </w:r>
      <w:r w:rsidR="009F651F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1</w:t>
      </w:r>
      <w:r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2</w:t>
      </w:r>
      <w:r w:rsidR="0028021E"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. 20</w:t>
      </w:r>
      <w:r w:rsidR="005B6406" w:rsidRPr="009A3A64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2</w:t>
      </w:r>
      <w:r w:rsidR="001F0A85">
        <w:rPr>
          <w:rStyle w:val="Hypertextovprepojenie"/>
          <w:rFonts w:asciiTheme="minorHAnsi" w:hAnsiTheme="minorHAnsi" w:cstheme="minorHAnsi"/>
          <w:color w:val="50651F"/>
          <w:sz w:val="26"/>
          <w:szCs w:val="26"/>
          <w:u w:val="none"/>
        </w:rPr>
        <w:t>5</w:t>
      </w:r>
    </w:p>
    <w:p w14:paraId="74BFF6AD" w14:textId="77777777" w:rsidR="008A261B" w:rsidRPr="009A3A64" w:rsidRDefault="008A261B" w:rsidP="004405E2">
      <w:pPr>
        <w:spacing w:after="0" w:line="240" w:lineRule="auto"/>
        <w:ind w:right="54"/>
        <w:jc w:val="right"/>
        <w:rPr>
          <w:rFonts w:asciiTheme="minorHAnsi" w:hAnsiTheme="minorHAnsi" w:cstheme="minorHAnsi"/>
          <w:color w:val="50651F"/>
          <w:sz w:val="18"/>
          <w:szCs w:val="18"/>
        </w:rPr>
      </w:pPr>
    </w:p>
    <w:tbl>
      <w:tblPr>
        <w:tblStyle w:val="Mriekatabuky"/>
        <w:tblW w:w="4395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9A3A64" w:rsidRPr="009B048F" w14:paraId="1DA1F080" w14:textId="77777777" w:rsidTr="009A3A64">
        <w:trPr>
          <w:trHeight w:val="968"/>
        </w:trPr>
        <w:tc>
          <w:tcPr>
            <w:tcW w:w="4395" w:type="dxa"/>
            <w:vAlign w:val="center"/>
          </w:tcPr>
          <w:p w14:paraId="2AD3E26B" w14:textId="3A8D8271" w:rsidR="009A3A64" w:rsidRPr="009B048F" w:rsidRDefault="009A3A64" w:rsidP="009A3A64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244061" w:themeColor="accent1" w:themeShade="80"/>
                <w:sz w:val="20"/>
                <w:szCs w:val="20"/>
              </w:rPr>
            </w:pPr>
            <w:bookmarkStart w:id="0" w:name="_Hlk132280362"/>
          </w:p>
        </w:tc>
      </w:tr>
      <w:tr w:rsidR="009A3A64" w:rsidRPr="009B048F" w14:paraId="148AE999" w14:textId="77777777" w:rsidTr="009A3A64">
        <w:trPr>
          <w:trHeight w:val="436"/>
        </w:trPr>
        <w:tc>
          <w:tcPr>
            <w:tcW w:w="4395" w:type="dxa"/>
            <w:vAlign w:val="center"/>
          </w:tcPr>
          <w:p w14:paraId="689418DE" w14:textId="37DBEEC8" w:rsidR="009A3A64" w:rsidRPr="009B048F" w:rsidRDefault="008C1159" w:rsidP="008C1159">
            <w:pPr>
              <w:tabs>
                <w:tab w:val="right" w:pos="9356"/>
              </w:tabs>
              <w:spacing w:after="0" w:line="240" w:lineRule="auto"/>
              <w:ind w:left="-105"/>
              <w:rPr>
                <w:rFonts w:ascii="Calibri" w:hAnsi="Calibri" w:cs="Calibri"/>
                <w:color w:val="244061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/>
                <w:sz w:val="26"/>
                <w:szCs w:val="26"/>
              </w:rPr>
              <w:t>Odbor obchodných mechanizmov a ATIS</w:t>
            </w:r>
          </w:p>
        </w:tc>
      </w:tr>
      <w:bookmarkEnd w:id="0"/>
    </w:tbl>
    <w:p w14:paraId="1C3359B4" w14:textId="7F1599B6" w:rsidR="00F278C2" w:rsidRPr="00E30A11" w:rsidRDefault="00953166" w:rsidP="00E30A11">
      <w:pPr>
        <w:spacing w:after="0" w:line="240" w:lineRule="auto"/>
        <w:ind w:right="57" w:firstLine="720"/>
        <w:rPr>
          <w:rFonts w:asciiTheme="minorHAnsi" w:hAnsiTheme="minorHAnsi" w:cstheme="minorHAnsi"/>
          <w:sz w:val="24"/>
          <w:szCs w:val="24"/>
          <w:u w:val="single"/>
        </w:rPr>
      </w:pPr>
      <w:r w:rsidRPr="002A369B">
        <w:rPr>
          <w:rStyle w:val="Hypertextovprepojenie"/>
          <w:rFonts w:asciiTheme="minorHAnsi" w:hAnsiTheme="minorHAnsi" w:cstheme="minorHAnsi"/>
          <w:color w:val="auto"/>
          <w:sz w:val="24"/>
          <w:szCs w:val="24"/>
        </w:rPr>
        <w:br w:type="page"/>
      </w:r>
    </w:p>
    <w:p w14:paraId="11DAADE1" w14:textId="53EEA95E" w:rsidR="00AD37D1" w:rsidRPr="000E52F9" w:rsidRDefault="00AD37D1" w:rsidP="00832C91">
      <w:pPr>
        <w:tabs>
          <w:tab w:val="right" w:pos="9923"/>
        </w:tabs>
        <w:spacing w:after="0" w:line="240" w:lineRule="auto"/>
        <w:jc w:val="both"/>
        <w:rPr>
          <w:rFonts w:ascii="Calibri" w:hAnsi="Calibri" w:cs="Calibri"/>
          <w:b/>
          <w:color w:val="336600"/>
          <w:sz w:val="28"/>
          <w:szCs w:val="28"/>
        </w:rPr>
      </w:pPr>
      <w:r w:rsidRPr="000B0492">
        <w:rPr>
          <w:rFonts w:ascii="Calibri" w:hAnsi="Calibri" w:cs="Calibri"/>
          <w:b/>
          <w:color w:val="336600"/>
          <w:sz w:val="28"/>
          <w:szCs w:val="28"/>
        </w:rPr>
        <w:lastRenderedPageBreak/>
        <w:t xml:space="preserve">Ceny zeleniny, zemiakov a ovocia od </w:t>
      </w:r>
      <w:r w:rsidRPr="000E52F9">
        <w:rPr>
          <w:rFonts w:ascii="Calibri" w:hAnsi="Calibri" w:cs="Calibri"/>
          <w:b/>
          <w:color w:val="336600"/>
          <w:sz w:val="28"/>
          <w:szCs w:val="28"/>
        </w:rPr>
        <w:t xml:space="preserve">výrobcov za </w:t>
      </w:r>
      <w:r w:rsidR="001E1C3C">
        <w:rPr>
          <w:rFonts w:ascii="Calibri" w:hAnsi="Calibri" w:cs="Calibri"/>
          <w:b/>
          <w:color w:val="336600"/>
          <w:sz w:val="28"/>
          <w:szCs w:val="28"/>
        </w:rPr>
        <w:t>4</w:t>
      </w:r>
      <w:r w:rsidR="004F0BCF">
        <w:rPr>
          <w:rFonts w:ascii="Calibri" w:hAnsi="Calibri" w:cs="Calibri"/>
          <w:b/>
          <w:color w:val="336600"/>
          <w:sz w:val="28"/>
          <w:szCs w:val="28"/>
        </w:rPr>
        <w:t>6</w:t>
      </w:r>
      <w:r w:rsidRPr="000E52F9">
        <w:rPr>
          <w:rFonts w:ascii="Calibri" w:hAnsi="Calibri" w:cs="Calibri"/>
          <w:b/>
          <w:color w:val="336600"/>
          <w:sz w:val="28"/>
          <w:szCs w:val="28"/>
        </w:rPr>
        <w:t>. týždeň 202</w:t>
      </w:r>
      <w:r w:rsidR="003E4133">
        <w:rPr>
          <w:rFonts w:ascii="Calibri" w:hAnsi="Calibri" w:cs="Calibri"/>
          <w:b/>
          <w:color w:val="336600"/>
          <w:sz w:val="28"/>
          <w:szCs w:val="28"/>
        </w:rPr>
        <w:t>5</w:t>
      </w:r>
    </w:p>
    <w:p w14:paraId="0D4D4830" w14:textId="68390BAF" w:rsidR="00AD37D1" w:rsidRPr="00823305" w:rsidRDefault="00AD37D1" w:rsidP="00AD37D1">
      <w:pPr>
        <w:tabs>
          <w:tab w:val="decimal" w:pos="7371"/>
          <w:tab w:val="right" w:pos="9781"/>
        </w:tabs>
        <w:spacing w:after="0" w:line="240" w:lineRule="auto"/>
        <w:ind w:right="23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67437">
        <w:rPr>
          <w:rFonts w:asciiTheme="minorHAnsi" w:hAnsiTheme="minorHAnsi" w:cstheme="minorHAnsi"/>
          <w:i/>
          <w:sz w:val="18"/>
          <w:szCs w:val="18"/>
        </w:rPr>
        <w:t>6</w:t>
      </w:r>
      <w:r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3E4133">
        <w:rPr>
          <w:rFonts w:asciiTheme="minorHAnsi" w:hAnsiTheme="minorHAnsi" w:cstheme="minorHAnsi"/>
          <w:i/>
          <w:sz w:val="18"/>
          <w:szCs w:val="18"/>
        </w:rPr>
        <w:t>5</w:t>
      </w:r>
      <w:r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</w:t>
      </w:r>
      <w:r w:rsidR="00D27D3B">
        <w:rPr>
          <w:rFonts w:asciiTheme="minorHAnsi" w:hAnsiTheme="minorHAnsi" w:cstheme="minorHAnsi"/>
          <w:i/>
          <w:sz w:val="18"/>
          <w:szCs w:val="18"/>
        </w:rPr>
        <w:t> </w:t>
      </w:r>
      <w:r w:rsidRPr="000E52F9">
        <w:rPr>
          <w:rFonts w:asciiTheme="minorHAnsi" w:hAnsiTheme="minorHAnsi" w:cstheme="minorHAnsi"/>
          <w:i/>
          <w:sz w:val="18"/>
          <w:szCs w:val="18"/>
        </w:rPr>
        <w:t>dňoch</w:t>
      </w:r>
      <w:r w:rsidR="00D27D3B">
        <w:rPr>
          <w:rFonts w:asciiTheme="minorHAnsi" w:hAnsiTheme="minorHAnsi" w:cstheme="minorHAnsi"/>
          <w:i/>
          <w:sz w:val="18"/>
          <w:szCs w:val="18"/>
        </w:rPr>
        <w:t xml:space="preserve"> 17</w:t>
      </w:r>
      <w:r w:rsidR="000747B1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5D259F">
        <w:rPr>
          <w:rFonts w:asciiTheme="minorHAnsi" w:hAnsiTheme="minorHAnsi" w:cstheme="minorHAnsi"/>
          <w:i/>
          <w:sz w:val="18"/>
          <w:szCs w:val="18"/>
        </w:rPr>
        <w:t>1</w:t>
      </w:r>
      <w:r w:rsidR="00D67437">
        <w:rPr>
          <w:rFonts w:asciiTheme="minorHAnsi" w:hAnsiTheme="minorHAnsi" w:cstheme="minorHAnsi"/>
          <w:i/>
          <w:sz w:val="18"/>
          <w:szCs w:val="18"/>
        </w:rPr>
        <w:t>1</w:t>
      </w:r>
      <w:r w:rsidR="00824B94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Pr="000747B1">
        <w:rPr>
          <w:rFonts w:asciiTheme="minorHAnsi" w:hAnsiTheme="minorHAnsi" w:cstheme="minorHAnsi"/>
          <w:i/>
          <w:sz w:val="18"/>
          <w:szCs w:val="18"/>
        </w:rPr>
        <w:t xml:space="preserve"> 202</w:t>
      </w:r>
      <w:r w:rsidR="00F83012" w:rsidRPr="000747B1">
        <w:rPr>
          <w:rFonts w:asciiTheme="minorHAnsi" w:hAnsiTheme="minorHAnsi" w:cstheme="minorHAnsi"/>
          <w:i/>
          <w:sz w:val="18"/>
          <w:szCs w:val="18"/>
        </w:rPr>
        <w:t>5</w:t>
      </w:r>
      <w:r w:rsidRPr="000747B1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0E52F9" w:rsidRPr="000747B1">
        <w:rPr>
          <w:rFonts w:asciiTheme="minorHAnsi" w:hAnsiTheme="minorHAnsi" w:cstheme="minorHAnsi"/>
          <w:i/>
          <w:sz w:val="18"/>
          <w:szCs w:val="18"/>
        </w:rPr>
        <w:t>–</w:t>
      </w:r>
      <w:r w:rsidRPr="000747B1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D67437">
        <w:rPr>
          <w:rFonts w:asciiTheme="minorHAnsi" w:hAnsiTheme="minorHAnsi" w:cstheme="minorHAnsi"/>
          <w:i/>
          <w:sz w:val="18"/>
          <w:szCs w:val="18"/>
        </w:rPr>
        <w:t>04</w:t>
      </w:r>
      <w:r w:rsidR="00B60A76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779BE">
        <w:rPr>
          <w:rFonts w:asciiTheme="minorHAnsi" w:hAnsiTheme="minorHAnsi" w:cstheme="minorHAnsi"/>
          <w:i/>
          <w:sz w:val="18"/>
          <w:szCs w:val="18"/>
        </w:rPr>
        <w:t>1</w:t>
      </w:r>
      <w:r w:rsidR="00D67437">
        <w:rPr>
          <w:rFonts w:asciiTheme="minorHAnsi" w:hAnsiTheme="minorHAnsi" w:cstheme="minorHAnsi"/>
          <w:i/>
          <w:sz w:val="18"/>
          <w:szCs w:val="18"/>
        </w:rPr>
        <w:t>2</w:t>
      </w:r>
      <w:r w:rsidRPr="000747B1">
        <w:rPr>
          <w:rFonts w:asciiTheme="minorHAnsi" w:hAnsiTheme="minorHAnsi" w:cstheme="minorHAnsi"/>
          <w:i/>
          <w:sz w:val="18"/>
          <w:szCs w:val="18"/>
        </w:rPr>
        <w:t>. 202</w:t>
      </w:r>
      <w:r w:rsidR="003D5B36" w:rsidRPr="000747B1">
        <w:rPr>
          <w:rFonts w:asciiTheme="minorHAnsi" w:hAnsiTheme="minorHAnsi" w:cstheme="minorHAnsi"/>
          <w:i/>
          <w:sz w:val="18"/>
          <w:szCs w:val="18"/>
        </w:rPr>
        <w:t>5</w:t>
      </w:r>
      <w:r w:rsidRPr="00823305">
        <w:rPr>
          <w:rFonts w:asciiTheme="minorHAnsi" w:hAnsiTheme="minorHAnsi" w:cstheme="minorHAnsi"/>
          <w:i/>
          <w:sz w:val="18"/>
          <w:szCs w:val="18"/>
        </w:rPr>
        <w:tab/>
        <w:t>Ceny 1. triedy sa uvádzajú za kg bez DPH</w:t>
      </w:r>
    </w:p>
    <w:tbl>
      <w:tblPr>
        <w:tblW w:w="5000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86"/>
        <w:gridCol w:w="1904"/>
        <w:gridCol w:w="872"/>
        <w:gridCol w:w="806"/>
        <w:gridCol w:w="810"/>
        <w:gridCol w:w="810"/>
        <w:gridCol w:w="915"/>
        <w:gridCol w:w="915"/>
        <w:gridCol w:w="945"/>
        <w:gridCol w:w="954"/>
      </w:tblGrid>
      <w:tr w:rsidR="005E5135" w:rsidRPr="005E5135" w14:paraId="50879DCD" w14:textId="77777777" w:rsidTr="00C11B75">
        <w:trPr>
          <w:trHeight w:val="210"/>
        </w:trPr>
        <w:tc>
          <w:tcPr>
            <w:tcW w:w="986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68D71CCC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1F78A344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721C236B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3C87B728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04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D8A59F7" w14:textId="77777777" w:rsidR="00AD37D1" w:rsidRPr="005E5135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72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FAA29CD" w14:textId="77777777" w:rsidR="00AD37D1" w:rsidRPr="005E5135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06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E128BD8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10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688BA65F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810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07A8099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30" w:type="dxa"/>
            <w:gridSpan w:val="2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06A4519D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899" w:type="dxa"/>
            <w:gridSpan w:val="2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68DBBA51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4E59D3" w:rsidRPr="005E5135" w14:paraId="126492AD" w14:textId="77777777" w:rsidTr="00C11B75">
        <w:trPr>
          <w:trHeight w:val="210"/>
        </w:trPr>
        <w:tc>
          <w:tcPr>
            <w:tcW w:w="986" w:type="dxa"/>
            <w:vMerge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7DBD9C48" w14:textId="77777777" w:rsidR="004E59D3" w:rsidRPr="005E5135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904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6E217C0D" w14:textId="77777777" w:rsidR="004E59D3" w:rsidRPr="005E5135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15A0EF58" w14:textId="77777777" w:rsidR="004E59D3" w:rsidRPr="005E5135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6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5A0AB6BE" w14:textId="77777777" w:rsidR="004E59D3" w:rsidRPr="000D2164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0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68118491" w14:textId="77777777" w:rsidR="004E59D3" w:rsidRPr="000D2164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0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03179DF3" w14:textId="77777777" w:rsidR="004E59D3" w:rsidRPr="000D2164" w:rsidRDefault="004E59D3" w:rsidP="004E59D3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F9CF597" w14:textId="56410F99" w:rsidR="004E59D3" w:rsidRPr="004E59D3" w:rsidRDefault="001E1C3C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D67437">
              <w:rPr>
                <w:rFonts w:asciiTheme="minorHAnsi" w:hAnsiTheme="minorHAnsi" w:cstheme="minorHAnsi"/>
                <w:b/>
                <w:sz w:val="19"/>
                <w:szCs w:val="19"/>
              </w:rPr>
              <w:t>6</w:t>
            </w:r>
            <w:r w:rsidR="004E59D3"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443E7D3F" w14:textId="43869D6A" w:rsidR="004E59D3" w:rsidRPr="000D2164" w:rsidRDefault="004E59D3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F55184D" w14:textId="3C3DAB55" w:rsidR="004E59D3" w:rsidRPr="004E59D3" w:rsidRDefault="001E1C3C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D67437"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4E59D3"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C1AF24B" w14:textId="3E921B36" w:rsidR="004E59D3" w:rsidRPr="000D2164" w:rsidRDefault="004E59D3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0CE02E1" w14:textId="591D545C" w:rsidR="004E59D3" w:rsidRPr="000D2164" w:rsidRDefault="001E1C3C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D67437">
              <w:rPr>
                <w:rFonts w:asciiTheme="minorHAnsi" w:hAnsiTheme="minorHAnsi" w:cstheme="minorHAnsi"/>
                <w:b/>
                <w:sz w:val="19"/>
                <w:szCs w:val="19"/>
              </w:rPr>
              <w:t>6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.</w:t>
            </w:r>
            <w:r w:rsidR="004E59D3"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D67437">
              <w:rPr>
                <w:rFonts w:asciiTheme="minorHAnsi" w:hAnsiTheme="minorHAnsi" w:cstheme="minorHAnsi"/>
                <w:b/>
                <w:sz w:val="19"/>
                <w:szCs w:val="19"/>
              </w:rPr>
              <w:t>4</w:t>
            </w:r>
            <w:r w:rsidR="004E59D3"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2A517790" w14:textId="77777777" w:rsidR="004E59D3" w:rsidRPr="000D2164" w:rsidRDefault="004E59D3" w:rsidP="004E59D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</w:pPr>
            <w:r w:rsidRPr="000D2164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Medziročný</w:t>
            </w:r>
          </w:p>
        </w:tc>
      </w:tr>
      <w:tr w:rsidR="005E5135" w:rsidRPr="005E5135" w14:paraId="38020488" w14:textId="77777777" w:rsidTr="00C11B75">
        <w:trPr>
          <w:trHeight w:val="210"/>
        </w:trPr>
        <w:tc>
          <w:tcPr>
            <w:tcW w:w="986" w:type="dxa"/>
            <w:vMerge/>
            <w:tcBorders>
              <w:top w:val="threeDEmboss" w:sz="12" w:space="0" w:color="00000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375BB5A3" w14:textId="77777777" w:rsidR="00AD37D1" w:rsidRPr="005E5135" w:rsidRDefault="00AD37D1" w:rsidP="00AD37D1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931" w:type="dxa"/>
            <w:gridSpan w:val="9"/>
            <w:tcBorders>
              <w:top w:val="threeDEmboss" w:sz="6" w:space="0" w:color="00000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vAlign w:val="center"/>
            <w:hideMark/>
          </w:tcPr>
          <w:p w14:paraId="5454104C" w14:textId="77777777" w:rsidR="00AD37D1" w:rsidRPr="000D2164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0D2164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Zelenina</w:t>
            </w:r>
          </w:p>
        </w:tc>
      </w:tr>
      <w:tr w:rsidR="00D71B5A" w:rsidRPr="00875532" w14:paraId="1EE69138" w14:textId="77777777" w:rsidTr="00B3012C">
        <w:trPr>
          <w:trHeight w:hRule="exact" w:val="295"/>
        </w:trPr>
        <w:tc>
          <w:tcPr>
            <w:tcW w:w="986" w:type="dxa"/>
            <w:vMerge w:val="restart"/>
            <w:tcBorders>
              <w:top w:val="threeDEmboss" w:sz="6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4074B5D7" w14:textId="278644FF" w:rsidR="00D71B5A" w:rsidRPr="00875532" w:rsidRDefault="00D71B5A" w:rsidP="00D71B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870CA2D" w14:textId="285A7D22" w:rsidR="00D71B5A" w:rsidRPr="00875532" w:rsidRDefault="00D71B5A" w:rsidP="00D71B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</w:t>
            </w:r>
          </w:p>
        </w:tc>
        <w:tc>
          <w:tcPr>
            <w:tcW w:w="872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7A090EB7" w14:textId="67C0C4E4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8070F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88671AD" w14:textId="4CDD41F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810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8C3C29A" w14:textId="35644CE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90D7619" w14:textId="20A61DB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47862FD" w14:textId="38B82449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1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97A6FCF" w14:textId="52563BE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94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9202141" w14:textId="764DFB8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-9,1</w:t>
            </w:r>
          </w:p>
        </w:tc>
        <w:tc>
          <w:tcPr>
            <w:tcW w:w="954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40A89846" w14:textId="7CBBD481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-33,3</w:t>
            </w:r>
          </w:p>
        </w:tc>
      </w:tr>
      <w:tr w:rsidR="00D71B5A" w:rsidRPr="00875532" w14:paraId="3B8EB9FA" w14:textId="77777777" w:rsidTr="00B3012C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0E5DD861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4142BC35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383B1538" w14:textId="7A4AF97F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8070F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DA9E8A0" w14:textId="0B3E3DE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A4E0F74" w14:textId="08636F79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FB399FF" w14:textId="6DDA3423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827C911" w14:textId="4B289E3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9596DB7" w14:textId="640BD3C9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1,62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6D2C578" w14:textId="108F8240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-48,2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1EEE6B15" w14:textId="35294B1F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-37,8</w:t>
            </w:r>
          </w:p>
        </w:tc>
      </w:tr>
      <w:tr w:rsidR="00D71B5A" w:rsidRPr="00875532" w14:paraId="4E66BCC8" w14:textId="77777777" w:rsidTr="00B3012C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6D81923F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1ED46058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hideMark/>
          </w:tcPr>
          <w:p w14:paraId="5480C158" w14:textId="597A6890" w:rsidR="00D71B5A" w:rsidRPr="0018070F" w:rsidRDefault="00D71B5A" w:rsidP="00D71B5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18070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A8641B4" w14:textId="33FA6C3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B939672" w14:textId="5921F9E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7FF5727" w14:textId="69B829A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9BF2E71" w14:textId="36A0384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6654C2B" w14:textId="0722E922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727BA0D" w14:textId="4E8EEB8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-33,7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4A1979E9" w14:textId="6858DA52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-29,0</w:t>
            </w:r>
          </w:p>
        </w:tc>
      </w:tr>
      <w:tr w:rsidR="00D71B5A" w:rsidRPr="00875532" w14:paraId="4D137A1F" w14:textId="77777777" w:rsidTr="00B77F61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6651607" w14:textId="30F216C9" w:rsidR="00D71B5A" w:rsidRPr="00875532" w:rsidRDefault="003A1A25" w:rsidP="00D71B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F0AEE6B" w14:textId="5432F7B9" w:rsidR="00D71B5A" w:rsidRPr="00875532" w:rsidRDefault="00D71B5A" w:rsidP="00D71B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Petržlen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16983F1" w14:textId="65F6A1BB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7F7A52B" w14:textId="6187DF8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2883CAF" w14:textId="216562D5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F8CEC27" w14:textId="499CFD4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C4C6131" w14:textId="06166CA3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9398A84" w14:textId="64503D3F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F83AB37" w14:textId="46969D9A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7,7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094C3ED7" w14:textId="0CC15802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-6,7</w:t>
            </w:r>
          </w:p>
        </w:tc>
      </w:tr>
      <w:tr w:rsidR="00D71B5A" w:rsidRPr="00875532" w14:paraId="73560584" w14:textId="77777777" w:rsidTr="00B77F61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F40E40E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779E365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A1592B4" w14:textId="12A56CD5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8A9C45A" w14:textId="44FB86E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3DE9D0B" w14:textId="0169EAEA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E3B7B7F" w14:textId="5765B732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AFDA26F" w14:textId="005F37D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F4D5A5B" w14:textId="5FED66C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59053B0" w14:textId="318BDBEE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33,3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1CE75FE1" w14:textId="3C6C5B88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-37,0</w:t>
            </w:r>
          </w:p>
        </w:tc>
      </w:tr>
      <w:tr w:rsidR="00D71B5A" w:rsidRPr="00875532" w14:paraId="2DF63C72" w14:textId="77777777" w:rsidTr="00B77F61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61E7D6F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ABED522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2603299B" w14:textId="4B25A787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25FF83F" w14:textId="3AA2FF42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6C37A08" w14:textId="3CA462B5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42D4305" w14:textId="096B98B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77106E9" w14:textId="7155BF2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622E84C" w14:textId="0192C34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4366250" w14:textId="7659AC7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35663B1B" w14:textId="693B3EBB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-20,8</w:t>
            </w:r>
          </w:p>
        </w:tc>
      </w:tr>
      <w:tr w:rsidR="00AA528C" w:rsidRPr="00875532" w14:paraId="5AF387BC" w14:textId="77777777" w:rsidTr="00E67114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A79BFBF" w14:textId="24EF3D6C" w:rsidR="00AA528C" w:rsidRPr="00875532" w:rsidRDefault="00F45A9A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BBDF687" w14:textId="3C8962DA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Uhorky šalátové rýchlené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1A7615A" w14:textId="4E576DF4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D4E7809" w14:textId="7E7D3CB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65FCFE8" w14:textId="1E993FB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4B7BA91" w14:textId="7E300E5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77D2ADC" w14:textId="33A2AC8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7E2201F" w14:textId="4DADC9B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8F73C2C" w14:textId="124720F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7FCC4803" w14:textId="0BD9FE4B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A528C" w:rsidRPr="00875532" w14:paraId="459A6DAD" w14:textId="77777777" w:rsidTr="00E6711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BAB1FD2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EF0A409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70D1EAEC" w14:textId="17204946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02E511A" w14:textId="06D9DC8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BEA258A" w14:textId="4209A3B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0AF09D4" w14:textId="4D450AC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618FD09" w14:textId="44FD3E1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7AFEEDB" w14:textId="4242DC3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36AFDF6" w14:textId="1A06A26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A9D74E6" w14:textId="0B918917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A528C" w:rsidRPr="00875532" w14:paraId="628ED278" w14:textId="77777777" w:rsidTr="00E6711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06E62AF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5CCAF70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087329B1" w14:textId="47702637" w:rsidR="00AA528C" w:rsidRPr="00875532" w:rsidRDefault="00AA528C" w:rsidP="00AA528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5132226" w14:textId="35D0D2E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A11E426" w14:textId="6EEDD9F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B6A3F33" w14:textId="607A8E6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607669C" w14:textId="6944DCE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4F85BD8" w14:textId="11DB171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6E839E6" w14:textId="1D123F7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1601EA86" w14:textId="6018F40B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D71B5A" w:rsidRPr="00875532" w14:paraId="5C6289F1" w14:textId="77777777" w:rsidTr="007A726A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EB6E746" w14:textId="61EBD756" w:rsidR="00D71B5A" w:rsidRPr="00875532" w:rsidRDefault="00354939" w:rsidP="00D71B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9D33D7A" w14:textId="79950388" w:rsidR="00D71B5A" w:rsidRPr="00875532" w:rsidRDefault="00D71B5A" w:rsidP="00D71B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7EA2B05" w14:textId="1D969063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D810D0C" w14:textId="0F62835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ADE61F9" w14:textId="4E31C1B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061546A" w14:textId="0C4E3BC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0F040E0" w14:textId="4FBC993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BF58719" w14:textId="2D32EFF8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54CACFD" w14:textId="4E5BA1B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-9,1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299536C2" w14:textId="5858A228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-50,0</w:t>
            </w:r>
          </w:p>
        </w:tc>
      </w:tr>
      <w:tr w:rsidR="00D71B5A" w:rsidRPr="00875532" w14:paraId="250F2996" w14:textId="77777777" w:rsidTr="007A726A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B52B7BE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F5FE205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C6EA62B" w14:textId="5761739D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BE99CFC" w14:textId="697F494F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C382F75" w14:textId="5DBAC54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2819962" w14:textId="612FC0F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0E62470" w14:textId="65B4F6C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8109C61" w14:textId="487DE932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04BF7DA" w14:textId="2C39CE5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0D703789" w14:textId="7AFCAFBB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-21,9</w:t>
            </w:r>
          </w:p>
        </w:tc>
      </w:tr>
      <w:tr w:rsidR="00D71B5A" w:rsidRPr="00875532" w14:paraId="4A693C0E" w14:textId="77777777" w:rsidTr="007A726A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1BB166A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157BFD2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6E669090" w14:textId="4F0975EE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FC4C3C5" w14:textId="3EF6FF9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A97464A" w14:textId="494D089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8706A1C" w14:textId="2B4F2C4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BA39D39" w14:textId="24BCAA69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ED36082" w14:textId="27793133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E2A3C09" w14:textId="7F08CFAF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-20,1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754DF2D1" w14:textId="7A41E42D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-33,2</w:t>
            </w:r>
          </w:p>
        </w:tc>
      </w:tr>
      <w:tr w:rsidR="00AA528C" w:rsidRPr="00875532" w14:paraId="62E007D0" w14:textId="77777777" w:rsidTr="00701D17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231AFF1" w14:textId="312D0EF8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73775A3" w14:textId="2B3ADC42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červená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75A8B3D2" w14:textId="1E96E8AF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40775AD" w14:textId="43FE765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D3A4764" w14:textId="79C5BF1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FD17D21" w14:textId="2862E4F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2BA1E7F" w14:textId="33C2855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930E139" w14:textId="4D52785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33D47EA" w14:textId="4A6FD39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0FC8751" w14:textId="338D7EAB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A528C" w:rsidRPr="00875532" w14:paraId="1AA409AF" w14:textId="77777777" w:rsidTr="00505E6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798AB27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6EAC2EC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744A3B6" w14:textId="1E694BD5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F495DFF" w14:textId="37039D8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CA7FA86" w14:textId="3E434D9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34295F5" w14:textId="743F5F9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C7FC972" w14:textId="56412A3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D5FF48E" w14:textId="1CFDF78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535B2C4" w14:textId="560E6EB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0817F87A" w14:textId="793B4AC2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A528C" w:rsidRPr="00875532" w14:paraId="2A15BF56" w14:textId="77777777" w:rsidTr="00505E6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2143C3E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D57DCCE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2EBEB336" w14:textId="488EDE14" w:rsidR="00AA528C" w:rsidRPr="00875532" w:rsidRDefault="00AA528C" w:rsidP="00AA528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4EDF981" w14:textId="2199B33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889B05E" w14:textId="63A08EF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53FCC34" w14:textId="20CC95E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B89E0BA" w14:textId="02BAD09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37F0088" w14:textId="53E1878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A444DC1" w14:textId="0E1908E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4967B19D" w14:textId="4E05CB15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A528C" w:rsidRPr="004C467C" w14:paraId="62525F6E" w14:textId="77777777" w:rsidTr="0060102D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BCC75E2" w14:textId="49E6C30E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DD34C7F" w14:textId="4561929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Rajčiaky rýchlené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E2A8578" w14:textId="29562BD1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04F24A3" w14:textId="2B1A743B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73D451A" w14:textId="37D95A3B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490BFA7" w14:textId="22D0D529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0152EE6" w14:textId="3499A4B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7B52777" w14:textId="072DEBF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BB7C802" w14:textId="4B51F1CA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-25,0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0480F562" w14:textId="65EE7F2D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-56,6</w:t>
            </w:r>
          </w:p>
        </w:tc>
      </w:tr>
      <w:tr w:rsidR="00AA528C" w:rsidRPr="004C467C" w14:paraId="436F2BF1" w14:textId="77777777" w:rsidTr="0060102D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0D23ECF6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6463F5B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FF9636B" w14:textId="5D44007B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D67E626" w14:textId="30E9C131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5F51751" w14:textId="7FEFAB4E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68C849F" w14:textId="288BC6E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7C8ADE3" w14:textId="07C2E310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8C3CD69" w14:textId="5A8D9F59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AABF6DC" w14:textId="21B5B73D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222A14DD" w14:textId="0991DD48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-17,3</w:t>
            </w:r>
          </w:p>
        </w:tc>
      </w:tr>
      <w:tr w:rsidR="00AA528C" w:rsidRPr="004C467C" w14:paraId="505CCD42" w14:textId="77777777" w:rsidTr="0060102D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AF5853C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805099D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544EBC6D" w14:textId="70691F12" w:rsidR="00AA528C" w:rsidRPr="00875532" w:rsidRDefault="00AA528C" w:rsidP="00AA528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B9F8D1E" w14:textId="12A552C4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2F5AAD6" w14:textId="27106186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5A7C629" w14:textId="3A7A1AF6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069D463" w14:textId="0626FE90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7058400" w14:textId="21009D00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9A5CA05" w14:textId="5343655E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2843E960" w14:textId="3BE2D744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-23,5</w:t>
            </w:r>
          </w:p>
        </w:tc>
      </w:tr>
      <w:tr w:rsidR="00B52053" w:rsidRPr="00875532" w14:paraId="0112B799" w14:textId="77777777" w:rsidTr="00E76427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F59FDEB" w14:textId="0AEF40E8" w:rsidR="00B52053" w:rsidRPr="00875532" w:rsidRDefault="00354939" w:rsidP="00B52053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A6ED246" w14:textId="24CDFCBD" w:rsidR="00B52053" w:rsidRPr="00875532" w:rsidRDefault="00B52053" w:rsidP="00B5205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rýchlená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885A038" w14:textId="271955D5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960678C" w14:textId="715A7E71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2715295" w14:textId="3804AA77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079E71C" w14:textId="473DA6FE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FA3F3DE" w14:textId="5B2440F8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FCF4531" w14:textId="7DB48046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D9E55D1" w14:textId="64B05ECE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E4F3E38" w14:textId="616E5405" w:rsidR="00B52053" w:rsidRPr="009C5549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</w:tr>
      <w:tr w:rsidR="00B52053" w:rsidRPr="00875532" w14:paraId="6B5961D5" w14:textId="77777777" w:rsidTr="00E76427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61A2679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442CB25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417831EB" w14:textId="4A2CAE73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B1FD85E" w14:textId="15B8A446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FBC5960" w14:textId="0969D503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7BD9FCE" w14:textId="77777777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0A852D8" w14:textId="609A38B4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47ED401" w14:textId="177E3905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097F24C" w14:textId="605E304F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50370F78" w14:textId="6D2D6797" w:rsidR="00B52053" w:rsidRPr="009C5549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B52053" w:rsidRPr="00875532" w14:paraId="3EC19394" w14:textId="77777777" w:rsidTr="00E76427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F0B1027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6779809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75107260" w14:textId="34C00367" w:rsidR="00B52053" w:rsidRPr="00875532" w:rsidRDefault="00B52053" w:rsidP="00B5205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300B64D" w14:textId="43594C11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D5E7154" w14:textId="3C1D9727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B2E76B0" w14:textId="77777777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508C093D" w14:textId="18702915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74B580E" w14:textId="21E4D110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07DE456" w14:textId="623522C2" w:rsidR="00B52053" w:rsidRPr="00AA528C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48AD6326" w14:textId="07434EC2" w:rsidR="00B52053" w:rsidRPr="009C5549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A528C" w:rsidRPr="00875532" w14:paraId="664EEDE6" w14:textId="77777777" w:rsidTr="00077A45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3476863" w14:textId="57212059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1" w:name="_Hlk169081873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57C6CB8" w14:textId="053F6916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Zeler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1637EA7" w14:textId="5C47B11E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0FE7BCD" w14:textId="58311F0F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DE0249E" w14:textId="13F1D9F8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AE97D45" w14:textId="7653449F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A777890" w14:textId="7A2B5E46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4590482" w14:textId="0118D654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60E9AB0" w14:textId="170C3CE2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-28,6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695112E6" w14:textId="04E1C64C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-47,4</w:t>
            </w:r>
          </w:p>
        </w:tc>
      </w:tr>
      <w:tr w:rsidR="00AA528C" w:rsidRPr="00875532" w14:paraId="64839A3C" w14:textId="77777777" w:rsidTr="00077A45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D09836B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1038B2A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FFECEA8" w14:textId="286F706C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D4ADB5F" w14:textId="6F81721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BCEAB46" w14:textId="4A12496B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28D5526" w14:textId="7777777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3087FE6" w14:textId="0F51FCF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81F8660" w14:textId="0FF73692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C72F953" w14:textId="4D323DA1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-2,8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71D3C6EE" w14:textId="648105E9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-30,0</w:t>
            </w:r>
          </w:p>
        </w:tc>
      </w:tr>
      <w:tr w:rsidR="00AA528C" w:rsidRPr="00875532" w14:paraId="7B79501A" w14:textId="77777777" w:rsidTr="00077A45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7C0E0B7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D799C0E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2D649B2E" w14:textId="7E54E17B" w:rsidR="00AA528C" w:rsidRPr="00875532" w:rsidRDefault="00AA528C" w:rsidP="00AA528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7A2023D" w14:textId="5402CEE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D3C9F6C" w14:textId="3A9759D9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9BCD417" w14:textId="7777777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C2158E2" w14:textId="6EC521F1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565BD0D5" w14:textId="651A6AF6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B67699A" w14:textId="2D9A629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-15,5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694AF3D6" w14:textId="44CCA43C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-38,5</w:t>
            </w:r>
          </w:p>
        </w:tc>
      </w:tr>
      <w:bookmarkEnd w:id="1"/>
      <w:tr w:rsidR="00AA528C" w:rsidRPr="004C467C" w14:paraId="3BE1E1C5" w14:textId="77777777" w:rsidTr="000C5070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F2883AD" w14:textId="438C36B5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050548C" w14:textId="6953648C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Cesnak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74C84A62" w14:textId="2F1DE1C4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2DA9567" w14:textId="103179F4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6A25760" w14:textId="6B3A5A8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CFED83D" w14:textId="4C398928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7BA783F" w14:textId="25A4ECC1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7A3EBCA" w14:textId="2587B119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6999B98" w14:textId="15F33293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0DF2EFB0" w14:textId="78E7BE36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20,4</w:t>
            </w:r>
          </w:p>
        </w:tc>
      </w:tr>
      <w:tr w:rsidR="00AA528C" w:rsidRPr="004C467C" w14:paraId="35BE374C" w14:textId="77777777" w:rsidTr="000C5070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39F0A32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75712E1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27C1F1A" w14:textId="7EC1BC19" w:rsidR="00AA528C" w:rsidRPr="00875532" w:rsidRDefault="00AA528C" w:rsidP="00AA528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EC1E85C" w14:textId="55204554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FFBE8F0" w14:textId="7777777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E241F05" w14:textId="2D315C7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AC6E8DE" w14:textId="431B6CD3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BE075C6" w14:textId="61A1D50F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D1300C7" w14:textId="2DE7F90A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4D118F95" w14:textId="6D791A12" w:rsidR="00AA528C" w:rsidRPr="009C5549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color w:val="000000"/>
                <w:sz w:val="18"/>
                <w:szCs w:val="18"/>
              </w:rPr>
              <w:t>4,8</w:t>
            </w:r>
          </w:p>
        </w:tc>
      </w:tr>
      <w:tr w:rsidR="00AA528C" w:rsidRPr="004C467C" w14:paraId="5EBE86F9" w14:textId="77777777" w:rsidTr="000C5070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D5C353A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572CB03" w14:textId="7777777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0FE2FCDF" w14:textId="3D0B514E" w:rsidR="00AA528C" w:rsidRPr="00875532" w:rsidRDefault="00AA528C" w:rsidP="00AA528C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20BB521" w14:textId="5210907D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6307CB7" w14:textId="77777777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D2D6E7D" w14:textId="59B4FFA5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2F4B4D7" w14:textId="0E2AA3C9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0CA404D" w14:textId="18779D82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3,30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A11732F" w14:textId="3749B1A0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3A7CBF2A" w14:textId="59EA1980" w:rsidR="00AA528C" w:rsidRPr="00AA528C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AA528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12,1</w:t>
            </w:r>
          </w:p>
        </w:tc>
      </w:tr>
      <w:tr w:rsidR="00D71B5A" w:rsidRPr="00875532" w14:paraId="1AF5B199" w14:textId="77777777" w:rsidTr="00390794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802DCD8" w14:textId="14BD9522" w:rsidR="00D71B5A" w:rsidRPr="00875532" w:rsidRDefault="00354939" w:rsidP="00D71B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0DF3DC9" w14:textId="72E6C184" w:rsidR="00D71B5A" w:rsidRPr="00875532" w:rsidRDefault="00D71B5A" w:rsidP="00D71B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žltá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F52107A" w14:textId="2AFE8F6E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A4EE498" w14:textId="46FB6DB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FA497FA" w14:textId="238121A0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86715EF" w14:textId="3E15856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5C12993" w14:textId="1C37340F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0,24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E64A546" w14:textId="5CB06EF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6254319" w14:textId="199D2DB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E8BF9AA" w14:textId="451D85D3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-40,0</w:t>
            </w:r>
          </w:p>
        </w:tc>
      </w:tr>
      <w:tr w:rsidR="00D71B5A" w:rsidRPr="00875532" w14:paraId="59075810" w14:textId="77777777" w:rsidTr="0039079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EAAEEF5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E9E0591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F488056" w14:textId="5B918E98" w:rsidR="00D71B5A" w:rsidRPr="00875532" w:rsidRDefault="00D71B5A" w:rsidP="00D71B5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B705C53" w14:textId="5DC9403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092CA60" w14:textId="7777777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A6A7FC6" w14:textId="049828BE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2B47991" w14:textId="7BC1CEE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0A870B6" w14:textId="6EA2585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8F8E96E" w14:textId="2E27796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0200FB5" w14:textId="464E45D3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-26,6</w:t>
            </w:r>
          </w:p>
        </w:tc>
      </w:tr>
      <w:tr w:rsidR="00D71B5A" w:rsidRPr="00875532" w14:paraId="1B72848B" w14:textId="77777777" w:rsidTr="00390794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9CA3854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DDFB22D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79C34302" w14:textId="2B6017B1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52EE9BB0" w14:textId="0C87CC6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6D7816F" w14:textId="7777777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48D58A4" w14:textId="5C5FBD5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D8E52D6" w14:textId="0A6A7DEC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80CAB9E" w14:textId="2D8314F4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9209801" w14:textId="3DE82897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-10,2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62741C67" w14:textId="14BC8F6A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-21,7</w:t>
            </w:r>
          </w:p>
        </w:tc>
      </w:tr>
      <w:tr w:rsidR="00D71B5A" w:rsidRPr="00875532" w14:paraId="1B0FC9F3" w14:textId="77777777" w:rsidTr="00EB797A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3539C45" w14:textId="00F0A38F" w:rsidR="00D71B5A" w:rsidRPr="00875532" w:rsidRDefault="00354939" w:rsidP="00D71B5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99EB965" w14:textId="31AF1A3B" w:rsidR="00D71B5A" w:rsidRPr="00875532" w:rsidRDefault="00D71B5A" w:rsidP="00D71B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Zemiaky 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293AFF41" w14:textId="5722FAAA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75F36DB" w14:textId="5DFD37B6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AC84C04" w14:textId="35DAE2E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1193B33" w14:textId="6590CFB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000F635" w14:textId="6D69EC9B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FF231A2" w14:textId="0289082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396700B9" w14:textId="72E0F813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9,4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000000"/>
            </w:tcBorders>
            <w:shd w:val="clear" w:color="auto" w:fill="FFFFFF" w:themeFill="background1"/>
            <w:vAlign w:val="bottom"/>
          </w:tcPr>
          <w:p w14:paraId="3F939033" w14:textId="1CB4DFB2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12,9</w:t>
            </w:r>
          </w:p>
        </w:tc>
      </w:tr>
      <w:tr w:rsidR="00D71B5A" w:rsidRPr="00875532" w14:paraId="2FBBF1F5" w14:textId="77777777" w:rsidTr="00EB797A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7C32573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4809322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73993778" w14:textId="444A7467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57F1F8AB" w14:textId="451DC40D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8DD9E8C" w14:textId="22C13FAA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918464F" w14:textId="6AB43000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634E42CD" w14:textId="1B78CA83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4C65A736" w14:textId="3BB1C751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bottom"/>
          </w:tcPr>
          <w:p w14:paraId="72CC9C4E" w14:textId="3F561498" w:rsidR="00D71B5A" w:rsidRPr="00D71B5A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000000"/>
            </w:tcBorders>
            <w:shd w:val="clear" w:color="auto" w:fill="FFFFFF" w:themeFill="background1"/>
            <w:vAlign w:val="bottom"/>
          </w:tcPr>
          <w:p w14:paraId="2E954670" w14:textId="713B04E8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-25,0</w:t>
            </w:r>
          </w:p>
        </w:tc>
      </w:tr>
      <w:tr w:rsidR="00D71B5A" w:rsidRPr="00875532" w14:paraId="6099326A" w14:textId="77777777" w:rsidTr="00EB797A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83E117B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0316E7A" w14:textId="77777777" w:rsidR="00D71B5A" w:rsidRPr="00875532" w:rsidRDefault="00D71B5A" w:rsidP="00D71B5A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</w:tcPr>
          <w:p w14:paraId="63683382" w14:textId="3155F98A" w:rsidR="00D71B5A" w:rsidRPr="00875532" w:rsidRDefault="00D71B5A" w:rsidP="00D71B5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F8CDF5D" w14:textId="0732265A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A61C428" w14:textId="1FC7B4C4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3AF166A" w14:textId="4B6E80DE" w:rsidR="00D71B5A" w:rsidRPr="000D2C0F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EFB98DB" w14:textId="5F04C86F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6523D3D0" w14:textId="32A0DE1D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A81ACA1" w14:textId="24B86403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-10,7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bottom"/>
          </w:tcPr>
          <w:p w14:paraId="4BC85CB4" w14:textId="7A5222DB" w:rsidR="00D71B5A" w:rsidRPr="009C5549" w:rsidRDefault="00D71B5A" w:rsidP="00D71B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-16,0</w:t>
            </w:r>
          </w:p>
        </w:tc>
      </w:tr>
      <w:tr w:rsidR="00C31FE2" w:rsidRPr="00875532" w14:paraId="1494A5C5" w14:textId="77777777" w:rsidTr="00C11B75">
        <w:trPr>
          <w:trHeight w:val="211"/>
        </w:trPr>
        <w:tc>
          <w:tcPr>
            <w:tcW w:w="986" w:type="dxa"/>
            <w:vMerge w:val="restart"/>
            <w:tcBorders>
              <w:top w:val="threeDEmboss" w:sz="6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70300238" w14:textId="77777777" w:rsidR="00C31FE2" w:rsidRPr="00875532" w:rsidRDefault="00C31FE2" w:rsidP="00C31FE2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7CD205E4" w14:textId="77777777" w:rsidR="00C31FE2" w:rsidRPr="00875532" w:rsidRDefault="00C31FE2" w:rsidP="00C31FE2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2038FD3B" w14:textId="77777777" w:rsidR="00C31FE2" w:rsidRPr="00875532" w:rsidRDefault="00C31FE2" w:rsidP="00C31FE2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45578E95" w14:textId="77777777" w:rsidR="00C31FE2" w:rsidRPr="00875532" w:rsidRDefault="00C31FE2" w:rsidP="00C31FE2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04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B05D547" w14:textId="77777777" w:rsidR="00C31FE2" w:rsidRPr="00875532" w:rsidRDefault="00C31FE2" w:rsidP="00C31FE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72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9D3D4E4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06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0E9B0F57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10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6DA82E48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810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68046A67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30" w:type="dxa"/>
            <w:gridSpan w:val="2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0C72E124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899" w:type="dxa"/>
            <w:gridSpan w:val="2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2E33CEE3" w14:textId="77777777" w:rsidR="00C31FE2" w:rsidRPr="00875532" w:rsidRDefault="00C31FE2" w:rsidP="00C31FE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875532" w14:paraId="3E2C88F9" w14:textId="77777777" w:rsidTr="00C11B75">
        <w:trPr>
          <w:trHeight w:val="211"/>
        </w:trPr>
        <w:tc>
          <w:tcPr>
            <w:tcW w:w="986" w:type="dxa"/>
            <w:vMerge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25A83F19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904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42897554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72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2E66E9CA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6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D23AECB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0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1CF5755E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0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0FA465E7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000CA37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0269D4B4" w14:textId="495A88CE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E7EF6E3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102DD5A5" w14:textId="47D25541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969C414" w14:textId="663539B4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79940263" w14:textId="77777777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</w:pPr>
            <w:r w:rsidRPr="00875532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Medziročný</w:t>
            </w:r>
          </w:p>
        </w:tc>
      </w:tr>
      <w:tr w:rsidR="00C31FE2" w:rsidRPr="00875532" w14:paraId="66C6FADD" w14:textId="77777777" w:rsidTr="00C11B75">
        <w:trPr>
          <w:trHeight w:val="227"/>
        </w:trPr>
        <w:tc>
          <w:tcPr>
            <w:tcW w:w="986" w:type="dxa"/>
            <w:vMerge/>
            <w:tcBorders>
              <w:top w:val="threeDEmboss" w:sz="12" w:space="0" w:color="00000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4D8F9FC8" w14:textId="77777777" w:rsidR="00C31FE2" w:rsidRPr="00875532" w:rsidRDefault="00C31FE2" w:rsidP="00C31FE2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931" w:type="dxa"/>
            <w:gridSpan w:val="9"/>
            <w:tcBorders>
              <w:top w:val="threeDEmboss" w:sz="6" w:space="0" w:color="00000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vAlign w:val="center"/>
            <w:hideMark/>
          </w:tcPr>
          <w:p w14:paraId="19F1A801" w14:textId="77777777" w:rsidR="00C31FE2" w:rsidRPr="00875532" w:rsidRDefault="00C31FE2" w:rsidP="00C31FE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75532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Ovocie</w:t>
            </w:r>
          </w:p>
        </w:tc>
      </w:tr>
      <w:tr w:rsidR="00B52053" w:rsidRPr="00875532" w14:paraId="7F416E7D" w14:textId="77777777" w:rsidTr="0036510F">
        <w:trPr>
          <w:trHeight w:hRule="exact" w:val="262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A92DB94" w14:textId="1608F38A" w:rsidR="00B52053" w:rsidRPr="00875532" w:rsidRDefault="00B52053" w:rsidP="00B52053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2" w:name="_Hlk149640830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EFEC129" w14:textId="106A675C" w:rsidR="00B52053" w:rsidRPr="00875532" w:rsidRDefault="00B52053" w:rsidP="00B5205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 Jonagold 1. tr. 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E454099" w14:textId="663BAAD5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1CC0D6B" w14:textId="17B39133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C2B8190" w14:textId="5459BFB9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C1633EC" w14:textId="7D8DAB3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AD2E7EC" w14:textId="599C2445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8183BC1" w14:textId="6138F1D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4B907B3" w14:textId="5CD4B7C3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6969146C" w14:textId="30902E7F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52053" w:rsidRPr="00875532" w14:paraId="047DBADB" w14:textId="77777777" w:rsidTr="0036510F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C38A9E6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4DA9306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0474F69" w14:textId="1C0F4E1F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ABE16EE" w14:textId="2654797B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982939B" w14:textId="7FE65C8A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165A629" w14:textId="6E31220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3A42851" w14:textId="11C5382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BAB98D2" w14:textId="560718A9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112919F" w14:textId="6467C370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206958BB" w14:textId="7BC19339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52053" w:rsidRPr="00875532" w14:paraId="730FA264" w14:textId="77777777" w:rsidTr="0036510F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6760A85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97E7B8A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64563433" w14:textId="0EC944AA" w:rsidR="00B52053" w:rsidRPr="00875532" w:rsidRDefault="00B52053" w:rsidP="00B5205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5A1D64EA" w14:textId="694A00F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auto"/>
            </w:tcBorders>
            <w:shd w:val="clear" w:color="auto" w:fill="CCFF99"/>
            <w:vAlign w:val="bottom"/>
          </w:tcPr>
          <w:p w14:paraId="34B53D6D" w14:textId="437905F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28023EF6" w14:textId="6DF2E4BE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9363E54" w14:textId="5713909E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10209FD" w14:textId="249FE088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645F0EC" w14:textId="1B06E2EE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3438688C" w14:textId="723C81C0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B52053" w:rsidRPr="00564CA8" w14:paraId="2A7E1C04" w14:textId="77777777" w:rsidTr="00B87429">
        <w:trPr>
          <w:trHeight w:hRule="exact" w:val="262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BEC27BC" w14:textId="0C1A2378" w:rsidR="00B52053" w:rsidRPr="00875532" w:rsidRDefault="00354939" w:rsidP="00B52053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3" w:name="_Hlk178751861"/>
            <w:bookmarkEnd w:id="2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DBD54F4" w14:textId="04A83D55" w:rsidR="00B52053" w:rsidRPr="00F96381" w:rsidRDefault="00B52053" w:rsidP="00B5205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Golden Delicious 1.tr.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370DFA5" w14:textId="77777777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C408FF7" w14:textId="2C3E5318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3DFB419" w14:textId="0AFF1A00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80CF3DA" w14:textId="2FFF48AA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3F3EB0F" w14:textId="0849EAA3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F8D5179" w14:textId="2417B30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B7B838C" w14:textId="446FAF6F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5C725D9C" w14:textId="1830F79F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-31,5</w:t>
            </w:r>
          </w:p>
        </w:tc>
      </w:tr>
      <w:tr w:rsidR="00B52053" w:rsidRPr="00564CA8" w14:paraId="283CBFF0" w14:textId="77777777" w:rsidTr="00B87429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3057FF9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50B47FA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CD51776" w14:textId="77777777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5F1FB4E" w14:textId="50013D8A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F42DFB0" w14:textId="7777777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38C429F" w14:textId="7777777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56E4A5E0" w14:textId="3093F94D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CBC7398" w14:textId="38145F65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4AB534E" w14:textId="0EE0D590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3BA79CF2" w14:textId="27274592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</w:tr>
      <w:tr w:rsidR="00B52053" w:rsidRPr="00564CA8" w14:paraId="2F71E2AF" w14:textId="77777777" w:rsidTr="00B87429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D9C33BA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C7942BC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301E9CF" w14:textId="77777777" w:rsidR="00B52053" w:rsidRPr="00875532" w:rsidRDefault="00B52053" w:rsidP="00B5205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3B7376ED" w14:textId="5325FFD1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auto"/>
            </w:tcBorders>
            <w:shd w:val="clear" w:color="auto" w:fill="CCFF99"/>
            <w:vAlign w:val="bottom"/>
          </w:tcPr>
          <w:p w14:paraId="57A63BF0" w14:textId="7777777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F5637DD" w14:textId="7777777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9A9CC50" w14:textId="222B4A4C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20FE74A" w14:textId="0749821D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728CDA4" w14:textId="751C22B9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-18,3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4365B231" w14:textId="18A5CAE1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-4,3</w:t>
            </w:r>
          </w:p>
        </w:tc>
      </w:tr>
      <w:bookmarkEnd w:id="3"/>
      <w:tr w:rsidR="00B52053" w:rsidRPr="00F324A7" w14:paraId="69E6E574" w14:textId="77777777" w:rsidTr="00137217">
        <w:trPr>
          <w:trHeight w:hRule="exact" w:val="262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ACF39F2" w14:textId="44AC95DC" w:rsidR="00B52053" w:rsidRPr="00875532" w:rsidRDefault="00354939" w:rsidP="00B52053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AEEF6CC" w14:textId="26D9C374" w:rsidR="00B52053" w:rsidRPr="00875532" w:rsidRDefault="00B52053" w:rsidP="00B5205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Idared </w:t>
            </w:r>
            <w:r w:rsidRPr="00F9638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1.tr.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C7EA995" w14:textId="1F5A19CE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23C78D2" w14:textId="4E223E50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4F3D2E7" w14:textId="0517E1CD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8EEADC1" w14:textId="6C8A7A60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78C83AE" w14:textId="7FBA1DCF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4A47762" w14:textId="55C97E18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484EE40" w14:textId="0083B4A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5AB4ECA2" w14:textId="7DE9430E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-4,1</w:t>
            </w:r>
          </w:p>
        </w:tc>
      </w:tr>
      <w:tr w:rsidR="00B52053" w:rsidRPr="00F324A7" w14:paraId="3634F356" w14:textId="77777777" w:rsidTr="00137217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9FD94D7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043E60D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7DD7AC7" w14:textId="10497E92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06BC2074" w14:textId="3BDE248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A35B4DD" w14:textId="41032A2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7968815C" w14:textId="3174848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937A906" w14:textId="3D79B42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275C15BC" w14:textId="21995DB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2BA9CE0" w14:textId="4F0F231D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1C20ED1B" w14:textId="12C2E6CB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56,2</w:t>
            </w:r>
          </w:p>
        </w:tc>
      </w:tr>
      <w:tr w:rsidR="00B52053" w:rsidRPr="00F324A7" w14:paraId="42735A5A" w14:textId="77777777" w:rsidTr="00137217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867EB82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5C295B8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4F6963B" w14:textId="2A2D3349" w:rsidR="00B52053" w:rsidRPr="00875532" w:rsidRDefault="00B52053" w:rsidP="00B5205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2EDF582" w14:textId="194DD3F5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auto"/>
            </w:tcBorders>
            <w:shd w:val="clear" w:color="auto" w:fill="CCFF99"/>
            <w:vAlign w:val="bottom"/>
          </w:tcPr>
          <w:p w14:paraId="7DF025CF" w14:textId="2D34368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0E76F24" w14:textId="471C263E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99F62B6" w14:textId="165397F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29AC786" w14:textId="2B410EBF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6E511BC" w14:textId="0EEB683D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bottom"/>
          </w:tcPr>
          <w:p w14:paraId="1CE619AA" w14:textId="780AAD1F" w:rsidR="00B52053" w:rsidRPr="00E17113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21,6</w:t>
            </w:r>
          </w:p>
        </w:tc>
      </w:tr>
      <w:tr w:rsidR="00B52053" w:rsidRPr="00875532" w14:paraId="47D3B9A6" w14:textId="77777777" w:rsidTr="00235EA9">
        <w:trPr>
          <w:trHeight w:hRule="exact" w:val="210"/>
        </w:trPr>
        <w:tc>
          <w:tcPr>
            <w:tcW w:w="986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7551E4DE" w14:textId="488D920E" w:rsidR="00B52053" w:rsidRPr="00875532" w:rsidRDefault="00354939" w:rsidP="00B52053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0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61C60F55" w14:textId="7967E81B" w:rsidR="00B52053" w:rsidRPr="00875532" w:rsidRDefault="00B52053" w:rsidP="00B5205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Pinova 1.tr.</w:t>
            </w:r>
          </w:p>
        </w:tc>
        <w:tc>
          <w:tcPr>
            <w:tcW w:w="87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  <w:hideMark/>
          </w:tcPr>
          <w:p w14:paraId="0647254C" w14:textId="33A13B3D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4" w:space="0" w:color="auto"/>
            </w:tcBorders>
            <w:vAlign w:val="bottom"/>
            <w:hideMark/>
          </w:tcPr>
          <w:p w14:paraId="726E79EC" w14:textId="0F1C67F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4" w:space="0" w:color="auto"/>
              <w:bottom w:val="nil"/>
              <w:right w:val="single" w:sz="6" w:space="0" w:color="808080" w:themeColor="background1" w:themeShade="80"/>
            </w:tcBorders>
            <w:vAlign w:val="bottom"/>
            <w:hideMark/>
          </w:tcPr>
          <w:p w14:paraId="13483E1C" w14:textId="796CDA5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  <w:hideMark/>
          </w:tcPr>
          <w:p w14:paraId="558376E3" w14:textId="0C00C3DA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4" w:space="0" w:color="auto"/>
            </w:tcBorders>
            <w:vAlign w:val="bottom"/>
            <w:hideMark/>
          </w:tcPr>
          <w:p w14:paraId="2F74BD94" w14:textId="2FBB7DF1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5" w:type="dxa"/>
            <w:tcBorders>
              <w:top w:val="single" w:sz="6" w:space="0" w:color="808080" w:themeColor="background1" w:themeShade="80"/>
              <w:left w:val="single" w:sz="4" w:space="0" w:color="auto"/>
              <w:bottom w:val="nil"/>
              <w:right w:val="single" w:sz="6" w:space="0" w:color="808080" w:themeColor="background1" w:themeShade="80"/>
            </w:tcBorders>
            <w:vAlign w:val="bottom"/>
            <w:hideMark/>
          </w:tcPr>
          <w:p w14:paraId="2C99ABD0" w14:textId="68D71074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4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  <w:hideMark/>
          </w:tcPr>
          <w:p w14:paraId="1E610442" w14:textId="7F8649B2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  <w:hideMark/>
          </w:tcPr>
          <w:p w14:paraId="0AED2C93" w14:textId="199EAA5D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-4,1</w:t>
            </w:r>
          </w:p>
        </w:tc>
      </w:tr>
      <w:tr w:rsidR="00B52053" w:rsidRPr="00875532" w14:paraId="16B0E59D" w14:textId="77777777" w:rsidTr="00235EA9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208602A1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501F8E7D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  <w:hideMark/>
          </w:tcPr>
          <w:p w14:paraId="65AA2D7F" w14:textId="317B5EF0" w:rsidR="00B52053" w:rsidRPr="00875532" w:rsidRDefault="00B52053" w:rsidP="00B520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CA0440B" w14:textId="76FA6F13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3B5F2AD8" w14:textId="57B91F3B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CFB79EF" w14:textId="4F0A61AB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66819B04" w14:textId="6735B53B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1524D673" w14:textId="65F39A1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bottom"/>
          </w:tcPr>
          <w:p w14:paraId="4143C621" w14:textId="26B0D0AA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bottom"/>
          </w:tcPr>
          <w:p w14:paraId="6014BD59" w14:textId="40FF0AB0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4,6</w:t>
            </w:r>
          </w:p>
        </w:tc>
      </w:tr>
      <w:tr w:rsidR="00B52053" w:rsidRPr="00875532" w14:paraId="207ACCBF" w14:textId="77777777" w:rsidTr="00235EA9">
        <w:trPr>
          <w:trHeight w:hRule="exact" w:val="210"/>
        </w:trPr>
        <w:tc>
          <w:tcPr>
            <w:tcW w:w="986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1B656931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0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vAlign w:val="center"/>
            <w:hideMark/>
          </w:tcPr>
          <w:p w14:paraId="1C813646" w14:textId="77777777" w:rsidR="00B52053" w:rsidRPr="00875532" w:rsidRDefault="00B52053" w:rsidP="00B5205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240BDB1F" w14:textId="2F216F9C" w:rsidR="00B52053" w:rsidRPr="00875532" w:rsidRDefault="00B52053" w:rsidP="00B52053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6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5E1F6DF" w14:textId="1349DA48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8C8B534" w14:textId="73F0121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46DC972F" w14:textId="5C51BAB5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17A0B354" w14:textId="410CC14F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91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0B0C5B69" w14:textId="16DCF9C9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4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bottom"/>
          </w:tcPr>
          <w:p w14:paraId="741B7FF7" w14:textId="355F2B97" w:rsidR="00B52053" w:rsidRPr="00D71B5A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bottom"/>
          </w:tcPr>
          <w:p w14:paraId="5E09291B" w14:textId="7ADAF09E" w:rsidR="00B52053" w:rsidRPr="00895ACB" w:rsidRDefault="00B52053" w:rsidP="00B52053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8,5</w:t>
            </w:r>
          </w:p>
        </w:tc>
      </w:tr>
    </w:tbl>
    <w:p w14:paraId="064C012E" w14:textId="534F65BC" w:rsidR="00AB1B13" w:rsidRPr="00506215" w:rsidRDefault="00AD37D1" w:rsidP="00506215">
      <w:pPr>
        <w:spacing w:after="0" w:line="240" w:lineRule="auto"/>
        <w:ind w:right="57"/>
        <w:rPr>
          <w:rFonts w:asciiTheme="minorHAnsi" w:hAnsiTheme="minorHAnsi" w:cstheme="minorHAnsi"/>
          <w:i/>
          <w:iCs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Prameň: 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ATIS; v</w:t>
      </w:r>
      <w:r w:rsidRPr="00875532">
        <w:rPr>
          <w:rFonts w:asciiTheme="minorHAnsi" w:hAnsiTheme="minorHAnsi" w:cstheme="minorHAnsi"/>
          <w:i/>
          <w:sz w:val="18"/>
          <w:szCs w:val="18"/>
        </w:rPr>
        <w:t>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údaje).</w:t>
      </w:r>
      <w:r w:rsidR="00B27AB4" w:rsidRPr="00875532">
        <w:rPr>
          <w:rFonts w:asciiTheme="minorHAnsi" w:hAnsiTheme="minorHAnsi" w:cstheme="minorHAnsi"/>
          <w:i/>
          <w:iCs/>
          <w:sz w:val="18"/>
          <w:szCs w:val="18"/>
        </w:rPr>
        <w:br w:type="page"/>
      </w:r>
      <w:r w:rsidR="00B65039" w:rsidRPr="005E5135">
        <w:rPr>
          <w:rFonts w:asciiTheme="minorHAnsi" w:hAnsiTheme="minorHAnsi" w:cstheme="minorHAnsi"/>
          <w:b/>
          <w:sz w:val="32"/>
          <w:szCs w:val="32"/>
        </w:rPr>
        <w:lastRenderedPageBreak/>
        <w:t>Ponuka a ceny zeleniny a</w:t>
      </w:r>
      <w:r w:rsidR="00B8014D" w:rsidRPr="005E5135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B65039" w:rsidRPr="005E5135">
        <w:rPr>
          <w:rFonts w:asciiTheme="minorHAnsi" w:hAnsiTheme="minorHAnsi" w:cstheme="minorHAnsi"/>
          <w:b/>
          <w:sz w:val="32"/>
          <w:szCs w:val="32"/>
        </w:rPr>
        <w:t>ovocia od pestovateľov</w:t>
      </w:r>
    </w:p>
    <w:p w14:paraId="3C6CEBE2" w14:textId="77777777" w:rsidR="005C7789" w:rsidRDefault="005C7789" w:rsidP="00A047C6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</w:p>
    <w:p w14:paraId="0C4EAF1F" w14:textId="3EA6FA4D" w:rsidR="002B43C1" w:rsidRDefault="00A047C6" w:rsidP="00A047C6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  <w:r w:rsidRPr="008A38F0"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  <w:t>Zelenina</w:t>
      </w:r>
    </w:p>
    <w:p w14:paraId="77CCAFD0" w14:textId="77777777" w:rsidR="006F0C1A" w:rsidRPr="008A38F0" w:rsidRDefault="006F0C1A" w:rsidP="00A047C6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</w:p>
    <w:p w14:paraId="1C45371C" w14:textId="0FDDB555" w:rsidR="00676574" w:rsidRDefault="00A047C6" w:rsidP="00961AC5">
      <w:pPr>
        <w:tabs>
          <w:tab w:val="right" w:pos="9781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AD5B74">
        <w:rPr>
          <w:rFonts w:asciiTheme="minorHAnsi" w:hAnsiTheme="minorHAnsi" w:cstheme="minorHAnsi"/>
          <w:sz w:val="24"/>
          <w:szCs w:val="24"/>
        </w:rPr>
        <w:t>Ponuka zeleniny z domácej produkcie bola v </w:t>
      </w:r>
      <w:r w:rsidR="00EC0509">
        <w:rPr>
          <w:rFonts w:asciiTheme="minorHAnsi" w:hAnsiTheme="minorHAnsi" w:cstheme="minorHAnsi"/>
          <w:sz w:val="24"/>
          <w:szCs w:val="24"/>
        </w:rPr>
        <w:t>4</w:t>
      </w:r>
      <w:r w:rsidR="003A1A25">
        <w:rPr>
          <w:rFonts w:asciiTheme="minorHAnsi" w:hAnsiTheme="minorHAnsi" w:cstheme="minorHAnsi"/>
          <w:sz w:val="24"/>
          <w:szCs w:val="24"/>
        </w:rPr>
        <w:t>6</w:t>
      </w:r>
      <w:r w:rsidRPr="00AD5B74">
        <w:rPr>
          <w:rFonts w:asciiTheme="minorHAnsi" w:hAnsiTheme="minorHAnsi" w:cstheme="minorHAnsi"/>
          <w:sz w:val="24"/>
          <w:szCs w:val="24"/>
        </w:rPr>
        <w:t>. týždni 202</w:t>
      </w:r>
      <w:r w:rsidR="00F83012">
        <w:rPr>
          <w:rFonts w:asciiTheme="minorHAnsi" w:hAnsiTheme="minorHAnsi" w:cstheme="minorHAnsi"/>
          <w:sz w:val="24"/>
          <w:szCs w:val="24"/>
        </w:rPr>
        <w:t>5</w:t>
      </w:r>
      <w:r w:rsidRPr="00AD5B74">
        <w:rPr>
          <w:rFonts w:asciiTheme="minorHAnsi" w:hAnsiTheme="minorHAnsi" w:cstheme="minorHAnsi"/>
          <w:sz w:val="24"/>
          <w:szCs w:val="24"/>
        </w:rPr>
        <w:t xml:space="preserve"> v priemere nižšia ako </w:t>
      </w:r>
      <w:r w:rsidR="003A60DA" w:rsidRPr="00AD5B74">
        <w:rPr>
          <w:rFonts w:asciiTheme="minorHAnsi" w:hAnsiTheme="minorHAnsi" w:cstheme="minorHAnsi"/>
          <w:sz w:val="24"/>
          <w:szCs w:val="24"/>
        </w:rPr>
        <w:t>dopyt</w:t>
      </w:r>
      <w:r w:rsidRPr="00AD5B74">
        <w:rPr>
          <w:rFonts w:asciiTheme="minorHAnsi" w:hAnsiTheme="minorHAnsi" w:cstheme="minorHAnsi"/>
          <w:sz w:val="24"/>
          <w:szCs w:val="24"/>
        </w:rPr>
        <w:t>.</w:t>
      </w:r>
    </w:p>
    <w:p w14:paraId="7336A19F" w14:textId="5C79B46A" w:rsidR="00101322" w:rsidRDefault="000747B1" w:rsidP="00101322">
      <w:pPr>
        <w:tabs>
          <w:tab w:val="right" w:pos="9781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Mrkva</w:t>
      </w:r>
      <w:r w:rsidR="00101322">
        <w:rPr>
          <w:rFonts w:asciiTheme="minorHAnsi" w:hAnsiTheme="minorHAnsi" w:cstheme="minorHAnsi"/>
          <w:sz w:val="24"/>
          <w:szCs w:val="24"/>
        </w:rPr>
        <w:t xml:space="preserve"> </w:t>
      </w:r>
      <w:r w:rsidR="000F0F85">
        <w:rPr>
          <w:rFonts w:asciiTheme="minorHAnsi" w:hAnsiTheme="minorHAnsi" w:cstheme="minorHAnsi"/>
          <w:sz w:val="24"/>
          <w:szCs w:val="24"/>
        </w:rPr>
        <w:t>bola</w:t>
      </w:r>
      <w:r w:rsidR="00101322">
        <w:rPr>
          <w:rFonts w:asciiTheme="minorHAnsi" w:hAnsiTheme="minorHAnsi" w:cstheme="minorHAnsi"/>
          <w:sz w:val="24"/>
          <w:szCs w:val="24"/>
        </w:rPr>
        <w:t xml:space="preserve"> v sledovanom týždni ponúka</w:t>
      </w:r>
      <w:r w:rsidR="000F0F85">
        <w:rPr>
          <w:rFonts w:asciiTheme="minorHAnsi" w:hAnsiTheme="minorHAnsi" w:cstheme="minorHAnsi"/>
          <w:sz w:val="24"/>
          <w:szCs w:val="24"/>
        </w:rPr>
        <w:t>ná</w:t>
      </w:r>
      <w:r w:rsidR="00101322">
        <w:rPr>
          <w:rFonts w:asciiTheme="minorHAnsi" w:hAnsiTheme="minorHAnsi" w:cstheme="minorHAnsi"/>
          <w:sz w:val="24"/>
          <w:szCs w:val="24"/>
        </w:rPr>
        <w:t xml:space="preserve"> na predaj v priemernej cene </w:t>
      </w:r>
      <w:r>
        <w:rPr>
          <w:rFonts w:asciiTheme="minorHAnsi" w:hAnsiTheme="minorHAnsi" w:cstheme="minorHAnsi"/>
          <w:sz w:val="24"/>
          <w:szCs w:val="24"/>
        </w:rPr>
        <w:t>0,</w:t>
      </w:r>
      <w:r w:rsidR="003A1A25">
        <w:rPr>
          <w:rFonts w:asciiTheme="minorHAnsi" w:hAnsiTheme="minorHAnsi" w:cstheme="minorHAnsi"/>
          <w:sz w:val="24"/>
          <w:szCs w:val="24"/>
        </w:rPr>
        <w:t>40</w:t>
      </w:r>
      <w:r w:rsidR="00101322">
        <w:rPr>
          <w:rFonts w:asciiTheme="minorHAnsi" w:hAnsiTheme="minorHAnsi" w:cstheme="minorHAnsi"/>
          <w:sz w:val="24"/>
          <w:szCs w:val="24"/>
        </w:rPr>
        <w:t xml:space="preserve"> €/kg, v</w:t>
      </w:r>
      <w:r w:rsidR="009E647D">
        <w:rPr>
          <w:rFonts w:asciiTheme="minorHAnsi" w:hAnsiTheme="minorHAnsi" w:cstheme="minorHAnsi"/>
          <w:sz w:val="24"/>
          <w:szCs w:val="24"/>
        </w:rPr>
        <w:t> </w:t>
      </w:r>
      <w:r w:rsidR="00101322">
        <w:rPr>
          <w:rFonts w:asciiTheme="minorHAnsi" w:hAnsiTheme="minorHAnsi" w:cstheme="minorHAnsi"/>
          <w:sz w:val="24"/>
          <w:szCs w:val="24"/>
        </w:rPr>
        <w:t>porovnaní s</w:t>
      </w:r>
      <w:r w:rsidR="003A1A25">
        <w:rPr>
          <w:rFonts w:asciiTheme="minorHAnsi" w:hAnsiTheme="minorHAnsi" w:cstheme="minorHAnsi"/>
          <w:sz w:val="24"/>
          <w:szCs w:val="24"/>
        </w:rPr>
        <w:t>o</w:t>
      </w:r>
      <w:r w:rsidR="00EC0509">
        <w:rPr>
          <w:rFonts w:asciiTheme="minorHAnsi" w:hAnsiTheme="minorHAnsi" w:cstheme="minorHAnsi"/>
          <w:sz w:val="24"/>
          <w:szCs w:val="24"/>
        </w:rPr>
        <w:t xml:space="preserve"> 4</w:t>
      </w:r>
      <w:r w:rsidR="003A1A25">
        <w:rPr>
          <w:rFonts w:asciiTheme="minorHAnsi" w:hAnsiTheme="minorHAnsi" w:cstheme="minorHAnsi"/>
          <w:sz w:val="24"/>
          <w:szCs w:val="24"/>
        </w:rPr>
        <w:t>4</w:t>
      </w:r>
      <w:r w:rsidR="00101322">
        <w:rPr>
          <w:rFonts w:asciiTheme="minorHAnsi" w:hAnsiTheme="minorHAnsi" w:cstheme="minorHAnsi"/>
          <w:sz w:val="24"/>
          <w:szCs w:val="24"/>
        </w:rPr>
        <w:t xml:space="preserve">. týždňom 2025 tak </w:t>
      </w:r>
      <w:r>
        <w:rPr>
          <w:rFonts w:asciiTheme="minorHAnsi" w:hAnsiTheme="minorHAnsi" w:cstheme="minorHAnsi"/>
          <w:sz w:val="24"/>
          <w:szCs w:val="24"/>
        </w:rPr>
        <w:t xml:space="preserve">jej cena </w:t>
      </w:r>
      <w:r w:rsidR="00101322">
        <w:rPr>
          <w:rFonts w:asciiTheme="minorHAnsi" w:hAnsiTheme="minorHAnsi" w:cstheme="minorHAnsi"/>
          <w:sz w:val="24"/>
          <w:szCs w:val="24"/>
        </w:rPr>
        <w:t>poklesla</w:t>
      </w:r>
      <w:r w:rsidR="00D779BE">
        <w:rPr>
          <w:rFonts w:asciiTheme="minorHAnsi" w:hAnsiTheme="minorHAnsi" w:cstheme="minorHAnsi"/>
          <w:sz w:val="24"/>
          <w:szCs w:val="24"/>
        </w:rPr>
        <w:t xml:space="preserve"> </w:t>
      </w:r>
      <w:r w:rsidR="00EC0509">
        <w:rPr>
          <w:rFonts w:asciiTheme="minorHAnsi" w:hAnsiTheme="minorHAnsi" w:cstheme="minorHAnsi"/>
          <w:sz w:val="24"/>
          <w:szCs w:val="24"/>
        </w:rPr>
        <w:t>o</w:t>
      </w:r>
      <w:r w:rsidR="003A1A25">
        <w:rPr>
          <w:rFonts w:asciiTheme="minorHAnsi" w:hAnsiTheme="minorHAnsi" w:cstheme="minorHAnsi"/>
          <w:sz w:val="24"/>
          <w:szCs w:val="24"/>
        </w:rPr>
        <w:t> 33,7</w:t>
      </w:r>
      <w:r w:rsidR="00101322">
        <w:rPr>
          <w:rFonts w:asciiTheme="minorHAnsi" w:hAnsiTheme="minorHAnsi" w:cstheme="minorHAnsi"/>
          <w:sz w:val="24"/>
          <w:szCs w:val="24"/>
        </w:rPr>
        <w:t>% (</w:t>
      </w:r>
      <w:r>
        <w:rPr>
          <w:rFonts w:asciiTheme="minorHAnsi" w:hAnsiTheme="minorHAnsi" w:cstheme="minorHAnsi"/>
          <w:sz w:val="24"/>
          <w:szCs w:val="24"/>
        </w:rPr>
        <w:t>0,</w:t>
      </w:r>
      <w:r w:rsidR="003A1A25">
        <w:rPr>
          <w:rFonts w:asciiTheme="minorHAnsi" w:hAnsiTheme="minorHAnsi" w:cstheme="minorHAnsi"/>
          <w:sz w:val="24"/>
          <w:szCs w:val="24"/>
        </w:rPr>
        <w:t>60</w:t>
      </w:r>
      <w:r w:rsidR="00101322">
        <w:rPr>
          <w:rFonts w:asciiTheme="minorHAnsi" w:hAnsiTheme="minorHAnsi" w:cstheme="minorHAnsi"/>
          <w:sz w:val="24"/>
          <w:szCs w:val="24"/>
        </w:rPr>
        <w:t xml:space="preserve"> €/kg).</w:t>
      </w:r>
    </w:p>
    <w:p w14:paraId="4495B8FA" w14:textId="113987E8" w:rsidR="00101322" w:rsidRDefault="007B0F0A" w:rsidP="007B0F0A">
      <w:pPr>
        <w:tabs>
          <w:tab w:val="right" w:pos="9781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="00101322">
        <w:rPr>
          <w:rFonts w:asciiTheme="minorHAnsi" w:hAnsiTheme="minorHAnsi" w:cstheme="minorHAnsi"/>
          <w:sz w:val="24"/>
          <w:szCs w:val="24"/>
        </w:rPr>
        <w:t xml:space="preserve"> </w:t>
      </w:r>
      <w:r w:rsidR="003727BF">
        <w:rPr>
          <w:rFonts w:asciiTheme="minorHAnsi" w:hAnsiTheme="minorHAnsi" w:cstheme="minorHAnsi"/>
          <w:sz w:val="24"/>
          <w:szCs w:val="24"/>
        </w:rPr>
        <w:t>P</w:t>
      </w:r>
      <w:r w:rsidR="000747B1">
        <w:rPr>
          <w:rFonts w:asciiTheme="minorHAnsi" w:hAnsiTheme="minorHAnsi" w:cstheme="minorHAnsi"/>
          <w:sz w:val="24"/>
          <w:szCs w:val="24"/>
        </w:rPr>
        <w:t xml:space="preserve">okles ceny v danom týždni </w:t>
      </w:r>
      <w:r w:rsidR="000D2C0F">
        <w:rPr>
          <w:rFonts w:asciiTheme="minorHAnsi" w:hAnsiTheme="minorHAnsi" w:cstheme="minorHAnsi"/>
          <w:sz w:val="24"/>
          <w:szCs w:val="24"/>
        </w:rPr>
        <w:t xml:space="preserve">sme </w:t>
      </w:r>
      <w:r w:rsidR="000747B1">
        <w:rPr>
          <w:rFonts w:asciiTheme="minorHAnsi" w:hAnsiTheme="minorHAnsi" w:cstheme="minorHAnsi"/>
          <w:sz w:val="24"/>
          <w:szCs w:val="24"/>
        </w:rPr>
        <w:t>zaznamenal</w:t>
      </w:r>
      <w:r w:rsidR="000D2C0F">
        <w:rPr>
          <w:rFonts w:asciiTheme="minorHAnsi" w:hAnsiTheme="minorHAnsi" w:cstheme="minorHAnsi"/>
          <w:sz w:val="24"/>
          <w:szCs w:val="24"/>
        </w:rPr>
        <w:t>i</w:t>
      </w:r>
      <w:r w:rsidR="000747B1">
        <w:rPr>
          <w:rFonts w:asciiTheme="minorHAnsi" w:hAnsiTheme="minorHAnsi" w:cstheme="minorHAnsi"/>
          <w:sz w:val="24"/>
          <w:szCs w:val="24"/>
        </w:rPr>
        <w:t xml:space="preserve"> </w:t>
      </w:r>
      <w:r w:rsidR="003727BF">
        <w:rPr>
          <w:rFonts w:asciiTheme="minorHAnsi" w:hAnsiTheme="minorHAnsi" w:cstheme="minorHAnsi"/>
          <w:sz w:val="24"/>
          <w:szCs w:val="24"/>
        </w:rPr>
        <w:t>aj</w:t>
      </w:r>
      <w:r w:rsidR="000D2C0F">
        <w:rPr>
          <w:rFonts w:asciiTheme="minorHAnsi" w:hAnsiTheme="minorHAnsi" w:cstheme="minorHAnsi"/>
          <w:sz w:val="24"/>
          <w:szCs w:val="24"/>
        </w:rPr>
        <w:t xml:space="preserve"> pri</w:t>
      </w:r>
      <w:r w:rsidR="003727BF">
        <w:rPr>
          <w:rFonts w:asciiTheme="minorHAnsi" w:hAnsiTheme="minorHAnsi" w:cstheme="minorHAnsi"/>
          <w:sz w:val="24"/>
          <w:szCs w:val="24"/>
        </w:rPr>
        <w:t xml:space="preserve"> </w:t>
      </w:r>
      <w:r w:rsidR="003A1A25">
        <w:rPr>
          <w:rFonts w:asciiTheme="minorHAnsi" w:hAnsiTheme="minorHAnsi" w:cstheme="minorHAnsi"/>
          <w:sz w:val="24"/>
          <w:szCs w:val="24"/>
        </w:rPr>
        <w:t>kapuste hlávkovej bielej</w:t>
      </w:r>
      <w:r w:rsidR="000747B1">
        <w:rPr>
          <w:rFonts w:asciiTheme="minorHAnsi" w:hAnsiTheme="minorHAnsi" w:cstheme="minorHAnsi"/>
          <w:sz w:val="24"/>
          <w:szCs w:val="24"/>
        </w:rPr>
        <w:t>, kedy je</w:t>
      </w:r>
      <w:r w:rsidR="00EC0509">
        <w:rPr>
          <w:rFonts w:asciiTheme="minorHAnsi" w:hAnsiTheme="minorHAnsi" w:cstheme="minorHAnsi"/>
          <w:sz w:val="24"/>
          <w:szCs w:val="24"/>
        </w:rPr>
        <w:t>j</w:t>
      </w:r>
      <w:r w:rsidR="000747B1">
        <w:rPr>
          <w:rFonts w:asciiTheme="minorHAnsi" w:hAnsiTheme="minorHAnsi" w:cstheme="minorHAnsi"/>
          <w:sz w:val="24"/>
          <w:szCs w:val="24"/>
        </w:rPr>
        <w:t xml:space="preserve"> cena oproti </w:t>
      </w:r>
      <w:r w:rsidR="00EC0509">
        <w:rPr>
          <w:rFonts w:asciiTheme="minorHAnsi" w:hAnsiTheme="minorHAnsi" w:cstheme="minorHAnsi"/>
          <w:sz w:val="24"/>
          <w:szCs w:val="24"/>
        </w:rPr>
        <w:t>4</w:t>
      </w:r>
      <w:r w:rsidR="003A1A25">
        <w:rPr>
          <w:rFonts w:asciiTheme="minorHAnsi" w:hAnsiTheme="minorHAnsi" w:cstheme="minorHAnsi"/>
          <w:sz w:val="24"/>
          <w:szCs w:val="24"/>
        </w:rPr>
        <w:t>4</w:t>
      </w:r>
      <w:r w:rsidR="000747B1">
        <w:rPr>
          <w:rFonts w:asciiTheme="minorHAnsi" w:hAnsiTheme="minorHAnsi" w:cstheme="minorHAnsi"/>
          <w:sz w:val="24"/>
          <w:szCs w:val="24"/>
        </w:rPr>
        <w:t>. týždňu klesla o</w:t>
      </w:r>
      <w:r w:rsidR="003A1A25">
        <w:rPr>
          <w:rFonts w:asciiTheme="minorHAnsi" w:hAnsiTheme="minorHAnsi" w:cstheme="minorHAnsi"/>
          <w:sz w:val="24"/>
          <w:szCs w:val="24"/>
        </w:rPr>
        <w:t> 20,1</w:t>
      </w:r>
      <w:r w:rsidR="00C67BA3">
        <w:rPr>
          <w:rFonts w:asciiTheme="minorHAnsi" w:hAnsiTheme="minorHAnsi" w:cstheme="minorHAnsi"/>
          <w:sz w:val="24"/>
          <w:szCs w:val="24"/>
        </w:rPr>
        <w:t xml:space="preserve"> </w:t>
      </w:r>
      <w:r w:rsidR="000747B1">
        <w:rPr>
          <w:rFonts w:asciiTheme="minorHAnsi" w:hAnsiTheme="minorHAnsi" w:cstheme="minorHAnsi"/>
          <w:sz w:val="24"/>
          <w:szCs w:val="24"/>
        </w:rPr>
        <w:t xml:space="preserve">% na hodnotu </w:t>
      </w:r>
      <w:r w:rsidR="00EC0509">
        <w:rPr>
          <w:rFonts w:asciiTheme="minorHAnsi" w:hAnsiTheme="minorHAnsi" w:cstheme="minorHAnsi"/>
          <w:sz w:val="24"/>
          <w:szCs w:val="24"/>
        </w:rPr>
        <w:t>0,</w:t>
      </w:r>
      <w:r w:rsidR="003A1A25">
        <w:rPr>
          <w:rFonts w:asciiTheme="minorHAnsi" w:hAnsiTheme="minorHAnsi" w:cstheme="minorHAnsi"/>
          <w:sz w:val="24"/>
          <w:szCs w:val="24"/>
        </w:rPr>
        <w:t>3</w:t>
      </w:r>
      <w:r w:rsidR="00EC0509">
        <w:rPr>
          <w:rFonts w:asciiTheme="minorHAnsi" w:hAnsiTheme="minorHAnsi" w:cstheme="minorHAnsi"/>
          <w:sz w:val="24"/>
          <w:szCs w:val="24"/>
        </w:rPr>
        <w:t>4</w:t>
      </w:r>
      <w:r w:rsidR="000747B1">
        <w:rPr>
          <w:rFonts w:asciiTheme="minorHAnsi" w:hAnsiTheme="minorHAnsi" w:cstheme="minorHAnsi"/>
          <w:sz w:val="24"/>
          <w:szCs w:val="24"/>
        </w:rPr>
        <w:t xml:space="preserve"> €/kg</w:t>
      </w:r>
      <w:r w:rsidR="003727BF">
        <w:rPr>
          <w:rFonts w:asciiTheme="minorHAnsi" w:hAnsiTheme="minorHAnsi" w:cstheme="minorHAnsi"/>
          <w:sz w:val="24"/>
          <w:szCs w:val="24"/>
        </w:rPr>
        <w:t>, alebo</w:t>
      </w:r>
      <w:r w:rsidR="000F0F85">
        <w:rPr>
          <w:rFonts w:asciiTheme="minorHAnsi" w:hAnsiTheme="minorHAnsi" w:cstheme="minorHAnsi"/>
          <w:sz w:val="24"/>
          <w:szCs w:val="24"/>
        </w:rPr>
        <w:t xml:space="preserve"> pri</w:t>
      </w:r>
      <w:r w:rsidR="003727BF">
        <w:rPr>
          <w:rFonts w:asciiTheme="minorHAnsi" w:hAnsiTheme="minorHAnsi" w:cstheme="minorHAnsi"/>
          <w:sz w:val="24"/>
          <w:szCs w:val="24"/>
        </w:rPr>
        <w:t xml:space="preserve"> </w:t>
      </w:r>
      <w:r w:rsidR="00EC0509">
        <w:rPr>
          <w:rFonts w:asciiTheme="minorHAnsi" w:hAnsiTheme="minorHAnsi" w:cstheme="minorHAnsi"/>
          <w:sz w:val="24"/>
          <w:szCs w:val="24"/>
        </w:rPr>
        <w:t>zemiakoch</w:t>
      </w:r>
      <w:r w:rsidR="003727BF">
        <w:rPr>
          <w:rFonts w:asciiTheme="minorHAnsi" w:hAnsiTheme="minorHAnsi" w:cstheme="minorHAnsi"/>
          <w:sz w:val="24"/>
          <w:szCs w:val="24"/>
        </w:rPr>
        <w:t>, ktor</w:t>
      </w:r>
      <w:r w:rsidR="00EC0509">
        <w:rPr>
          <w:rFonts w:asciiTheme="minorHAnsi" w:hAnsiTheme="minorHAnsi" w:cstheme="minorHAnsi"/>
          <w:sz w:val="24"/>
          <w:szCs w:val="24"/>
        </w:rPr>
        <w:t>ých</w:t>
      </w:r>
      <w:r w:rsidR="003727BF">
        <w:rPr>
          <w:rFonts w:asciiTheme="minorHAnsi" w:hAnsiTheme="minorHAnsi" w:cstheme="minorHAnsi"/>
          <w:sz w:val="24"/>
          <w:szCs w:val="24"/>
        </w:rPr>
        <w:t xml:space="preserve"> cena sa zníži</w:t>
      </w:r>
      <w:r w:rsidR="006D793A">
        <w:rPr>
          <w:rFonts w:asciiTheme="minorHAnsi" w:hAnsiTheme="minorHAnsi" w:cstheme="minorHAnsi"/>
          <w:sz w:val="24"/>
          <w:szCs w:val="24"/>
        </w:rPr>
        <w:t>l</w:t>
      </w:r>
      <w:r w:rsidR="003727BF">
        <w:rPr>
          <w:rFonts w:asciiTheme="minorHAnsi" w:hAnsiTheme="minorHAnsi" w:cstheme="minorHAnsi"/>
          <w:sz w:val="24"/>
          <w:szCs w:val="24"/>
        </w:rPr>
        <w:t>a o</w:t>
      </w:r>
      <w:r w:rsidR="003A1A25">
        <w:rPr>
          <w:rFonts w:asciiTheme="minorHAnsi" w:hAnsiTheme="minorHAnsi" w:cstheme="minorHAnsi"/>
          <w:sz w:val="24"/>
          <w:szCs w:val="24"/>
        </w:rPr>
        <w:t> 10,7</w:t>
      </w:r>
      <w:r w:rsidR="000F0F85">
        <w:rPr>
          <w:rFonts w:asciiTheme="minorHAnsi" w:hAnsiTheme="minorHAnsi" w:cstheme="minorHAnsi"/>
          <w:sz w:val="24"/>
          <w:szCs w:val="24"/>
        </w:rPr>
        <w:t xml:space="preserve"> </w:t>
      </w:r>
      <w:r w:rsidR="003727BF">
        <w:rPr>
          <w:rFonts w:asciiTheme="minorHAnsi" w:hAnsiTheme="minorHAnsi" w:cstheme="minorHAnsi"/>
          <w:sz w:val="24"/>
          <w:szCs w:val="24"/>
        </w:rPr>
        <w:t>%  na priemernú cenu 0,4</w:t>
      </w:r>
      <w:r w:rsidR="00EC0509">
        <w:rPr>
          <w:rFonts w:asciiTheme="minorHAnsi" w:hAnsiTheme="minorHAnsi" w:cstheme="minorHAnsi"/>
          <w:sz w:val="24"/>
          <w:szCs w:val="24"/>
        </w:rPr>
        <w:t>1</w:t>
      </w:r>
      <w:r w:rsidR="003727BF">
        <w:rPr>
          <w:rFonts w:asciiTheme="minorHAnsi" w:hAnsiTheme="minorHAnsi" w:cstheme="minorHAnsi"/>
          <w:sz w:val="24"/>
          <w:szCs w:val="24"/>
        </w:rPr>
        <w:t xml:space="preserve"> €/kg</w:t>
      </w:r>
      <w:r w:rsidR="00EC0509">
        <w:rPr>
          <w:rFonts w:asciiTheme="minorHAnsi" w:hAnsiTheme="minorHAnsi" w:cstheme="minorHAnsi"/>
          <w:sz w:val="24"/>
          <w:szCs w:val="24"/>
        </w:rPr>
        <w:t>,</w:t>
      </w:r>
      <w:r w:rsidR="003A1A25">
        <w:rPr>
          <w:rFonts w:asciiTheme="minorHAnsi" w:hAnsiTheme="minorHAnsi" w:cstheme="minorHAnsi"/>
          <w:sz w:val="24"/>
          <w:szCs w:val="24"/>
        </w:rPr>
        <w:t xml:space="preserve"> resp. pri cibuli žltej poklesla jej cena o 10,2% na predajnú cenu 0,45 €/kg</w:t>
      </w:r>
      <w:r w:rsidR="00EC0509">
        <w:rPr>
          <w:rFonts w:asciiTheme="minorHAnsi" w:hAnsiTheme="minorHAnsi" w:cstheme="minorHAnsi"/>
          <w:sz w:val="24"/>
          <w:szCs w:val="24"/>
        </w:rPr>
        <w:t>.</w:t>
      </w:r>
    </w:p>
    <w:p w14:paraId="66559FD8" w14:textId="69D4C10F" w:rsidR="0029583C" w:rsidRDefault="003A1A25" w:rsidP="00506215">
      <w:pPr>
        <w:tabs>
          <w:tab w:val="right" w:pos="9781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Nárast priemernej ceny sme zaznamenali v 46. týždni pri predaji petržlenu, kedy jeho cena posilnila o 14,5% na hodnotu 1,09 €/kg.</w:t>
      </w:r>
    </w:p>
    <w:p w14:paraId="21FF4B0C" w14:textId="77777777" w:rsidR="004F0BCF" w:rsidRPr="004F0BCF" w:rsidRDefault="004F0BCF" w:rsidP="00506215">
      <w:pPr>
        <w:tabs>
          <w:tab w:val="right" w:pos="9781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1D2E53C" w14:textId="3B6811D0" w:rsidR="00BA3997" w:rsidRDefault="00A047C6" w:rsidP="00506215">
      <w:pPr>
        <w:tabs>
          <w:tab w:val="right" w:pos="9781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  <w:r w:rsidRPr="003A60DA"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  <w:t>Ovocie</w:t>
      </w:r>
    </w:p>
    <w:p w14:paraId="22248F2F" w14:textId="77777777" w:rsidR="00A45C97" w:rsidRPr="003A60DA" w:rsidRDefault="00A45C97" w:rsidP="00506215">
      <w:pPr>
        <w:tabs>
          <w:tab w:val="right" w:pos="9781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</w:p>
    <w:p w14:paraId="468DC473" w14:textId="59EEC2BB" w:rsidR="003727BF" w:rsidRDefault="00A46EC9" w:rsidP="00326BD1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 </w:t>
      </w:r>
      <w:r w:rsidR="00EC0509">
        <w:rPr>
          <w:rFonts w:asciiTheme="minorHAnsi" w:hAnsiTheme="minorHAnsi" w:cstheme="minorHAnsi"/>
          <w:sz w:val="24"/>
          <w:szCs w:val="24"/>
        </w:rPr>
        <w:t>4</w:t>
      </w:r>
      <w:r w:rsidR="004F0BCF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>. týždni 2025 bol</w:t>
      </w:r>
      <w:r w:rsidR="003727BF">
        <w:rPr>
          <w:rFonts w:asciiTheme="minorHAnsi" w:hAnsiTheme="minorHAnsi" w:cstheme="minorHAnsi"/>
          <w:sz w:val="24"/>
          <w:szCs w:val="24"/>
        </w:rPr>
        <w:t xml:space="preserve">i v ponuke predaja </w:t>
      </w:r>
      <w:r w:rsidR="00EC0509">
        <w:rPr>
          <w:rFonts w:asciiTheme="minorHAnsi" w:hAnsiTheme="minorHAnsi" w:cstheme="minorHAnsi"/>
          <w:sz w:val="24"/>
          <w:szCs w:val="24"/>
        </w:rPr>
        <w:t xml:space="preserve">najmä </w:t>
      </w:r>
      <w:r w:rsidR="003727BF">
        <w:rPr>
          <w:rFonts w:asciiTheme="minorHAnsi" w:hAnsiTheme="minorHAnsi" w:cstheme="minorHAnsi"/>
          <w:sz w:val="24"/>
          <w:szCs w:val="24"/>
        </w:rPr>
        <w:t>jablká</w:t>
      </w:r>
      <w:r w:rsidR="00EC0509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3727BF">
        <w:rPr>
          <w:rFonts w:asciiTheme="minorHAnsi" w:hAnsiTheme="minorHAnsi" w:cstheme="minorHAnsi"/>
          <w:sz w:val="24"/>
          <w:szCs w:val="24"/>
        </w:rPr>
        <w:t>P</w:t>
      </w:r>
      <w:r>
        <w:rPr>
          <w:rFonts w:asciiTheme="minorHAnsi" w:hAnsiTheme="minorHAnsi" w:cstheme="minorHAnsi"/>
          <w:sz w:val="24"/>
          <w:szCs w:val="24"/>
        </w:rPr>
        <w:t xml:space="preserve">riemerná predajná cena </w:t>
      </w:r>
      <w:r w:rsidR="003727BF">
        <w:rPr>
          <w:rFonts w:asciiTheme="minorHAnsi" w:hAnsiTheme="minorHAnsi" w:cstheme="minorHAnsi"/>
          <w:sz w:val="24"/>
          <w:szCs w:val="24"/>
        </w:rPr>
        <w:t>jabĺk odrody G</w:t>
      </w:r>
      <w:r w:rsidR="004F0BCF">
        <w:rPr>
          <w:rFonts w:asciiTheme="minorHAnsi" w:hAnsiTheme="minorHAnsi" w:cstheme="minorHAnsi"/>
          <w:sz w:val="24"/>
          <w:szCs w:val="24"/>
        </w:rPr>
        <w:t>olden Delicious</w:t>
      </w:r>
      <w:r w:rsidR="003727BF">
        <w:rPr>
          <w:rFonts w:asciiTheme="minorHAnsi" w:hAnsiTheme="minorHAnsi" w:cstheme="minorHAnsi"/>
          <w:sz w:val="24"/>
          <w:szCs w:val="24"/>
        </w:rPr>
        <w:t xml:space="preserve"> </w:t>
      </w:r>
      <w:r w:rsidR="00EC0509">
        <w:rPr>
          <w:rFonts w:asciiTheme="minorHAnsi" w:hAnsiTheme="minorHAnsi" w:cstheme="minorHAnsi"/>
          <w:sz w:val="24"/>
          <w:szCs w:val="24"/>
        </w:rPr>
        <w:t xml:space="preserve">v 1. triede </w:t>
      </w:r>
      <w:r>
        <w:rPr>
          <w:rFonts w:asciiTheme="minorHAnsi" w:hAnsiTheme="minorHAnsi" w:cstheme="minorHAnsi"/>
          <w:sz w:val="24"/>
          <w:szCs w:val="24"/>
        </w:rPr>
        <w:t>od slovenských pestovateľov</w:t>
      </w:r>
      <w:r w:rsidR="003727BF">
        <w:rPr>
          <w:rFonts w:asciiTheme="minorHAnsi" w:hAnsiTheme="minorHAnsi" w:cstheme="minorHAnsi"/>
          <w:sz w:val="24"/>
          <w:szCs w:val="24"/>
        </w:rPr>
        <w:t xml:space="preserve"> bola </w:t>
      </w:r>
      <w:r w:rsidR="004F0BCF">
        <w:rPr>
          <w:rFonts w:asciiTheme="minorHAnsi" w:hAnsiTheme="minorHAnsi" w:cstheme="minorHAnsi"/>
          <w:sz w:val="24"/>
          <w:szCs w:val="24"/>
        </w:rPr>
        <w:t>0,81</w:t>
      </w:r>
      <w:r w:rsidR="003727BF">
        <w:rPr>
          <w:rFonts w:asciiTheme="minorHAnsi" w:hAnsiTheme="minorHAnsi" w:cstheme="minorHAnsi"/>
          <w:sz w:val="24"/>
          <w:szCs w:val="24"/>
        </w:rPr>
        <w:t xml:space="preserve"> €/kg</w:t>
      </w:r>
      <w:r w:rsidR="004F0BCF">
        <w:rPr>
          <w:rFonts w:asciiTheme="minorHAnsi" w:hAnsiTheme="minorHAnsi" w:cstheme="minorHAnsi"/>
          <w:sz w:val="24"/>
          <w:szCs w:val="24"/>
        </w:rPr>
        <w:t>, oproti 44. týždňu 2025 ich cena poklesla o 18,3 %.</w:t>
      </w:r>
    </w:p>
    <w:p w14:paraId="454B8B1D" w14:textId="55DBFF8E" w:rsidR="00BE0674" w:rsidRDefault="00EC0509" w:rsidP="00326BD1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Jablká odrody </w:t>
      </w:r>
      <w:r w:rsidR="004F0BCF">
        <w:rPr>
          <w:rFonts w:asciiTheme="minorHAnsi" w:hAnsiTheme="minorHAnsi" w:cstheme="minorHAnsi"/>
          <w:sz w:val="24"/>
          <w:szCs w:val="24"/>
        </w:rPr>
        <w:t>Idared</w:t>
      </w:r>
      <w:r>
        <w:rPr>
          <w:rFonts w:asciiTheme="minorHAnsi" w:hAnsiTheme="minorHAnsi" w:cstheme="minorHAnsi"/>
          <w:sz w:val="24"/>
          <w:szCs w:val="24"/>
        </w:rPr>
        <w:t>,1. tr</w:t>
      </w:r>
      <w:r w:rsidR="006D793A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 xml:space="preserve"> a odrody Pinova, 1.tr. sa v sledovanom týždni predávali po 0,8</w:t>
      </w:r>
      <w:r w:rsidR="004F0BCF">
        <w:rPr>
          <w:rFonts w:asciiTheme="minorHAnsi" w:hAnsiTheme="minorHAnsi" w:cstheme="minorHAnsi"/>
          <w:sz w:val="24"/>
          <w:szCs w:val="24"/>
        </w:rPr>
        <w:t xml:space="preserve">9 </w:t>
      </w:r>
      <w:r>
        <w:rPr>
          <w:rFonts w:asciiTheme="minorHAnsi" w:hAnsiTheme="minorHAnsi" w:cstheme="minorHAnsi"/>
          <w:sz w:val="24"/>
          <w:szCs w:val="24"/>
        </w:rPr>
        <w:t>€/kg, resp. 0,9</w:t>
      </w:r>
      <w:r w:rsidR="004F0BCF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 €/kg</w:t>
      </w:r>
      <w:r w:rsidR="004F0BCF">
        <w:rPr>
          <w:rFonts w:asciiTheme="minorHAnsi" w:hAnsiTheme="minorHAnsi" w:cstheme="minorHAnsi"/>
          <w:sz w:val="24"/>
          <w:szCs w:val="24"/>
        </w:rPr>
        <w:t>.</w:t>
      </w:r>
    </w:p>
    <w:p w14:paraId="58F846EF" w14:textId="594EF64B" w:rsidR="001A11F1" w:rsidRDefault="00211C7D" w:rsidP="00326BD1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48DEF50E" w14:textId="036989FD" w:rsidR="008F7414" w:rsidRPr="000D2C0F" w:rsidRDefault="00A047C6" w:rsidP="000D2C0F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i/>
          <w:sz w:val="18"/>
          <w:szCs w:val="18"/>
        </w:rPr>
      </w:pPr>
      <w:r w:rsidRPr="003A60DA">
        <w:rPr>
          <w:rFonts w:asciiTheme="minorHAnsi" w:hAnsiTheme="minorHAnsi" w:cstheme="minorHAnsi"/>
          <w:sz w:val="24"/>
          <w:szCs w:val="24"/>
        </w:rPr>
        <w:tab/>
      </w:r>
      <w:r w:rsidRPr="003A60DA">
        <w:rPr>
          <w:rFonts w:asciiTheme="minorHAnsi" w:hAnsiTheme="minorHAnsi" w:cstheme="minorHAnsi"/>
          <w:sz w:val="18"/>
          <w:szCs w:val="18"/>
        </w:rPr>
        <w:sym w:font="Symbol" w:char="F0D3"/>
      </w:r>
      <w:r w:rsidRPr="003A60DA">
        <w:rPr>
          <w:rFonts w:asciiTheme="minorHAnsi" w:hAnsiTheme="minorHAnsi" w:cstheme="minorHAnsi"/>
          <w:sz w:val="18"/>
          <w:szCs w:val="18"/>
        </w:rPr>
        <w:t xml:space="preserve"> </w:t>
      </w:r>
      <w:r w:rsidRPr="003A60DA">
        <w:rPr>
          <w:rFonts w:asciiTheme="minorHAnsi" w:hAnsiTheme="minorHAnsi" w:cstheme="minorHAnsi"/>
          <w:i/>
          <w:sz w:val="18"/>
          <w:szCs w:val="18"/>
        </w:rPr>
        <w:t>PPA –</w:t>
      </w:r>
      <w:r w:rsidRPr="006A389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D27D3B" w:rsidRPr="00D27D3B">
        <w:rPr>
          <w:rFonts w:asciiTheme="minorHAnsi" w:hAnsiTheme="minorHAnsi" w:cstheme="minorHAnsi"/>
          <w:i/>
          <w:sz w:val="18"/>
          <w:szCs w:val="18"/>
        </w:rPr>
        <w:t>Odbor obchodných mechanizmov a ATIS</w:t>
      </w:r>
    </w:p>
    <w:p w14:paraId="0D9B89DE" w14:textId="77777777" w:rsidR="00D779BE" w:rsidRPr="005A4E95" w:rsidRDefault="00D779BE" w:rsidP="005A4E95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</w:p>
    <w:p w14:paraId="31722904" w14:textId="73E7D4FB" w:rsidR="00101322" w:rsidRPr="003D5B36" w:rsidRDefault="004F2CF6" w:rsidP="003D5B36">
      <w:r w:rsidRPr="004F2CF6">
        <w:rPr>
          <w:noProof/>
        </w:rPr>
        <w:drawing>
          <wp:inline distT="0" distB="0" distL="0" distR="0" wp14:anchorId="6A78A158" wp14:editId="7AD39C77">
            <wp:extent cx="6335395" cy="4191000"/>
            <wp:effectExtent l="0" t="0" r="825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0F73" w14:textId="579A606C" w:rsidR="00AD37D1" w:rsidRPr="006F6293" w:rsidRDefault="00AD37D1" w:rsidP="00AD37D1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veľkoobchodu za </w:t>
      </w:r>
      <w:r w:rsidR="001E1C3C">
        <w:rPr>
          <w:rFonts w:asciiTheme="minorHAnsi" w:hAnsiTheme="minorHAnsi" w:cstheme="minorHAnsi"/>
          <w:b/>
          <w:caps w:val="0"/>
          <w:color w:val="336600"/>
        </w:rPr>
        <w:t>4</w:t>
      </w:r>
      <w:r w:rsidR="00D27D3B">
        <w:rPr>
          <w:rFonts w:asciiTheme="minorHAnsi" w:hAnsiTheme="minorHAnsi" w:cstheme="minorHAnsi"/>
          <w:b/>
          <w:caps w:val="0"/>
          <w:color w:val="336600"/>
        </w:rPr>
        <w:t>6</w:t>
      </w:r>
      <w:r w:rsidRPr="006F6293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647814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4F318C5D" w14:textId="3859CDC9" w:rsidR="00AD37D1" w:rsidRPr="00807B64" w:rsidRDefault="00D25508" w:rsidP="00AD37D1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27D3B">
        <w:rPr>
          <w:rFonts w:asciiTheme="minorHAnsi" w:hAnsiTheme="minorHAnsi" w:cstheme="minorHAnsi"/>
          <w:i/>
          <w:sz w:val="18"/>
          <w:szCs w:val="18"/>
        </w:rPr>
        <w:t>6</w:t>
      </w:r>
      <w:r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647814">
        <w:rPr>
          <w:rFonts w:asciiTheme="minorHAnsi" w:hAnsiTheme="minorHAnsi" w:cstheme="minorHAnsi"/>
          <w:i/>
          <w:sz w:val="18"/>
          <w:szCs w:val="18"/>
        </w:rPr>
        <w:t>5</w:t>
      </w:r>
      <w:r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Pr="0041166C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5D259F">
        <w:rPr>
          <w:rFonts w:asciiTheme="minorHAnsi" w:hAnsiTheme="minorHAnsi" w:cstheme="minorHAnsi"/>
          <w:i/>
          <w:sz w:val="18"/>
          <w:szCs w:val="18"/>
        </w:rPr>
        <w:t>5</w:t>
      </w:r>
      <w:r w:rsidR="005D259F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5D259F">
        <w:rPr>
          <w:rFonts w:asciiTheme="minorHAnsi" w:hAnsiTheme="minorHAnsi" w:cstheme="minorHAnsi"/>
          <w:i/>
          <w:sz w:val="18"/>
          <w:szCs w:val="18"/>
        </w:rPr>
        <w:t>1</w:t>
      </w:r>
      <w:r w:rsidR="00D27D3B">
        <w:rPr>
          <w:rFonts w:asciiTheme="minorHAnsi" w:hAnsiTheme="minorHAnsi" w:cstheme="minorHAnsi"/>
          <w:i/>
          <w:sz w:val="18"/>
          <w:szCs w:val="18"/>
        </w:rPr>
        <w:t>1</w:t>
      </w:r>
      <w:r w:rsidR="005D259F" w:rsidRPr="000747B1">
        <w:rPr>
          <w:rFonts w:asciiTheme="minorHAnsi" w:hAnsiTheme="minorHAnsi" w:cstheme="minorHAnsi"/>
          <w:i/>
          <w:sz w:val="18"/>
          <w:szCs w:val="18"/>
        </w:rPr>
        <w:t xml:space="preserve">. 2025 – </w:t>
      </w:r>
      <w:r w:rsidR="00D27D3B">
        <w:rPr>
          <w:rFonts w:asciiTheme="minorHAnsi" w:hAnsiTheme="minorHAnsi" w:cstheme="minorHAnsi"/>
          <w:i/>
          <w:sz w:val="18"/>
          <w:szCs w:val="18"/>
        </w:rPr>
        <w:t>28</w:t>
      </w:r>
      <w:r w:rsidR="005D259F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5D259F">
        <w:rPr>
          <w:rFonts w:asciiTheme="minorHAnsi" w:hAnsiTheme="minorHAnsi" w:cstheme="minorHAnsi"/>
          <w:i/>
          <w:sz w:val="18"/>
          <w:szCs w:val="18"/>
        </w:rPr>
        <w:t>1</w:t>
      </w:r>
      <w:r w:rsidR="00D27D3B">
        <w:rPr>
          <w:rFonts w:asciiTheme="minorHAnsi" w:hAnsiTheme="minorHAnsi" w:cstheme="minorHAnsi"/>
          <w:i/>
          <w:sz w:val="18"/>
          <w:szCs w:val="18"/>
        </w:rPr>
        <w:t>1</w:t>
      </w:r>
      <w:r w:rsidR="005D259F" w:rsidRPr="000747B1">
        <w:rPr>
          <w:rFonts w:asciiTheme="minorHAnsi" w:hAnsiTheme="minorHAnsi" w:cstheme="minorHAnsi"/>
          <w:i/>
          <w:sz w:val="18"/>
          <w:szCs w:val="18"/>
        </w:rPr>
        <w:t>. 2025</w:t>
      </w:r>
      <w:r w:rsidR="00AD37D1" w:rsidRPr="00807B64">
        <w:rPr>
          <w:rFonts w:asciiTheme="minorHAnsi" w:hAnsiTheme="minorHAnsi" w:cstheme="minorHAnsi"/>
          <w:i/>
          <w:sz w:val="18"/>
          <w:szCs w:val="18"/>
        </w:rPr>
        <w:tab/>
        <w:t>Ceny 1. triedy sa uvádzajú za MJ bez DPH</w:t>
      </w:r>
    </w:p>
    <w:tbl>
      <w:tblPr>
        <w:tblW w:w="5066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3"/>
        <w:gridCol w:w="1935"/>
        <w:gridCol w:w="884"/>
        <w:gridCol w:w="768"/>
        <w:gridCol w:w="862"/>
        <w:gridCol w:w="785"/>
        <w:gridCol w:w="946"/>
        <w:gridCol w:w="924"/>
        <w:gridCol w:w="970"/>
        <w:gridCol w:w="971"/>
      </w:tblGrid>
      <w:tr w:rsidR="005E5135" w:rsidRPr="005E5135" w14:paraId="45709B38" w14:textId="77777777" w:rsidTr="00FB7D14">
        <w:trPr>
          <w:trHeight w:val="199"/>
        </w:trPr>
        <w:tc>
          <w:tcPr>
            <w:tcW w:w="1003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AE2A09B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23382577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3C0200D3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33E67A24" w14:textId="77777777" w:rsidR="00AD37D1" w:rsidRPr="005E5135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5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BE8889A" w14:textId="77777777" w:rsidR="00AD37D1" w:rsidRPr="005E5135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2CD4767" w14:textId="77777777" w:rsidR="00AD37D1" w:rsidRPr="005E5135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5E5135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768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838EA85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62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A89E1AE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785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6A3C998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70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479AFF4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1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1B5FCE0D" w14:textId="77777777" w:rsidR="00AD37D1" w:rsidRPr="000D2164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0D2164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5E5135" w14:paraId="5DFF1657" w14:textId="77777777" w:rsidTr="00FB7D14">
        <w:trPr>
          <w:trHeight w:val="199"/>
        </w:trPr>
        <w:tc>
          <w:tcPr>
            <w:tcW w:w="1003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0BFF8CA9" w14:textId="77777777" w:rsidR="00D67437" w:rsidRPr="005E5135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5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5C3F6A6" w14:textId="77777777" w:rsidR="00D67437" w:rsidRPr="005E5135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9DA348B" w14:textId="77777777" w:rsidR="00D67437" w:rsidRPr="005E5135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68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31E841A" w14:textId="77777777" w:rsidR="00D67437" w:rsidRPr="000D2164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62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4BE977D" w14:textId="77777777" w:rsidR="00D67437" w:rsidRPr="000D2164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85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EC6592D" w14:textId="77777777" w:rsidR="00D67437" w:rsidRPr="000D2164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52C5BDD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438A88CD" w14:textId="61CCE1A9" w:rsidR="00D67437" w:rsidRPr="000D2164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D6AF3AC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5FC954C" w14:textId="5B12B9D7" w:rsidR="00D67437" w:rsidRPr="000D2164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5F86112" w14:textId="096C606A" w:rsidR="00D67437" w:rsidRPr="000D2164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14B0CEED" w14:textId="77777777" w:rsidR="00D67437" w:rsidRPr="000D2164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0D2164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AA528C" w:rsidRPr="00875532" w14:paraId="05F9ECB9" w14:textId="77777777" w:rsidTr="009F7CD6">
        <w:trPr>
          <w:trHeight w:hRule="exact" w:val="307"/>
        </w:trPr>
        <w:tc>
          <w:tcPr>
            <w:tcW w:w="1003" w:type="dxa"/>
            <w:vMerge w:val="restart"/>
            <w:tcBorders>
              <w:top w:val="threeDEmboss" w:sz="6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E08E2F2" w14:textId="60396A0A" w:rsidR="00AA528C" w:rsidRPr="00875532" w:rsidRDefault="00AA528C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threeDEmboss" w:sz="6" w:space="0" w:color="00000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F72180" w14:textId="4DAD6C80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</w:t>
            </w:r>
          </w:p>
        </w:tc>
        <w:tc>
          <w:tcPr>
            <w:tcW w:w="88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</w:tcPr>
          <w:p w14:paraId="04CCFF33" w14:textId="5114AC4D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66F6E2" w14:textId="5560311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1A0E26" w14:textId="6E72C71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5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9D9DAD" w14:textId="7AECAF8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6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B6AF77" w14:textId="5147C94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765C38" w14:textId="48B8265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BCB113" w14:textId="117C08E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threeDEmboss" w:sz="6" w:space="0" w:color="00000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2E212DA" w14:textId="778B8A4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A528C" w:rsidRPr="00875532" w14:paraId="252C4D98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FFB192C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F018E04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9B211E9" w14:textId="7F0DCDA9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65E50B" w14:textId="57FE822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10C931" w14:textId="427AD2B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030962" w14:textId="7CF3A94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8BD15E" w14:textId="72ACA0C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EBC8AE" w14:textId="6CBBE4E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7EAAA1" w14:textId="35BFF16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564C027" w14:textId="5E22D68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A528C" w:rsidRPr="00875532" w14:paraId="0C2FFE8C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FA98741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5B68396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5E2C319" w14:textId="5FC7B11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635300" w14:textId="3E072D2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873F453" w14:textId="3956837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370FF61" w14:textId="46FE5FC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01DD04" w14:textId="798C0F1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88C5CE" w14:textId="7F49B07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D196AA4" w14:textId="40DD50F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31D0AB2" w14:textId="68FE261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A528C" w:rsidRPr="00875532" w14:paraId="4DB13F0F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844F6F6" w14:textId="112E4544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8C30B61" w14:textId="0CC059B2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D9878E4" w14:textId="3EFE795C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62B399" w14:textId="17BAD94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90B64C" w14:textId="05D8437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AE408D" w14:textId="51952CD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EF2AE1" w14:textId="4BCC7F5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4CC26C" w14:textId="3AB29EE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CB640E" w14:textId="5676038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9CA371E" w14:textId="2ED998A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-21,8</w:t>
            </w:r>
          </w:p>
        </w:tc>
      </w:tr>
      <w:tr w:rsidR="00AA528C" w:rsidRPr="00875532" w14:paraId="36A0791A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3CCEF07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7FAAB73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6900E54" w14:textId="1D629DAB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828528" w14:textId="195B2D9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3B24CC" w14:textId="19AFC48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FF9B13" w14:textId="6F54897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ECF023" w14:textId="400F98C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C52617" w14:textId="5D4CF94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52FCC0" w14:textId="66E2E71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-10,1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CB714AA" w14:textId="0C68873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-11,0</w:t>
            </w:r>
          </w:p>
        </w:tc>
      </w:tr>
      <w:tr w:rsidR="00AA528C" w:rsidRPr="00875532" w14:paraId="03E3CF9E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552AEE4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00C2F82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E873710" w14:textId="4D5986F3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4583A6D" w14:textId="77CFB99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7C64ABB" w14:textId="05E24DF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D2DA752" w14:textId="30E1D50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B78E841" w14:textId="27BAC63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872DC01" w14:textId="7458140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96EFCC2" w14:textId="77E840A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1E39BFC" w14:textId="54E1D05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-17,8</w:t>
            </w:r>
          </w:p>
        </w:tc>
      </w:tr>
      <w:tr w:rsidR="00B06CE6" w:rsidRPr="00875532" w14:paraId="655B02BC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5A0954C" w14:textId="465462F6" w:rsidR="00B06CE6" w:rsidRPr="00875532" w:rsidRDefault="00B06CE6" w:rsidP="00B06CE6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C8C6798" w14:textId="4D4A51C2" w:rsidR="00B06CE6" w:rsidRPr="00875532" w:rsidRDefault="00B06CE6" w:rsidP="00B06CE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Petržlen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16EE3AD" w14:textId="7A82CA67" w:rsidR="00B06CE6" w:rsidRPr="00875532" w:rsidRDefault="00B06CE6" w:rsidP="00B06CE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2112D5" w14:textId="4395D8A9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A528C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DC2497" w14:textId="7A4271AA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A528C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745E1A" w14:textId="0A4EAACF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A528C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4AF833" w14:textId="77B53AFE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A528C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20C27F" w14:textId="1E5F688F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AA528C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D279A5" w14:textId="6881479D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AA528C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391A45A" w14:textId="56433A07" w:rsidR="00B06CE6" w:rsidRPr="00AA528C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AA528C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9F7CD6" w:rsidRPr="00875532" w14:paraId="7FB2DBE0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F84D1AB" w14:textId="77777777" w:rsidR="009F7CD6" w:rsidRPr="00875532" w:rsidRDefault="009F7CD6" w:rsidP="009F7CD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6C7220" w14:textId="77777777" w:rsidR="009F7CD6" w:rsidRPr="00875532" w:rsidRDefault="009F7CD6" w:rsidP="009F7CD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C6309C5" w14:textId="3D02E4A2" w:rsidR="009F7CD6" w:rsidRPr="00875532" w:rsidRDefault="009F7CD6" w:rsidP="009F7C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7AA3BB" w14:textId="42FD29C4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E81C9F" w14:textId="053820F8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9EB184" w14:textId="555578A0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0CDFD0" w14:textId="4B01643F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F2E449" w14:textId="0F6FA1BA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2CA76C" w14:textId="489C1212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01FD173" w14:textId="266E0A8B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F7CD6" w:rsidRPr="00875532" w14:paraId="6BA361B5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BAA1BEF" w14:textId="77777777" w:rsidR="009F7CD6" w:rsidRPr="00875532" w:rsidRDefault="009F7CD6" w:rsidP="009F7CD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7FE6789" w14:textId="77777777" w:rsidR="009F7CD6" w:rsidRPr="00875532" w:rsidRDefault="009F7CD6" w:rsidP="009F7CD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5D69FBB" w14:textId="6A14E263" w:rsidR="009F7CD6" w:rsidRPr="00875532" w:rsidRDefault="009F7CD6" w:rsidP="009F7CD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BA7BCF" w14:textId="66972D57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2C9ADA" w14:textId="50B3614F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03D7130" w14:textId="0CA8F376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2C3007" w14:textId="4890AE96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3B6479" w14:textId="71869D96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38A26F5" w14:textId="54586F50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16057D44" w14:textId="5FB33896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A528C" w:rsidRPr="00875532" w14:paraId="452B7805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5E84BF2" w14:textId="035145FD" w:rsidR="00AA528C" w:rsidRPr="00875532" w:rsidRDefault="00AA528C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BB67208" w14:textId="73904541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Petržlen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1418521" w14:textId="00BDB8A4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9D364D" w14:textId="5A7BE1E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916B7" w14:textId="3D5A217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295627" w14:textId="702F2D4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DAF0C1" w14:textId="5800B71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530D1B" w14:textId="1EB486A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2A9B5A" w14:textId="73D0C2C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-9,2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8969DAA" w14:textId="0F0DE47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AA528C" w:rsidRPr="00875532" w14:paraId="4A343802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FA83BFF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41279DB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3D9A6B1" w14:textId="547B87D3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DCAFDD" w14:textId="134BAE0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5389C7" w14:textId="5A1C720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D95E9F" w14:textId="663D57B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0FF6F9" w14:textId="034266F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824FA6" w14:textId="680C4F0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367F0E" w14:textId="6100015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BB502AB" w14:textId="30F2C9B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</w:tr>
      <w:tr w:rsidR="00AA528C" w:rsidRPr="00875532" w14:paraId="2E2B1068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0556F0E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8924D1D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FA55A5B" w14:textId="113E41F8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88229C" w14:textId="1B0DCB9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2A4946F" w14:textId="43D9977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EDF5764" w14:textId="34994B9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2874EA" w14:textId="51AF9D5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01A09D4" w14:textId="5E0D6CE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F7D52A" w14:textId="04D558C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BB9B394" w14:textId="64EB099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-7,2</w:t>
            </w:r>
          </w:p>
        </w:tc>
      </w:tr>
      <w:tr w:rsidR="00AA528C" w:rsidRPr="00875532" w14:paraId="0EE6636F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211EE0" w14:textId="172DAAE4" w:rsidR="00AA528C" w:rsidRPr="00875532" w:rsidRDefault="00AA528C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AA60F3" w14:textId="04A88D65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Zeler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D56217E" w14:textId="62A8960D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4FC918" w14:textId="2D880ED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E29454" w14:textId="4A3D3A4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614909" w14:textId="214B58E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3BB50A" w14:textId="654017C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9D0125" w14:textId="3F3DDE8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41D157" w14:textId="7BD749C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-14,1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008DBD6" w14:textId="1E5F43E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-42,1</w:t>
            </w:r>
          </w:p>
        </w:tc>
      </w:tr>
      <w:tr w:rsidR="00AA528C" w:rsidRPr="00875532" w14:paraId="27738FC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7813FC3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77FCA5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A2439DB" w14:textId="7938ED32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CC6066" w14:textId="2176FCA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9AFABA" w14:textId="2E9479D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918AF6" w14:textId="184213B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8CCD98" w14:textId="6EFBCE8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B80BFA" w14:textId="1D3A832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B01B70" w14:textId="248DC8E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5195235" w14:textId="4308E8A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-15,0</w:t>
            </w:r>
          </w:p>
        </w:tc>
      </w:tr>
      <w:tr w:rsidR="00AA528C" w:rsidRPr="00875532" w14:paraId="5D15DCCA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75F7493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407F67B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087A6AD" w14:textId="6EA9FB14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11F417" w14:textId="008EC5C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CE0DDF" w14:textId="6E33642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F6D83C" w14:textId="2404C70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5D266CA" w14:textId="45A13DA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3BE29EE" w14:textId="5FB37A6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5B3B12" w14:textId="38A48AD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13F5F071" w14:textId="38CC169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-31,4</w:t>
            </w:r>
          </w:p>
        </w:tc>
      </w:tr>
      <w:tr w:rsidR="00AA528C" w:rsidRPr="00875532" w14:paraId="138D7A34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AC42500" w14:textId="78E0BE9F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1CC2EE4" w14:textId="69E76A96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Červená repa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12FBC04" w14:textId="4F9F9B68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4CC177" w14:textId="18BB601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A6CE2B" w14:textId="34EE606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401C97" w14:textId="65E043F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95A5F2" w14:textId="7270AA7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0C0DA0" w14:textId="799577D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73B5BA" w14:textId="73B3A43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-4,6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D0F6B20" w14:textId="631B1A2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-14,3</w:t>
            </w:r>
          </w:p>
        </w:tc>
      </w:tr>
      <w:tr w:rsidR="00AA528C" w:rsidRPr="00875532" w14:paraId="16139BBC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595CC9F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ED7BE49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5ABDE25" w14:textId="791310DA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76134C" w14:textId="695FDC1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CF2CFD" w14:textId="17ED038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FDD2C8" w14:textId="0542B54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8C1993" w14:textId="74BDC55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BDEAD9" w14:textId="0A3204F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E78DDB" w14:textId="3C1C057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A39CA52" w14:textId="0A3CDD6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</w:tr>
      <w:tr w:rsidR="00AA528C" w:rsidRPr="00875532" w14:paraId="4D49C95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94A3D2A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0191AC6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E24DF57" w14:textId="114185C5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798FC66" w14:textId="6D05849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317BCD4" w14:textId="1FD6153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0B400CF" w14:textId="26605B5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48FDF57" w14:textId="539C1CF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77D3CA" w14:textId="225675E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604B54A" w14:textId="495BB58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-0,6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DABA79B" w14:textId="5B98F47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-7,7</w:t>
            </w:r>
          </w:p>
        </w:tc>
      </w:tr>
      <w:tr w:rsidR="00AA528C" w:rsidRPr="00875532" w14:paraId="699508B1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2BDD4E4" w14:textId="05A56A39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79CF0D6" w14:textId="209653E6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Reďkev biela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AD042EC" w14:textId="178D8675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A410E7" w14:textId="42C325A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295E76" w14:textId="4565DFA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19A81D" w14:textId="2B7C9B7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5332CE" w14:textId="73BD7A3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D0F39C" w14:textId="370E598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1E7B5E" w14:textId="3D3489D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96F9ADE" w14:textId="63F50A5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5,5</w:t>
            </w:r>
          </w:p>
        </w:tc>
      </w:tr>
      <w:tr w:rsidR="00AA528C" w:rsidRPr="00875532" w14:paraId="07336394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57B6A89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AB2C364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6FEA0F3" w14:textId="2DBDD363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719160" w14:textId="0D01EE2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E2D689" w14:textId="7BED032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4D0442" w14:textId="5060D52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A9448C" w14:textId="2E41AD6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B79045" w14:textId="28A5BD2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265FA4" w14:textId="79575E1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A2FCF60" w14:textId="5F72D55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-8,7</w:t>
            </w:r>
          </w:p>
        </w:tc>
      </w:tr>
      <w:tr w:rsidR="00AA528C" w:rsidRPr="00875532" w14:paraId="658A7229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97FE61A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AAB5C46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AFFA154" w14:textId="4E0F07C9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BDCDA52" w14:textId="2E24FA3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2B06E94" w14:textId="5DEB4A4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8F0819" w14:textId="6F9C024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B3662DF" w14:textId="084F935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07C0343" w14:textId="6FD3705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962417" w14:textId="1D89218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AF35ED8" w14:textId="12B0A17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0,8</w:t>
            </w:r>
          </w:p>
        </w:tc>
      </w:tr>
      <w:tr w:rsidR="00AA528C" w:rsidRPr="00875532" w14:paraId="79DECED7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B4A8C1A" w14:textId="3CDF7FB9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5ED88ED" w14:textId="5563FD9F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Reďkovka červená / zv.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4AAD0E0" w14:textId="05667808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1C06FA" w14:textId="1B17ED7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448A5A" w14:textId="2247C6F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7C56E4" w14:textId="6E88EFB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1E4B82" w14:textId="1A61F74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439C89" w14:textId="5A18C0C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D8F33B" w14:textId="41F920C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5F818DD" w14:textId="66FE8C6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20,4</w:t>
            </w:r>
          </w:p>
        </w:tc>
      </w:tr>
      <w:tr w:rsidR="00AA528C" w:rsidRPr="00875532" w14:paraId="1EBF1DA3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3B21845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25A0D2D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3B81F70" w14:textId="25CD7F97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9AC5FB" w14:textId="1722AA5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AA1429" w14:textId="3D5D522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D44AE7" w14:textId="7ABDFC9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4A49DE" w14:textId="420F94F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00D490" w14:textId="371B61A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E78F87" w14:textId="748BEFE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3,7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079E125" w14:textId="037B7AD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AA528C" w:rsidRPr="00875532" w14:paraId="36E86E1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4E0BDD9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CDFFA2F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78DBA70" w14:textId="37BD5DD2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3361A9A" w14:textId="5B6582C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DA75D76" w14:textId="6BC1DE4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8B957B3" w14:textId="03DBFEB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9665414" w14:textId="0D0525D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B46C3D" w14:textId="3ECF811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A94C5C" w14:textId="0B43663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AE323FD" w14:textId="46EBE14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1,2</w:t>
            </w:r>
          </w:p>
        </w:tc>
      </w:tr>
      <w:tr w:rsidR="00AA528C" w:rsidRPr="00875532" w14:paraId="3711F281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DD41F48" w14:textId="679CA336" w:rsidR="00AA528C" w:rsidRPr="00875532" w:rsidRDefault="00AA528C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C0C61B" w14:textId="1DA3D793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77CAF16" w14:textId="0F4D8E6A" w:rsidR="00AA528C" w:rsidRPr="00875532" w:rsidRDefault="00AA528C" w:rsidP="00AA528C">
            <w:pPr>
              <w:spacing w:after="0" w:line="240" w:lineRule="auto"/>
              <w:rPr>
                <w:sz w:val="16"/>
                <w:szCs w:val="16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559816" w14:textId="1D87498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B86D91" w14:textId="4E99F58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502AE4" w14:textId="028A116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8A5727" w14:textId="21FF318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3E436A" w14:textId="2814107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AD27F3" w14:textId="19CB02C9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DE28B97" w14:textId="754843D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A528C" w:rsidRPr="00875532" w14:paraId="61B4416F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690FFC0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3B04E21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DB2189C" w14:textId="2EC94D14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670399" w14:textId="525B8FC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01BFC6" w14:textId="31631F1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26FBCE" w14:textId="7777777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96BE64" w14:textId="14369B8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12D0C6" w14:textId="0DF83B0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E042F3" w14:textId="06FCE72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F754A67" w14:textId="2F3D008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A528C" w:rsidRPr="00875532" w14:paraId="4ED38F68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B3F2E5E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1E2AD55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0205FE9" w14:textId="7B763353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0C32CE" w14:textId="25F9F58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005D56B" w14:textId="7FDAD2E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AD90F68" w14:textId="7777777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431090F" w14:textId="52497BA7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8356B07" w14:textId="68199C3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57B8A5" w14:textId="398BE9E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4536842" w14:textId="4799855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06CE6" w:rsidRPr="00875532" w14:paraId="2073F241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531640C" w14:textId="4D411A34" w:rsidR="00B06CE6" w:rsidRPr="00875532" w:rsidRDefault="00B06CE6" w:rsidP="00B06CE6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2D7DCF9" w14:textId="6364EC6D" w:rsidR="00B06CE6" w:rsidRPr="00875532" w:rsidRDefault="00B06CE6" w:rsidP="00B06CE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Kapusta hlávková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červená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E453AA2" w14:textId="569AC827" w:rsidR="00B06CE6" w:rsidRPr="00875532" w:rsidRDefault="00B06CE6" w:rsidP="00B06CE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E7548F" w14:textId="2BA3EE16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A3C784" w14:textId="30813CBC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29FD6D" w14:textId="51BE449A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EC1CB6" w14:textId="31B7EE44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162AFC" w14:textId="0AF27623" w:rsidR="00B06CE6" w:rsidRPr="00B10C5A" w:rsidRDefault="009C5549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7C0094" w14:textId="27C5BA39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E2F1CE2" w14:textId="18F9EE6A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B06CE6" w:rsidRPr="00875532" w14:paraId="375C5F67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B216DAC" w14:textId="77777777" w:rsidR="00B06CE6" w:rsidRPr="00875532" w:rsidRDefault="00B06CE6" w:rsidP="00B06CE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C7932F4" w14:textId="77777777" w:rsidR="00B06CE6" w:rsidRPr="00875532" w:rsidRDefault="00B06CE6" w:rsidP="00B06CE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0A4A1D2" w14:textId="50B8D46F" w:rsidR="00B06CE6" w:rsidRPr="00875532" w:rsidRDefault="00B06CE6" w:rsidP="00B06CE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E0AD69" w14:textId="2CA6A4F5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6970DC" w14:textId="16BA2655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1B7373" w14:textId="209BDEAC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28E036" w14:textId="10130B25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2E64DD" w14:textId="459F5080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E045AD" w14:textId="0BE011F9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3DE046B" w14:textId="5BD50F8F" w:rsidR="00B06CE6" w:rsidRPr="00B10C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B06CE6" w:rsidRPr="00875532" w14:paraId="01B8F65B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DC4C6C9" w14:textId="77777777" w:rsidR="00B06CE6" w:rsidRPr="00875532" w:rsidRDefault="00B06CE6" w:rsidP="00B06CE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10AFB17" w14:textId="77777777" w:rsidR="00B06CE6" w:rsidRPr="00875532" w:rsidRDefault="00B06CE6" w:rsidP="00B06CE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D4F74C1" w14:textId="7081B971" w:rsidR="00B06CE6" w:rsidRPr="00875532" w:rsidRDefault="00B06CE6" w:rsidP="00B06CE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3EC9F5" w14:textId="2E1E3E45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FD69E89" w14:textId="523B40C3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78CC223" w14:textId="0187CFCB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E00A6C8" w14:textId="5947BB7A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A0B406B" w14:textId="2FF00C11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B302CB" w14:textId="270BAC5D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A7EE8E2" w14:textId="168D2CA0" w:rsidR="00B06CE6" w:rsidRPr="00D71B5A" w:rsidRDefault="00B06CE6" w:rsidP="00B06CE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A528C" w:rsidRPr="00875532" w14:paraId="7B1ABD8A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FCFA2C7" w14:textId="6E0FB743" w:rsidR="00AA528C" w:rsidRPr="00875532" w:rsidRDefault="00AA528C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BA47C18" w14:textId="16DA30DD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039805C" w14:textId="24498C32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FE0285" w14:textId="5896674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B36B88" w14:textId="5B63F9D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30FFA6" w14:textId="5D7B8CF0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CC4279" w14:textId="4CE4836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1ED428" w14:textId="1E0103C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BDBEDA" w14:textId="40C2250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D4F6D23" w14:textId="5C70316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-33,9</w:t>
            </w:r>
          </w:p>
        </w:tc>
      </w:tr>
      <w:tr w:rsidR="00AA528C" w:rsidRPr="00875532" w14:paraId="7BFD49E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BE65191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DD3FA05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82B838F" w14:textId="3494229F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62D473" w14:textId="4CA731C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7D0EE6" w14:textId="452D087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B18690" w14:textId="34F7307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8429A4" w14:textId="7D0F113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3E3E8F" w14:textId="2D7CC8B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F2E6D0" w14:textId="5AC0729C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38DA4EF" w14:textId="3B87E2F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-20,2</w:t>
            </w:r>
          </w:p>
        </w:tc>
      </w:tr>
      <w:tr w:rsidR="00AA528C" w:rsidRPr="00875532" w14:paraId="1AD80584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F08FE08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7064DF3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7E94356" w14:textId="3200FA0A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AC90ED6" w14:textId="4FC3E3E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E4B045A" w14:textId="290A7EB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EF2DE04" w14:textId="3B6320D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63C19D1" w14:textId="6982163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AB74303" w14:textId="40B4639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92ACFF" w14:textId="36E7CC54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D03837C" w14:textId="2D22DEC1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-17,4</w:t>
            </w:r>
          </w:p>
        </w:tc>
      </w:tr>
      <w:tr w:rsidR="00AA528C" w:rsidRPr="00875532" w14:paraId="22477F93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C5847C8" w14:textId="08BF7FDC" w:rsidR="00AA528C" w:rsidRPr="00875532" w:rsidRDefault="00354939" w:rsidP="00AA528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1C6B1A7" w14:textId="4B913B18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červená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E9A2006" w14:textId="724F02D3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CB3D2D" w14:textId="521D7D2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F6CDA1" w14:textId="234D23E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3B4AA4" w14:textId="4173302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AB556A" w14:textId="09D34A2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F88333" w14:textId="4AB58B2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CDFE24" w14:textId="02CD528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C9B70E9" w14:textId="4B22D1EE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-36,2</w:t>
            </w:r>
          </w:p>
        </w:tc>
      </w:tr>
      <w:tr w:rsidR="00AA528C" w:rsidRPr="00875532" w14:paraId="07AF793D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BF5F7A8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62AA5ED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D2C29EB" w14:textId="321B4F71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511EC0" w14:textId="0A9B4B5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156154" w14:textId="4F4CDBA8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43821F" w14:textId="01A48C4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E3B85A" w14:textId="4642FA0B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242D69" w14:textId="3B352C23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EEF162" w14:textId="32FED792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AAF0714" w14:textId="31FB724D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-15,2</w:t>
            </w:r>
          </w:p>
        </w:tc>
      </w:tr>
      <w:tr w:rsidR="00AA528C" w:rsidRPr="00875532" w14:paraId="6161F5C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1CACD02" w14:textId="77777777" w:rsidR="00AA528C" w:rsidRPr="00875532" w:rsidRDefault="00AA528C" w:rsidP="00AA528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C27BA3E" w14:textId="77777777" w:rsidR="00AA528C" w:rsidRPr="00875532" w:rsidRDefault="00AA528C" w:rsidP="00AA528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B20A161" w14:textId="3D62A9BB" w:rsidR="00AA528C" w:rsidRPr="00875532" w:rsidRDefault="00AA528C" w:rsidP="00AA528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DDC03AB" w14:textId="4E7D8C8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8593A8" w14:textId="7DA1A0A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B7E7A63" w14:textId="6F70FE3A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E29E017" w14:textId="170BEF26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78687B4" w14:textId="659B880F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F10EAD0" w14:textId="4109177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-0,9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70D3974" w14:textId="6868B825" w:rsidR="00AA528C" w:rsidRPr="00D71B5A" w:rsidRDefault="00AA528C" w:rsidP="00AA528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-19,7</w:t>
            </w:r>
          </w:p>
        </w:tc>
      </w:tr>
      <w:tr w:rsidR="00B10C5A" w:rsidRPr="00875532" w14:paraId="7B74AD16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61E9695" w14:textId="40BA61AB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E8389F3" w14:textId="48761A1C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Kel hlávkový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/kg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750157A" w14:textId="7258144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54E03B" w14:textId="3F9CF08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2B1B77" w14:textId="1B123CB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C96A83" w14:textId="5B8299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080BF6" w14:textId="429C488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BFDD8C" w14:textId="1B8FF9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A2FD07" w14:textId="33170AB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CD1E615" w14:textId="71BAEAC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-14,1</w:t>
            </w:r>
          </w:p>
        </w:tc>
      </w:tr>
      <w:tr w:rsidR="00B10C5A" w:rsidRPr="00875532" w14:paraId="08DD539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6210FB1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D63C5F3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7ADF482" w14:textId="6A5838C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8A1B88" w14:textId="27DB7F4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4F176F" w14:textId="2263F87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42CDCC" w14:textId="384D34E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DDE819" w14:textId="3B5F8D4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1DCA84" w14:textId="66D6F9E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EF1613" w14:textId="70CB4D2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62EB4DD" w14:textId="3A3ECC0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-12,5</w:t>
            </w:r>
          </w:p>
        </w:tc>
      </w:tr>
      <w:tr w:rsidR="00B10C5A" w:rsidRPr="00875532" w14:paraId="694227A7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DDC580B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92A5A76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8DD511C" w14:textId="388A237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D7D7CE9" w14:textId="6918C27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2DB30A" w14:textId="44DE245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E3A498B" w14:textId="47CA402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243B34" w14:textId="3E20D4F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2000E55" w14:textId="7F36779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32C7EB" w14:textId="1F31F7E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22C5192" w14:textId="21B365E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-13,0</w:t>
            </w:r>
          </w:p>
        </w:tc>
      </w:tr>
      <w:tr w:rsidR="00B10C5A" w:rsidRPr="00875532" w14:paraId="465B85EB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9F814CD" w14:textId="2D922002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D42BBDD" w14:textId="68EEB105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Kel hlávkový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/ks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42DDA62" w14:textId="3C55ECB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1FDE49" w14:textId="3946B7D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9F5396" w14:textId="6648DC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567CC1" w14:textId="0B398ED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FCDB17" w14:textId="7DEB87F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6DFF89" w14:textId="5CF956F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F1001D" w14:textId="1AD5EC5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39E2E1A" w14:textId="54BF107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9C5549" w:rsidRPr="00875532" w14:paraId="67F8A655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02D667B" w14:textId="77777777" w:rsidR="009C5549" w:rsidRPr="00875532" w:rsidRDefault="009C5549" w:rsidP="009C5549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8C15BEB" w14:textId="77777777" w:rsidR="009C5549" w:rsidRPr="00875532" w:rsidRDefault="009C5549" w:rsidP="009C554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CF01B0B" w14:textId="3C4E113F" w:rsidR="009C5549" w:rsidRPr="00875532" w:rsidRDefault="009C5549" w:rsidP="009C554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4A3236" w14:textId="67E29EAD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752AD1" w14:textId="69EB30AA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F86EAA" w14:textId="485DED91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BA4853" w14:textId="7BEE4AE1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756675" w14:textId="0A15CD03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E842DD" w14:textId="1AF2BCB3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959E024" w14:textId="6D3DEDD9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C5549" w:rsidRPr="00875532" w14:paraId="43C201A2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912023D" w14:textId="77777777" w:rsidR="009C5549" w:rsidRPr="00875532" w:rsidRDefault="009C5549" w:rsidP="009C5549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ECC58F" w14:textId="77777777" w:rsidR="009C5549" w:rsidRPr="00875532" w:rsidRDefault="009C5549" w:rsidP="009C554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063F243" w14:textId="6FC4F2F0" w:rsidR="009C5549" w:rsidRPr="00875532" w:rsidRDefault="009C5549" w:rsidP="009C554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551E315" w14:textId="7BDAA154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81884D" w14:textId="75549CA9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156CC90" w14:textId="5BC680C7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F27AF1" w14:textId="0D6C0B54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6634618" w14:textId="01669AED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84D8B1" w14:textId="663CB15F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879CD34" w14:textId="416D86CB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C52DF3" w14:paraId="440D7893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83E8DEA" w14:textId="137C4655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2D7348E" w14:textId="04C94ACF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kvasená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50810AA" w14:textId="0C02A52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7424F2" w14:textId="47F330A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BA33ED" w14:textId="0C92A53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66E708" w14:textId="443C275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BA193D" w14:textId="55197D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67123F" w14:textId="676BCAA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33F9F8" w14:textId="4123C95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F0954F8" w14:textId="683E770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3,3</w:t>
            </w:r>
          </w:p>
        </w:tc>
      </w:tr>
      <w:tr w:rsidR="00B10C5A" w:rsidRPr="00C52DF3" w14:paraId="615BA4D0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3D77F03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D30673E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4F55E23" w14:textId="40FB6F4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29296D" w14:textId="7A0B098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2703BA" w14:textId="1479D5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C6DB33" w14:textId="502CBAB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D40B31" w14:textId="4BCF251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BE4492" w14:textId="74CAFF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5972D9" w14:textId="36727C4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997D88E" w14:textId="1371EA3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-6,9</w:t>
            </w:r>
          </w:p>
        </w:tc>
      </w:tr>
      <w:tr w:rsidR="00B10C5A" w:rsidRPr="00C52DF3" w14:paraId="56C1B57B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3CEA89D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A275BD5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2FB018C" w14:textId="3E7B33D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774BC7" w14:textId="0EE1C87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A2C4B2" w14:textId="06D4214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60AB5F" w14:textId="2A77EB9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79B29A9" w14:textId="7633F52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69A238A" w14:textId="0C463DC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2525B99" w14:textId="32A1C09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C90B6CC" w14:textId="0E216DA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1,9</w:t>
            </w:r>
          </w:p>
        </w:tc>
      </w:tr>
      <w:tr w:rsidR="00B10C5A" w:rsidRPr="00875532" w14:paraId="7EBEB54E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4C5711B" w14:textId="45D963AC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590D6B4" w14:textId="349CB5C8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kvasená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0896C37" w14:textId="605A39C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0955FD" w14:textId="7C020AC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34CD36" w14:textId="53D49A3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B165AA" w14:textId="3200BA3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95E474" w14:textId="7E21B03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6A0ABD" w14:textId="6E1E3C5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2AAAE9" w14:textId="7DE0BD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7EB739A" w14:textId="36E4DC6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-1,2</w:t>
            </w:r>
          </w:p>
        </w:tc>
      </w:tr>
      <w:tr w:rsidR="00B10C5A" w:rsidRPr="00875532" w14:paraId="6EDB484C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53E73C8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7ECC8FF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1E7DCE4" w14:textId="53DD9AE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11F337" w14:textId="778D09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AC5D66" w14:textId="1F40737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87D26A" w14:textId="78C3B4A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A02DD6" w14:textId="3FDBD2D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0B3200" w14:textId="55DDD62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89F9DF" w14:textId="6BA398B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243D1FB" w14:textId="3B01AD1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9,1</w:t>
            </w:r>
          </w:p>
        </w:tc>
      </w:tr>
      <w:tr w:rsidR="00B10C5A" w:rsidRPr="00875532" w14:paraId="67A938A0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D717BB3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A3780A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B40F4C4" w14:textId="6BB3E88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FAFAF0" w14:textId="6FEB987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879AD11" w14:textId="6501408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F143E3" w14:textId="3C460EE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C625B8" w14:textId="1CE52C3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A1DDE8" w14:textId="26663BA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CAF3DB" w14:textId="4C4983D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-0,5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4FA0BF2" w14:textId="2F18DFF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1,1</w:t>
            </w:r>
          </w:p>
        </w:tc>
      </w:tr>
      <w:tr w:rsidR="00B10C5A" w:rsidRPr="00875532" w14:paraId="5D37EE15" w14:textId="77777777" w:rsidTr="00FB7D14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1EE39AD" w14:textId="796DE907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B277CBD" w14:textId="5C03992D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leráb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kg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4E91ECD" w14:textId="519DF4E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4F6487" w14:textId="3EBEDE0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D088E0" w14:textId="327226C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1FE0B3" w14:textId="25CC44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FC1F5F" w14:textId="0837F62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4C7260" w14:textId="5680CF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CCB82D" w14:textId="77BBE52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4C24E04" w14:textId="77C5E7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-16,7</w:t>
            </w:r>
          </w:p>
        </w:tc>
      </w:tr>
      <w:tr w:rsidR="00B10C5A" w:rsidRPr="00875532" w14:paraId="63694359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B57492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D45CFD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A426967" w14:textId="309107B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D28483" w14:textId="5D92EB6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32653D" w14:textId="32FD4CB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62B239" w14:textId="39A72DC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5BFF1C" w14:textId="6D69EB7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56BD2D" w14:textId="137A6FA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A41F52" w14:textId="5B1AEBA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5525A91" w14:textId="7D80AF3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B10C5A" w:rsidRPr="00875532" w14:paraId="0F8C0AE6" w14:textId="77777777" w:rsidTr="00FB7D14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FFFF99"/>
            <w:vAlign w:val="center"/>
          </w:tcPr>
          <w:p w14:paraId="5849951B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19EA1C9B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</w:tcPr>
          <w:p w14:paraId="45581A16" w14:textId="5F9202F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5FED852C" w14:textId="416E486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61AD841" w14:textId="5C40BC4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EE70556" w14:textId="1556E3C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FC49846" w14:textId="11058AF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74127BB6" w14:textId="1CB1442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0420DD7F" w14:textId="578F7F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bottom"/>
          </w:tcPr>
          <w:p w14:paraId="7BDE05A8" w14:textId="7464F2F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0,4</w:t>
            </w:r>
          </w:p>
        </w:tc>
      </w:tr>
    </w:tbl>
    <w:p w14:paraId="2C654D03" w14:textId="4C43C1A8" w:rsidR="00B97C59" w:rsidRPr="00875532" w:rsidRDefault="00AD37D1" w:rsidP="00B97C59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 w:rsidR="00D27D3B"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; vysvetlivky: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údaje).</w:t>
      </w:r>
      <w:r w:rsidR="00B97C59" w:rsidRPr="00875532">
        <w:rPr>
          <w:rFonts w:asciiTheme="minorHAnsi" w:hAnsiTheme="minorHAnsi" w:cstheme="minorHAnsi"/>
          <w:i/>
          <w:sz w:val="18"/>
          <w:szCs w:val="18"/>
        </w:rPr>
        <w:br w:type="page"/>
      </w:r>
    </w:p>
    <w:p w14:paraId="0B0C7678" w14:textId="25E7857D" w:rsidR="004C467C" w:rsidRPr="006F6293" w:rsidRDefault="004C467C" w:rsidP="004C467C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veľkoobchodu za </w:t>
      </w:r>
      <w:r w:rsidR="001E1C3C">
        <w:rPr>
          <w:rFonts w:asciiTheme="minorHAnsi" w:hAnsiTheme="minorHAnsi" w:cstheme="minorHAnsi"/>
          <w:b/>
          <w:caps w:val="0"/>
          <w:color w:val="336600"/>
        </w:rPr>
        <w:t>4</w:t>
      </w:r>
      <w:r w:rsidR="00D27D3B">
        <w:rPr>
          <w:rFonts w:asciiTheme="minorHAnsi" w:hAnsiTheme="minorHAnsi" w:cstheme="minorHAnsi"/>
          <w:b/>
          <w:caps w:val="0"/>
          <w:color w:val="336600"/>
        </w:rPr>
        <w:t>6</w:t>
      </w:r>
      <w:r w:rsidRPr="006F6293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647814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6616642F" w14:textId="5F261528" w:rsidR="00AD37D1" w:rsidRPr="00875532" w:rsidRDefault="004536F8" w:rsidP="004C467C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27D3B">
        <w:rPr>
          <w:rFonts w:asciiTheme="minorHAnsi" w:hAnsiTheme="minorHAnsi" w:cstheme="minorHAnsi"/>
          <w:i/>
          <w:sz w:val="18"/>
          <w:szCs w:val="18"/>
        </w:rPr>
        <w:t>6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1742A3">
        <w:rPr>
          <w:rFonts w:asciiTheme="minorHAnsi" w:hAnsiTheme="minorHAnsi" w:cstheme="minorHAnsi"/>
          <w:i/>
          <w:sz w:val="18"/>
          <w:szCs w:val="18"/>
        </w:rPr>
        <w:t>5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="001742A3" w:rsidRPr="0041166C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D27D3B">
        <w:rPr>
          <w:rFonts w:asciiTheme="minorHAnsi" w:hAnsiTheme="minorHAnsi" w:cstheme="minorHAnsi"/>
          <w:i/>
          <w:sz w:val="18"/>
          <w:szCs w:val="18"/>
        </w:rPr>
        <w:t>5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 xml:space="preserve">. 2025 – </w:t>
      </w:r>
      <w:r w:rsidR="00D27D3B">
        <w:rPr>
          <w:rFonts w:asciiTheme="minorHAnsi" w:hAnsiTheme="minorHAnsi" w:cstheme="minorHAnsi"/>
          <w:i/>
          <w:sz w:val="18"/>
          <w:szCs w:val="18"/>
        </w:rPr>
        <w:t>28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 2025</w:t>
      </w:r>
      <w:r w:rsidR="00AD37D1" w:rsidRPr="00875532">
        <w:rPr>
          <w:rFonts w:asciiTheme="minorHAnsi" w:hAnsiTheme="minorHAnsi" w:cstheme="minorHAnsi"/>
          <w:i/>
          <w:sz w:val="18"/>
          <w:szCs w:val="18"/>
        </w:rPr>
        <w:tab/>
        <w:t>Ceny 1. triedy sa uvádzajú za MJ bez DPH</w:t>
      </w:r>
    </w:p>
    <w:tbl>
      <w:tblPr>
        <w:tblW w:w="5075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"/>
        <w:gridCol w:w="1937"/>
        <w:gridCol w:w="886"/>
        <w:gridCol w:w="770"/>
        <w:gridCol w:w="864"/>
        <w:gridCol w:w="813"/>
        <w:gridCol w:w="922"/>
        <w:gridCol w:w="924"/>
        <w:gridCol w:w="951"/>
        <w:gridCol w:w="992"/>
      </w:tblGrid>
      <w:tr w:rsidR="00875532" w:rsidRPr="00875532" w14:paraId="0E763951" w14:textId="77777777" w:rsidTr="00AD37D1">
        <w:trPr>
          <w:trHeight w:val="210"/>
        </w:trPr>
        <w:tc>
          <w:tcPr>
            <w:tcW w:w="1007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40E4821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32F1C06D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7F6FF667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054CC156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CA1B3B7" w14:textId="77777777" w:rsidR="00AD37D1" w:rsidRPr="00875532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6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2786B85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770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0C1807E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6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A6B3DF0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813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F33E3B3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46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4B316C2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3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357CC3F4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875532" w14:paraId="1DA9B15A" w14:textId="77777777" w:rsidTr="00AD37D1">
        <w:trPr>
          <w:trHeight w:val="210"/>
        </w:trPr>
        <w:tc>
          <w:tcPr>
            <w:tcW w:w="1007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68818B73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CCFAF5E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6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68774E6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70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59C8DE6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6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1FC6B14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3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BA48C6C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D7EEE3A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16DEF9D2" w14:textId="39861BCF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E52874E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66E8150D" w14:textId="4F1D94BA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07C8217" w14:textId="631D6ADC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7397B28D" w14:textId="77777777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B10C5A" w:rsidRPr="00875532" w14:paraId="61E15CC5" w14:textId="77777777" w:rsidTr="000361C0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205935A" w14:textId="5665B4B1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AF2AC5F" w14:textId="2CF31964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Kaleráb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ks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ACBC00F" w14:textId="6035071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93C98F" w14:textId="5030D5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A818B7" w14:textId="3C1CF0C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C8ECEF" w14:textId="52669F8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367F77" w14:textId="1124D39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C4CEC5" w14:textId="7363CA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3D53E7" w14:textId="533C9A3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-15,5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8C893F8" w14:textId="7F643FD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-24,6</w:t>
            </w:r>
          </w:p>
        </w:tc>
      </w:tr>
      <w:tr w:rsidR="00B10C5A" w:rsidRPr="00875532" w14:paraId="4DE9CBEE" w14:textId="77777777" w:rsidTr="000361C0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B0DCF1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518C83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2C4D3F2" w14:textId="44B247A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03C415" w14:textId="6617D6D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8612F2" w14:textId="1A4A856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91CC66" w14:textId="6F95024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5B098B" w14:textId="2A6F918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8A04F1" w14:textId="6BA95CB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EC7D85" w14:textId="46F8C0E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0984DB4" w14:textId="30A0863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B10C5A" w:rsidRPr="00875532" w14:paraId="0F3F835B" w14:textId="77777777" w:rsidTr="000361C0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D4145A0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C18CEA2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EBC0FF2" w14:textId="4DE567A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FBC6A63" w14:textId="4D44873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4A5000" w14:textId="529DCFF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EBE963" w14:textId="43E5692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8656F8E" w14:textId="187B31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6756656" w14:textId="7E4B8EE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0E3E396" w14:textId="772CE80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119EAC2A" w14:textId="5D164A5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-16,8</w:t>
            </w:r>
          </w:p>
        </w:tc>
      </w:tr>
      <w:tr w:rsidR="00B10C5A" w:rsidRPr="00875532" w14:paraId="44343ED2" w14:textId="77777777" w:rsidTr="0054197C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29EE119" w14:textId="1B154979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2E47E8" w14:textId="1AE27F41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Kaleráb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kg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E898897" w14:textId="5F9F40E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49E5B0" w14:textId="27F678A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FD932A" w14:textId="060E2ED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038069" w14:textId="06AF43A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6200ED" w14:textId="1DA9F9A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CA7A8F" w14:textId="7CCC41C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CCA074" w14:textId="36E3F99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734808B" w14:textId="009A6CC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9C5549" w:rsidRPr="00875532" w14:paraId="3CDA29BC" w14:textId="77777777" w:rsidTr="0054197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35ACE77" w14:textId="77777777" w:rsidR="009C5549" w:rsidRPr="00875532" w:rsidRDefault="009C5549" w:rsidP="009C5549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DAF6C57" w14:textId="77777777" w:rsidR="009C5549" w:rsidRPr="00875532" w:rsidRDefault="009C5549" w:rsidP="009C554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DDC3FE3" w14:textId="1CAAA07F" w:rsidR="009C5549" w:rsidRPr="00875532" w:rsidRDefault="009C5549" w:rsidP="009C554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8BD217" w14:textId="167A28E4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07821D" w14:textId="081A09F7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17707F" w14:textId="69FD06FE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43896E" w14:textId="677F73CA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FC443C" w14:textId="51040048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D294A1" w14:textId="2F898F9F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39CAE5E" w14:textId="4B57A4CC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C5549" w:rsidRPr="00875532" w14:paraId="4AC403B4" w14:textId="77777777" w:rsidTr="0054197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87FE61E" w14:textId="77777777" w:rsidR="009C5549" w:rsidRPr="00875532" w:rsidRDefault="009C5549" w:rsidP="009C5549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DABD80C" w14:textId="77777777" w:rsidR="009C5549" w:rsidRPr="00875532" w:rsidRDefault="009C5549" w:rsidP="009C554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48C4BAE" w14:textId="2829FC55" w:rsidR="009C5549" w:rsidRPr="00875532" w:rsidRDefault="009C5549" w:rsidP="009C554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5402DD9" w14:textId="7C59FE5F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2BBD4B" w14:textId="489022FC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B09A976" w14:textId="5C9B022D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B6C4B8" w14:textId="238081AB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AA5B12A" w14:textId="218B98E8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8A8ECB" w14:textId="7EBDC839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B94E938" w14:textId="51B73023" w:rsidR="009C5549" w:rsidRPr="00D71B5A" w:rsidRDefault="009C5549" w:rsidP="009C554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80474" w:rsidRPr="00875532" w14:paraId="60F8CACA" w14:textId="77777777" w:rsidTr="002C0A50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CCEDBB1" w14:textId="7F1EF13A" w:rsidR="00B80474" w:rsidRPr="00875532" w:rsidRDefault="00B80474" w:rsidP="00B8047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6CF0433" w14:textId="1547D789" w:rsidR="00B80474" w:rsidRPr="00875532" w:rsidRDefault="00B80474" w:rsidP="00B80474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rfiol/ ks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EE0C569" w14:textId="5767E185" w:rsidR="00B80474" w:rsidRPr="00875532" w:rsidRDefault="00B80474" w:rsidP="00B8047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021F6B" w14:textId="1C49F5C9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7C1049" w14:textId="746CCB86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896DC8" w14:textId="0DE8A8B3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453A0B" w14:textId="5E0B1CEC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D08E29" w14:textId="13FEDB84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EAB6BF" w14:textId="5E72ED70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D71C755" w14:textId="3261D678" w:rsidR="00B80474" w:rsidRPr="00B10C5A" w:rsidRDefault="00B80474" w:rsidP="00B804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255CA3" w:rsidRPr="00875532" w14:paraId="23B5161D" w14:textId="77777777" w:rsidTr="002C0A50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3888917" w14:textId="77777777" w:rsidR="00255CA3" w:rsidRPr="00875532" w:rsidRDefault="00255CA3" w:rsidP="00255CA3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000BCC" w14:textId="77777777" w:rsidR="00255CA3" w:rsidRPr="00875532" w:rsidRDefault="00255CA3" w:rsidP="00255CA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4D18625" w14:textId="1B615AE7" w:rsidR="00255CA3" w:rsidRPr="00875532" w:rsidRDefault="00255CA3" w:rsidP="00255CA3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142F01" w14:textId="43EDCB15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5C12FB" w14:textId="00E91E26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50E3F4" w14:textId="1980A552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45C708" w14:textId="1494C79D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F16204" w14:textId="2ABA837D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49DA57" w14:textId="505327C1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14A1FDC" w14:textId="1C8C0C48" w:rsidR="00255CA3" w:rsidRPr="00B10C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255CA3" w:rsidRPr="00875532" w14:paraId="7F95BA59" w14:textId="77777777" w:rsidTr="002C0A50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51E0C2E" w14:textId="77777777" w:rsidR="00255CA3" w:rsidRPr="00875532" w:rsidRDefault="00255CA3" w:rsidP="00255CA3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CC64304" w14:textId="77777777" w:rsidR="00255CA3" w:rsidRPr="00875532" w:rsidRDefault="00255CA3" w:rsidP="00255CA3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D059F21" w14:textId="6A24B065" w:rsidR="00255CA3" w:rsidRPr="00875532" w:rsidRDefault="00255CA3" w:rsidP="00255CA3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BB6BB69" w14:textId="2128ECAF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407FE4" w14:textId="1C8FF05B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1771204" w14:textId="74882D2D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FAE22A" w14:textId="3A0CB9AF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C366BD" w14:textId="153C4CB0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1490F58" w14:textId="4556B4CF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ADE5CAA" w14:textId="4A38526C" w:rsidR="00255CA3" w:rsidRPr="00D71B5A" w:rsidRDefault="00255CA3" w:rsidP="00255CA3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4DCCCF88" w14:textId="77777777" w:rsidTr="009B167C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E1AEB4F" w14:textId="072518DA" w:rsidR="00B10C5A" w:rsidRPr="00875532" w:rsidRDefault="00B10C5A" w:rsidP="00B10C5A">
            <w:pPr>
              <w:spacing w:after="0" w:line="240" w:lineRule="auto"/>
              <w:ind w:left="198" w:hanging="198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  </w:t>
            </w:r>
            <w:r w:rsidR="00354939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9C1FCA8" w14:textId="75860454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Karfiol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ks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2069366" w14:textId="61EB0DA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5165C7" w14:textId="2AE6839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BA6634" w14:textId="48C0224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EF9A61" w14:textId="2A7407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024BA3" w14:textId="22130EF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1C823C" w14:textId="39C145B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BCFF5B" w14:textId="245C89C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-3,7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29D0B71" w14:textId="706C06D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-16,1</w:t>
            </w:r>
          </w:p>
        </w:tc>
      </w:tr>
      <w:tr w:rsidR="00B10C5A" w:rsidRPr="00875532" w14:paraId="793B49A9" w14:textId="77777777" w:rsidTr="009B167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427A4F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5B03BD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8AB37BD" w14:textId="203D5B7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860B79" w14:textId="14CD2CB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731B8A" w14:textId="148F535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F45D44" w14:textId="3A23F20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AAD544" w14:textId="45EB6CA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C46A31" w14:textId="67D79B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2AC77F" w14:textId="39F5ECA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-9,6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13429FA" w14:textId="6A33AA0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-9,5</w:t>
            </w:r>
          </w:p>
        </w:tc>
      </w:tr>
      <w:tr w:rsidR="00B10C5A" w:rsidRPr="00875532" w14:paraId="41E29AC7" w14:textId="77777777" w:rsidTr="009B167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285E3AF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57CA43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9B3A9C4" w14:textId="682C725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C84A65C" w14:textId="2CC16A1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7EEEF4F" w14:textId="58A4343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45FAC60" w14:textId="2AD1123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564B053" w14:textId="5D930AC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CD24A4" w14:textId="62C5F8F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3035BCE" w14:textId="2EE98EB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-3,7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2E5B879" w14:textId="055DDA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-16,5</w:t>
            </w:r>
          </w:p>
        </w:tc>
      </w:tr>
      <w:tr w:rsidR="00B10C5A" w:rsidRPr="00875532" w14:paraId="3228E6B7" w14:textId="77777777" w:rsidTr="00A87EA0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D588D34" w14:textId="5C2F56CF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92DC441" w14:textId="42694C11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Brokolica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ks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BCECC94" w14:textId="4F01CA1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8B10E0" w14:textId="1377321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13234F" w14:textId="06CD3B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3E87E9" w14:textId="75B4162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F0B304" w14:textId="04705A3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104ADD" w14:textId="37D737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14D2C8" w14:textId="2E38CC6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9E71BF8" w14:textId="390AE0A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B10C5A" w:rsidRPr="00875532" w14:paraId="0D05A1F1" w14:textId="77777777" w:rsidTr="00A87EA0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627CA6D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F8DB089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9BA31B1" w14:textId="46C4893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111670" w14:textId="6FCA110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9696F1" w14:textId="4BF2F3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293D44" w14:textId="10810B8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204FDE" w14:textId="3DF1D6B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A4BC5C" w14:textId="2ACF421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DADE8D" w14:textId="55AC931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598ABDA" w14:textId="211DFF5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9,4</w:t>
            </w:r>
          </w:p>
        </w:tc>
      </w:tr>
      <w:tr w:rsidR="00B10C5A" w:rsidRPr="00875532" w14:paraId="782AE669" w14:textId="77777777" w:rsidTr="0093615E">
        <w:trPr>
          <w:cantSplit/>
          <w:trHeight w:hRule="exact" w:val="239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C224290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960680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282B219" w14:textId="4734257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AF74AB7" w14:textId="492A169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FA1BF4" w14:textId="52DB8EF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50F58CC" w14:textId="55497F0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8CE7F5F" w14:textId="5573A88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F943B1" w14:textId="1D41CAC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9A6B184" w14:textId="018A654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AF51B74" w14:textId="5086BCC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3,1</w:t>
            </w:r>
          </w:p>
        </w:tc>
      </w:tr>
      <w:tr w:rsidR="0093615E" w:rsidRPr="00875532" w14:paraId="4B55C81F" w14:textId="77777777" w:rsidTr="006262DB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0D64FF8" w14:textId="0293A9EB" w:rsidR="0093615E" w:rsidRPr="00875532" w:rsidRDefault="0093615E" w:rsidP="0093615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8C6A074" w14:textId="03F52CBF" w:rsidR="0093615E" w:rsidRPr="00875532" w:rsidRDefault="0093615E" w:rsidP="0093615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Rajčiaky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rýchlené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706674B" w14:textId="0B02355A" w:rsidR="0093615E" w:rsidRPr="00875532" w:rsidRDefault="0093615E" w:rsidP="0093615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B58A54" w14:textId="589DC296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888970" w14:textId="03DF721E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0D6E20" w14:textId="0DEADA58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466C69" w14:textId="40975335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B9C71F" w14:textId="00E19EF7" w:rsidR="0093615E" w:rsidRPr="00B10C5A" w:rsidRDefault="009C5549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18B4F9" w14:textId="1D8C0D98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DE37D96" w14:textId="069F0660" w:rsidR="0093615E" w:rsidRPr="00B10C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9F7CD6" w:rsidRPr="00875532" w14:paraId="4B064654" w14:textId="77777777" w:rsidTr="006262DB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4EB2501" w14:textId="77777777" w:rsidR="009F7CD6" w:rsidRPr="00875532" w:rsidRDefault="009F7CD6" w:rsidP="009F7CD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BF765BD" w14:textId="77777777" w:rsidR="009F7CD6" w:rsidRPr="00875532" w:rsidRDefault="009F7CD6" w:rsidP="009F7CD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D06DD5A" w14:textId="582CB304" w:rsidR="009F7CD6" w:rsidRPr="00875532" w:rsidRDefault="009F7CD6" w:rsidP="009F7CD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66896F" w14:textId="3F5DED4D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B32298" w14:textId="3F886522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42EEB2" w14:textId="02E25184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CBF575" w14:textId="111C045C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947EB1" w14:textId="065A007F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CD2970" w14:textId="2C14B5A3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3BB7F10" w14:textId="3188ED9B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F7CD6" w:rsidRPr="00875532" w14:paraId="14705839" w14:textId="77777777" w:rsidTr="006262DB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AC4E33A" w14:textId="77777777" w:rsidR="009F7CD6" w:rsidRPr="00875532" w:rsidRDefault="009F7CD6" w:rsidP="009F7CD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4DF252" w14:textId="77777777" w:rsidR="009F7CD6" w:rsidRPr="00875532" w:rsidRDefault="009F7CD6" w:rsidP="009F7CD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F563438" w14:textId="32CA8104" w:rsidR="009F7CD6" w:rsidRPr="00875532" w:rsidRDefault="009F7CD6" w:rsidP="009F7CD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91E08B4" w14:textId="2456A92F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040E2B8" w14:textId="12E9BB90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446741A" w14:textId="3D168770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DE0D952" w14:textId="7D266DD8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5FDEA64" w14:textId="45D1BF22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915E2BC" w14:textId="1B74BC4D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7A8090F" w14:textId="68688ADF" w:rsidR="009F7CD6" w:rsidRPr="00D71B5A" w:rsidRDefault="009F7CD6" w:rsidP="009F7CD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5FBF1170" w14:textId="77777777" w:rsidTr="00793D48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4F53908" w14:textId="1BB00A34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E99B5D5" w14:textId="6153E18C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Rajčiaky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9E1829F" w14:textId="00149F7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5CEA39" w14:textId="2465429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926C17" w14:textId="5BAA295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4990F5" w14:textId="004F32F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4B08B4" w14:textId="505DE41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99CB6B" w14:textId="06AF8D1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1D7C3F" w14:textId="58DD5D2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1345574" w14:textId="3340BE5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-25,2</w:t>
            </w:r>
          </w:p>
        </w:tc>
      </w:tr>
      <w:tr w:rsidR="00B10C5A" w:rsidRPr="00875532" w14:paraId="5EAD89C4" w14:textId="77777777" w:rsidTr="00793D4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00CEEC6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B30E9C9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E85A547" w14:textId="3A2FEC5A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2265CA" w14:textId="41D6104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A7DDC9" w14:textId="247B748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F434F8" w14:textId="2402087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A0FCD7" w14:textId="46B419E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10896A" w14:textId="1910EB6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748206" w14:textId="00F8BEE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7ACE3D8" w14:textId="5420B47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-18,5</w:t>
            </w:r>
          </w:p>
        </w:tc>
      </w:tr>
      <w:tr w:rsidR="00B10C5A" w:rsidRPr="00875532" w14:paraId="24035FBE" w14:textId="77777777" w:rsidTr="00793D4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28B1C2A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DC449AD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E4B6A8F" w14:textId="6D8DD0D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E43BB67" w14:textId="4A3C831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77934E3" w14:textId="17CB0D5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1,91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FEEB378" w14:textId="1BACA8F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2,11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67D59E" w14:textId="0725DE0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7ACBC3" w14:textId="1C1F43F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E7EEFA" w14:textId="5C013DB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-4,7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2C7BF51" w14:textId="00CEF4A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-8,5</w:t>
            </w:r>
          </w:p>
        </w:tc>
      </w:tr>
      <w:tr w:rsidR="00B10C5A" w:rsidRPr="00875532" w14:paraId="3B546FD4" w14:textId="77777777" w:rsidTr="00341835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07CC348" w14:textId="4A0AF23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D5C7108" w14:textId="78A2D82B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rýchlená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E690B83" w14:textId="17663FF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EB5EA2" w14:textId="1A0E2BC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9A2F9C" w14:textId="6DAEE75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216DCE" w14:textId="41AE1DD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7E5486" w14:textId="5D39489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7D669A" w14:textId="793845E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D61E8D" w14:textId="1CFF9C7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85EE3C3" w14:textId="6A7E31F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F65B66" w:rsidRPr="00875532" w14:paraId="722DD3BA" w14:textId="77777777" w:rsidTr="00341835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152F680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6C76836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AF5C60B" w14:textId="11541203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BB7974" w14:textId="35BC1A8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2F085F" w14:textId="6143B1FD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60E4F3" w14:textId="7D1019E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3C3736" w14:textId="5A63D77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1EF30D" w14:textId="434D2B4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5F0ACC" w14:textId="0282D84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F2DFC1E" w14:textId="70AF00B0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44B864F8" w14:textId="77777777" w:rsidTr="00341835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32075B0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F4FC929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2E51D22" w14:textId="7D860D24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A9B8948" w14:textId="708C9B2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BEE402A" w14:textId="1AB32A6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E2036CA" w14:textId="666F2CF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4E2D1AD" w14:textId="04BA604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C92C213" w14:textId="7D0CED7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2C1FC8" w14:textId="73FFE93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8CBFD11" w14:textId="3BA2D94B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76B13C43" w14:textId="77777777" w:rsidTr="009145EC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106583B" w14:textId="048A9EEE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B73BCFB" w14:textId="4F1EA7E0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zelená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225B23D" w14:textId="3AF8ED9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33ABD2" w14:textId="4168494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537313" w14:textId="25CCA34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728D4C" w14:textId="2065EC9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A37DF0" w14:textId="53D226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235E85" w14:textId="25E917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EDD162" w14:textId="6CEF48E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98677DD" w14:textId="1FD4F5F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15,5</w:t>
            </w:r>
          </w:p>
        </w:tc>
      </w:tr>
      <w:tr w:rsidR="00B10C5A" w:rsidRPr="00875532" w14:paraId="4F207816" w14:textId="77777777" w:rsidTr="009145E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861D486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C22C7A9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D5273F6" w14:textId="216F0C4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378ED6" w14:textId="5A2AB6C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6FAC37" w14:textId="4DE8044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2E9936" w14:textId="6E4170E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2,75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B8A7A6" w14:textId="1DDA7CE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046F08" w14:textId="3AE9BF4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247D0B" w14:textId="2E89CD1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4DDE17F" w14:textId="0448BF5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-8,3</w:t>
            </w:r>
          </w:p>
        </w:tc>
      </w:tr>
      <w:tr w:rsidR="00B10C5A" w:rsidRPr="00875532" w14:paraId="77D58CE5" w14:textId="77777777" w:rsidTr="009145EC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BABD19D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99543E8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E5B0D3F" w14:textId="6F0D5CA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6180E5E" w14:textId="440917A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3EBF5F4" w14:textId="54208AC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1,88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476843" w14:textId="514D934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2,53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47784EB" w14:textId="66A5CF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832F626" w14:textId="3A08132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19F44A" w14:textId="56D32E8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2CBD5E40" w14:textId="4D171F6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-5,2</w:t>
            </w:r>
          </w:p>
        </w:tc>
      </w:tr>
      <w:tr w:rsidR="00B10C5A" w:rsidRPr="00875532" w14:paraId="7F91CCEC" w14:textId="77777777" w:rsidTr="009D21D2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68B309D" w14:textId="726BA719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4D4E7F4" w14:textId="245583D4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PCR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6D34B36" w14:textId="7EE2ED8A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F95312" w14:textId="1861AFE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F4CE6D" w14:textId="5E785DC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A01339" w14:textId="5AC0806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0E5391" w14:textId="7A108DD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A89DB1" w14:textId="51C8333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B67C19" w14:textId="25B1BD7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21,2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5C3B209" w14:textId="5AE032B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-10,2</w:t>
            </w:r>
          </w:p>
        </w:tc>
      </w:tr>
      <w:tr w:rsidR="00B10C5A" w:rsidRPr="00875532" w14:paraId="7E04F02F" w14:textId="77777777" w:rsidTr="009D21D2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76F68C8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8137BA0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E7A8118" w14:textId="55A71C7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B732A4" w14:textId="19238EC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1E648A" w14:textId="0639950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03ED5C" w14:textId="22B69AA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B59334" w14:textId="7662C93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DCEEE1" w14:textId="543B6A1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C52865" w14:textId="565CFAC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1AB91CC" w14:textId="633ADE2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-3,5</w:t>
            </w:r>
          </w:p>
        </w:tc>
      </w:tr>
      <w:tr w:rsidR="00B10C5A" w:rsidRPr="00875532" w14:paraId="615B13D4" w14:textId="77777777" w:rsidTr="009D21D2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E7F3A4E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1EC864D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9E8E1C9" w14:textId="04CC3AF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62A9D22" w14:textId="0EACD93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BDAF546" w14:textId="4F0231C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2,70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A0042B1" w14:textId="304ECC3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2,76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0B45FC" w14:textId="5FC8875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2,72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688AB8A" w14:textId="3C1F1BA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2,46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429A28E" w14:textId="3C73EF9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C4DD7C2" w14:textId="301B5FF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-3,8</w:t>
            </w:r>
          </w:p>
        </w:tc>
      </w:tr>
      <w:tr w:rsidR="00B10C5A" w:rsidRPr="00875532" w14:paraId="5EA44DF7" w14:textId="77777777" w:rsidTr="002B0FEE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E148A7F" w14:textId="565E0402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5122C36" w14:textId="72FD8BE3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červená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536FA0B" w14:textId="1F3FBA0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235D86" w14:textId="27281A8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C7BC3E" w14:textId="264288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8D52D7" w14:textId="5F5B33D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AFE46A" w14:textId="6B9D4A7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DA75F9" w14:textId="70AACD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ECA587" w14:textId="63F3F4B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22,9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F96FE3C" w14:textId="6EA874C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</w:tr>
      <w:tr w:rsidR="00B10C5A" w:rsidRPr="00875532" w14:paraId="72D1AAD6" w14:textId="77777777" w:rsidTr="002B0FEE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04FD478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196F454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7283A91" w14:textId="6AE656C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5BB6D9" w14:textId="006C70A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828B6E" w14:textId="202E9E6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2BEAAF" w14:textId="3B2249B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D6E875" w14:textId="4C3C185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A0A2C6" w14:textId="7B9A23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9170B4" w14:textId="15215C7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23,4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69D7D02" w14:textId="3D0FFD8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22,2</w:t>
            </w:r>
          </w:p>
        </w:tc>
      </w:tr>
      <w:tr w:rsidR="00B10C5A" w:rsidRPr="00875532" w14:paraId="5B741177" w14:textId="77777777" w:rsidTr="002B0FEE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093D045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1A9E312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D791B0F" w14:textId="63E9565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A0FC91E" w14:textId="50433C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A3665A" w14:textId="5EBB98B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2,31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9A7E76" w14:textId="3EA05EE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3,33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6F240B2" w14:textId="6463695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2,82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A8BF9C" w14:textId="597EE6F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2,48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CBA06F" w14:textId="4A85329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8D69737" w14:textId="7209D58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9,2</w:t>
            </w:r>
          </w:p>
        </w:tc>
      </w:tr>
      <w:tr w:rsidR="00B10C5A" w:rsidRPr="00C52DF3" w14:paraId="76E8778F" w14:textId="77777777" w:rsidTr="00B83248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3CE7952" w14:textId="7EF5A438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310F736" w14:textId="1E3107B6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Uhorky šalátové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rýchlené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CE8A3D6" w14:textId="41EE844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E2450D" w14:textId="2E68F8F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7FC463" w14:textId="7261816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9DDA70" w14:textId="3D5595A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D1D7AC" w14:textId="3206AD8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4BCB48" w14:textId="0ECCC10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C27546" w14:textId="407C899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E1A02C0" w14:textId="3084CCF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65B66" w:rsidRPr="00C52DF3" w14:paraId="48FD96EF" w14:textId="77777777" w:rsidTr="00B8324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F3F93DF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18B3A4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FB08E6B" w14:textId="69020784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5471AB" w14:textId="4337A16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997BF1" w14:textId="02EF7021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34D00E" w14:textId="36AD5C49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1E542B" w14:textId="128E2DE9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8FE079" w14:textId="2BB4EF9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A3362F" w14:textId="4D914AFF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16273B4" w14:textId="59F6E79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C52DF3" w14:paraId="4DE1D4EB" w14:textId="77777777" w:rsidTr="00B8324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39420CC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4BB0103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5228DD5" w14:textId="34E907C7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9A7F1A2" w14:textId="33BF6D7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AED91BF" w14:textId="52CAC66F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FD0136" w14:textId="482B852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32450A1" w14:textId="702036B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3360C6C" w14:textId="5758C368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B878691" w14:textId="29A55DC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94241C5" w14:textId="480C228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421B2F85" w14:textId="77777777" w:rsidTr="008F6BCE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ECEDF12" w14:textId="78B9DE3B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1506B0A" w14:textId="539E7921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Uhorky šalátové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5272CA1" w14:textId="04E5DB6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E8200F" w14:textId="6C0BC04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22DE27" w14:textId="4A14433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B15E00" w14:textId="31FDC4A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700C0E" w14:textId="0BAE907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8B37D8" w14:textId="1DD3CA8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EA539A" w14:textId="7B82E99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129,2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D9617C8" w14:textId="4F8DEC8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2,8</w:t>
            </w:r>
          </w:p>
        </w:tc>
      </w:tr>
      <w:tr w:rsidR="00B10C5A" w:rsidRPr="00875532" w14:paraId="669D3745" w14:textId="77777777" w:rsidTr="008F6BCE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7FACF52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BF033A3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8F9CC8F" w14:textId="3B58B32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294359" w14:textId="4373135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09660D" w14:textId="141F2A7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9CEDD2" w14:textId="1FFDC98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5C56C0" w14:textId="6520067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78C5D6" w14:textId="03E7D99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4A8486" w14:textId="40B2276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-15,1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4CAE418" w14:textId="139111A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-21,4</w:t>
            </w:r>
          </w:p>
        </w:tc>
      </w:tr>
      <w:tr w:rsidR="00B10C5A" w:rsidRPr="00875532" w14:paraId="7BAF519E" w14:textId="77777777" w:rsidTr="008F6BCE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85E4801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3FD2475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16C6B07" w14:textId="04A7829F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752D32B" w14:textId="1834850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7BFA8D" w14:textId="1BFA7D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47DC93" w14:textId="260E424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9E5B5DE" w14:textId="3E9BF60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7EBD8D" w14:textId="7B15CE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3A81AB" w14:textId="724BA70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-6,7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08D66D8" w14:textId="2771B0D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0,1</w:t>
            </w:r>
          </w:p>
        </w:tc>
      </w:tr>
      <w:tr w:rsidR="00B10C5A" w:rsidRPr="00875532" w14:paraId="03841F2B" w14:textId="77777777" w:rsidTr="00857A5A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FDB22FF" w14:textId="0094AA21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4DA4935" w14:textId="6AE44CC2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537556A" w14:textId="6083741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D49135" w14:textId="2E85C66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D385F5" w14:textId="564882E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C6CA77" w14:textId="2E61060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52157D" w14:textId="28466DE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0F4996" w14:textId="6FD8103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86A58F" w14:textId="6BAB0F1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E8A1CEB" w14:textId="6669451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65B66" w:rsidRPr="00875532" w14:paraId="2E16FE23" w14:textId="77777777" w:rsidTr="00857A5A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EAC6625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D79C1E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88CFC59" w14:textId="0E046F9B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B9A6D2" w14:textId="0F86F59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417A84" w14:textId="4B588DDD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05E494" w14:textId="12E831D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1EFEAC" w14:textId="571EEDD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1CDE87" w14:textId="58984AD1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91DD46" w14:textId="657B26B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CE2A66A" w14:textId="40891ECF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01FE853E" w14:textId="77777777" w:rsidTr="00857A5A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3203F16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720F593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679E649" w14:textId="37755EEA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D846F37" w14:textId="60E1AE2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CAB4BA5" w14:textId="16D7A9AD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28201C2" w14:textId="7F62B02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8A6364" w14:textId="676FCD5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813CD18" w14:textId="4725F3F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AAFDC6C" w14:textId="160C8D98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7A7F8BE" w14:textId="7AA0AB4D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1DB402CE" w14:textId="77777777" w:rsidTr="00531C7A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C4A4483" w14:textId="17106153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3316C7" w14:textId="7482B3DD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AFDC230" w14:textId="6F66EEF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0F6283" w14:textId="0A73A5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430279" w14:textId="753914F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C2AF5B" w14:textId="5DE171E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CDEFE6" w14:textId="2BBDD81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795372" w14:textId="6D2E68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833739" w14:textId="6075D82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9EA5462" w14:textId="1C11829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11,2</w:t>
            </w:r>
          </w:p>
        </w:tc>
      </w:tr>
      <w:tr w:rsidR="00B10C5A" w:rsidRPr="00875532" w14:paraId="42547CA1" w14:textId="77777777" w:rsidTr="00531C7A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DC4C17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75FCB20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1004A04" w14:textId="4C2201A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24488E" w14:textId="73523C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0045E7" w14:textId="6423006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86925A" w14:textId="166963B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A93B99" w14:textId="3A4E4A3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601933" w14:textId="3BF7DF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B39159" w14:textId="5EB9C1E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7DBB24F" w14:textId="644B739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55,6</w:t>
            </w:r>
          </w:p>
        </w:tc>
      </w:tr>
      <w:tr w:rsidR="00B10C5A" w:rsidRPr="00875532" w14:paraId="30918DBD" w14:textId="77777777" w:rsidTr="00531C7A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E3E171D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F097937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97C3056" w14:textId="3B9D276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5728BD" w14:textId="7239222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C297CE" w14:textId="5AF858A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24675B3" w14:textId="67CA67A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41E5941" w14:textId="5EA6453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52C497" w14:textId="4DDA5ED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4CB49D" w14:textId="0714C87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56B9CA45" w14:textId="1FFD582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3,4</w:t>
            </w:r>
          </w:p>
        </w:tc>
      </w:tr>
      <w:tr w:rsidR="00B10C5A" w:rsidRPr="00875532" w14:paraId="46D59BFE" w14:textId="77777777" w:rsidTr="001455B8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AF748E0" w14:textId="1D40BAE3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BB3A293" w14:textId="7FB78998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Dyňa červená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570BC25" w14:textId="7C608A5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EE89A5" w14:textId="651EB1B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234D3D" w14:textId="0636B1F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57163F" w14:textId="0ECC1D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FD36BF" w14:textId="2F85064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29F847" w14:textId="1B66EDD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26B327" w14:textId="65DAF7B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7B3C691" w14:textId="6AC21E9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B10C5A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F65B66" w:rsidRPr="00875532" w14:paraId="5D2E424E" w14:textId="77777777" w:rsidTr="001455B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BCE27BC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D6FD35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8BCD703" w14:textId="38AFAD87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915234" w14:textId="5BAC6D5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0B4CA4" w14:textId="20E02C7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87E873" w14:textId="5315D898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ED5873" w14:textId="018E204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66F0FF" w14:textId="3359CEA6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382978" w14:textId="6E4B93E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E9BE1B3" w14:textId="6475FA2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78146CCE" w14:textId="77777777" w:rsidTr="001455B8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2B27F9B" w14:textId="77777777" w:rsidR="00F65B66" w:rsidRPr="00875532" w:rsidRDefault="00F65B66" w:rsidP="00F65B66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4D62BE9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75F51E0" w14:textId="5F813BDE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ED4DC1D" w14:textId="305E225F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0D00EE" w14:textId="4A39A03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8E96D60" w14:textId="1FC3EBB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E15B737" w14:textId="1D0B9AE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22B3CA" w14:textId="175996D1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581B22" w14:textId="39C9397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5715BD85" w14:textId="77AF725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417F1394" w14:textId="77777777" w:rsidTr="00012C0B">
        <w:trPr>
          <w:cantSplit/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29F24B4" w14:textId="439833A4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E4FEF9E" w14:textId="21E6ECFE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Melón cukrový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BA885A0" w14:textId="3E53A0A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1AFD1A" w14:textId="6EFDF63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6CAE34" w14:textId="38E36B8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63DFFA" w14:textId="2F7D4B5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94408E" w14:textId="796C1F9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7D4D0B" w14:textId="7AB65D1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018773" w14:textId="452F51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0B60232" w14:textId="1D294D4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23,3</w:t>
            </w:r>
          </w:p>
        </w:tc>
      </w:tr>
      <w:tr w:rsidR="00B10C5A" w:rsidRPr="00875532" w14:paraId="7CED5C28" w14:textId="77777777" w:rsidTr="00012C0B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31EDF52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26A1C5E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BCEF1E2" w14:textId="1FE98F2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221344" w14:textId="752DC2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49D8F7" w14:textId="778A36D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155D97" w14:textId="511885D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B425E0" w14:textId="6939BB2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1DC8CF" w14:textId="6442B1C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AD7D27" w14:textId="3FC01E5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-8,4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6A6ED5F" w14:textId="3C5E7AF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-29,1</w:t>
            </w:r>
          </w:p>
        </w:tc>
      </w:tr>
      <w:tr w:rsidR="00B10C5A" w:rsidRPr="00875532" w14:paraId="47BACA2D" w14:textId="77777777" w:rsidTr="00012C0B">
        <w:trPr>
          <w:cantSplit/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FFFF99"/>
            <w:vAlign w:val="center"/>
          </w:tcPr>
          <w:p w14:paraId="38F5541B" w14:textId="77777777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36A8671A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</w:tcPr>
          <w:p w14:paraId="75881B5F" w14:textId="3EC00A7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018EFDEE" w14:textId="2E2A34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65B05505" w14:textId="2429CE0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8BA9E8C" w14:textId="235490F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6A613E38" w14:textId="042486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2F9CD09F" w14:textId="087ECFE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2DFC3B48" w14:textId="41C36E2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-3,4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bottom"/>
          </w:tcPr>
          <w:p w14:paraId="407AF2A0" w14:textId="48E4B4D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-17,7</w:t>
            </w:r>
          </w:p>
        </w:tc>
      </w:tr>
    </w:tbl>
    <w:p w14:paraId="57CAB211" w14:textId="1D0759C4" w:rsidR="00B97C59" w:rsidRPr="00875532" w:rsidRDefault="00AD37D1" w:rsidP="00B97C59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</w:t>
      </w:r>
      <w:r w:rsidR="008C1159" w:rsidRP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; vysvetlivky: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údaje).</w:t>
      </w:r>
      <w:r w:rsidR="00B97C59" w:rsidRPr="00875532">
        <w:rPr>
          <w:rFonts w:asciiTheme="minorHAnsi" w:hAnsiTheme="minorHAnsi" w:cstheme="minorHAnsi"/>
          <w:i/>
          <w:sz w:val="18"/>
          <w:szCs w:val="18"/>
        </w:rPr>
        <w:br w:type="page"/>
      </w:r>
    </w:p>
    <w:p w14:paraId="4F036D4A" w14:textId="330D124C" w:rsidR="004C467C" w:rsidRPr="006F6293" w:rsidRDefault="004C467C" w:rsidP="004C467C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veľkoobchodu za </w:t>
      </w:r>
      <w:r w:rsidR="001E1C3C">
        <w:rPr>
          <w:rFonts w:asciiTheme="minorHAnsi" w:hAnsiTheme="minorHAnsi" w:cstheme="minorHAnsi"/>
          <w:b/>
          <w:caps w:val="0"/>
          <w:color w:val="336600"/>
        </w:rPr>
        <w:t>4</w:t>
      </w:r>
      <w:r w:rsidR="00D27D3B">
        <w:rPr>
          <w:rFonts w:asciiTheme="minorHAnsi" w:hAnsiTheme="minorHAnsi" w:cstheme="minorHAnsi"/>
          <w:b/>
          <w:caps w:val="0"/>
          <w:color w:val="336600"/>
        </w:rPr>
        <w:t>6</w:t>
      </w:r>
      <w:r w:rsidR="00DA041E">
        <w:rPr>
          <w:rFonts w:asciiTheme="minorHAnsi" w:hAnsiTheme="minorHAnsi" w:cstheme="minorHAnsi"/>
          <w:b/>
          <w:caps w:val="0"/>
          <w:color w:val="336600"/>
        </w:rPr>
        <w:t xml:space="preserve">. </w:t>
      </w:r>
      <w:r w:rsidRPr="006F6293">
        <w:rPr>
          <w:rFonts w:asciiTheme="minorHAnsi" w:hAnsiTheme="minorHAnsi" w:cstheme="minorHAnsi"/>
          <w:b/>
          <w:caps w:val="0"/>
          <w:color w:val="336600"/>
        </w:rPr>
        <w:t>týždeň 202</w:t>
      </w:r>
      <w:r w:rsidR="00647814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15305925" w14:textId="3B56B894" w:rsidR="00AD37D1" w:rsidRPr="00875532" w:rsidRDefault="004536F8" w:rsidP="004C467C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27D3B">
        <w:rPr>
          <w:rFonts w:asciiTheme="minorHAnsi" w:hAnsiTheme="minorHAnsi" w:cstheme="minorHAnsi"/>
          <w:i/>
          <w:sz w:val="18"/>
          <w:szCs w:val="18"/>
        </w:rPr>
        <w:t>6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1742A3">
        <w:rPr>
          <w:rFonts w:asciiTheme="minorHAnsi" w:hAnsiTheme="minorHAnsi" w:cstheme="minorHAnsi"/>
          <w:i/>
          <w:sz w:val="18"/>
          <w:szCs w:val="18"/>
        </w:rPr>
        <w:t>5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="001742A3" w:rsidRPr="0041166C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D27D3B">
        <w:rPr>
          <w:rFonts w:asciiTheme="minorHAnsi" w:hAnsiTheme="minorHAnsi" w:cstheme="minorHAnsi"/>
          <w:i/>
          <w:sz w:val="18"/>
          <w:szCs w:val="18"/>
        </w:rPr>
        <w:t>5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 xml:space="preserve">. 2025 – </w:t>
      </w:r>
      <w:r w:rsidR="00D27D3B">
        <w:rPr>
          <w:rFonts w:asciiTheme="minorHAnsi" w:hAnsiTheme="minorHAnsi" w:cstheme="minorHAnsi"/>
          <w:i/>
          <w:sz w:val="18"/>
          <w:szCs w:val="18"/>
        </w:rPr>
        <w:t>28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 2025</w:t>
      </w:r>
      <w:r w:rsidR="00AD37D1" w:rsidRPr="00875532">
        <w:rPr>
          <w:rFonts w:asciiTheme="minorHAnsi" w:hAnsiTheme="minorHAnsi" w:cstheme="minorHAnsi"/>
          <w:i/>
          <w:sz w:val="18"/>
          <w:szCs w:val="18"/>
        </w:rPr>
        <w:tab/>
        <w:t>Ceny 1. triedy sa uvádzajú za MJ bez DPH</w:t>
      </w:r>
    </w:p>
    <w:tbl>
      <w:tblPr>
        <w:tblW w:w="5061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2"/>
        <w:gridCol w:w="1937"/>
        <w:gridCol w:w="886"/>
        <w:gridCol w:w="853"/>
        <w:gridCol w:w="780"/>
        <w:gridCol w:w="814"/>
        <w:gridCol w:w="923"/>
        <w:gridCol w:w="925"/>
        <w:gridCol w:w="952"/>
        <w:gridCol w:w="966"/>
      </w:tblGrid>
      <w:tr w:rsidR="00875532" w:rsidRPr="00875532" w14:paraId="0034E4AD" w14:textId="77777777" w:rsidTr="00AD37D1">
        <w:trPr>
          <w:trHeight w:val="210"/>
        </w:trPr>
        <w:tc>
          <w:tcPr>
            <w:tcW w:w="1002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AD8A359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63FF9566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5F1364DC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061140F7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EF5EC91" w14:textId="77777777" w:rsidR="00AD37D1" w:rsidRPr="00875532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6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B81504B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53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AF20A03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780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276FAD8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981FD91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48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AE9A05B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18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2FB9A67D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875532" w14:paraId="597B233D" w14:textId="77777777" w:rsidTr="00AD37D1">
        <w:trPr>
          <w:trHeight w:val="210"/>
        </w:trPr>
        <w:tc>
          <w:tcPr>
            <w:tcW w:w="1002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08357D78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71B160D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6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529AE15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53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B081D26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80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152EC42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53E7553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490C4E7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33FAD88" w14:textId="50DEAA42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BB55C62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8465F30" w14:textId="47A5E255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EBE891A" w14:textId="1982357B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6E9EB463" w14:textId="77777777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B10C5A" w:rsidRPr="00875532" w14:paraId="5390794D" w14:textId="77777777" w:rsidTr="00C9112E">
        <w:trPr>
          <w:trHeight w:hRule="exact" w:val="307"/>
        </w:trPr>
        <w:tc>
          <w:tcPr>
            <w:tcW w:w="1002" w:type="dxa"/>
            <w:vMerge w:val="restart"/>
            <w:tcBorders>
              <w:top w:val="threeDEmboss" w:sz="6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403BCF1" w14:textId="72AA00CF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threeDEmboss" w:sz="6" w:space="0" w:color="00000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7444F6" w14:textId="3DAC754B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Šalát hlávkový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ks</w:t>
            </w:r>
          </w:p>
        </w:tc>
        <w:tc>
          <w:tcPr>
            <w:tcW w:w="886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</w:tcPr>
          <w:p w14:paraId="4D868249" w14:textId="0F759C4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40FA2B" w14:textId="2692148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CA20AF" w14:textId="019FF5F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54A3FB" w14:textId="5F2963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2395D1" w14:textId="0F299D5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3777A0" w14:textId="2B409B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2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F502FA" w14:textId="4ADBCBA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threeDEmboss" w:sz="6" w:space="0" w:color="00000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2800019" w14:textId="00B1D778" w:rsidR="00B10C5A" w:rsidRPr="003333F5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10C5A" w:rsidRPr="00875532" w14:paraId="15F34D39" w14:textId="77777777" w:rsidTr="002515E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88A5DFB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F444C50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A3062A5" w14:textId="6AC33CF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4515A7" w14:textId="2D3FD2A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5C8CF8" w14:textId="7045460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98F61C" w14:textId="6E3A8B4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267F4A" w14:textId="2E95DAE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EE221C" w14:textId="45FAA54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9F590C" w14:textId="3BA48AB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7280923" w14:textId="6BCE414B" w:rsidR="00B10C5A" w:rsidRPr="00824B94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1866E41E" w14:textId="77777777" w:rsidTr="002515E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1E63E74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F6AB33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A12B32B" w14:textId="3DF93CA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706B30" w14:textId="50E5E74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CCDFDC" w14:textId="6551D76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FB4E970" w14:textId="03DCD0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6C6AD1" w14:textId="3269444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4ABAF5" w14:textId="0B6C1B9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9F2F31E" w14:textId="4D6AA57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8657C85" w14:textId="2DD0A633" w:rsidR="00B10C5A" w:rsidRPr="00824B94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72FDDDB5" w14:textId="77777777" w:rsidTr="00850000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E4A18A8" w14:textId="00F3D69A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BA0C2FE" w14:textId="307F64C4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Cukina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1655B93" w14:textId="7911038C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76CCF3" w14:textId="46FAD49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A1691C" w14:textId="67CB19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4A210E" w14:textId="0715B7C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E2CD50" w14:textId="01EE897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EB2484" w14:textId="5913AE6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E4CD79" w14:textId="0C62FE8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-25,2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7AB558E" w14:textId="1F844469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-45,9</w:t>
            </w:r>
          </w:p>
        </w:tc>
      </w:tr>
      <w:tr w:rsidR="00B10C5A" w:rsidRPr="00875532" w14:paraId="75EA4EA4" w14:textId="77777777" w:rsidTr="0085000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02F60A4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49B3F09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2CDEC5F" w14:textId="33B05A9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F1E9E1" w14:textId="114DC1B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A62FC3" w14:textId="51C910D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830935" w14:textId="52C9BA0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050707" w14:textId="4382C6A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EB6A09" w14:textId="7F68CD8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2,33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4FDAF3" w14:textId="45804D8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-14,6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68F6388" w14:textId="1A8D022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-39,7</w:t>
            </w:r>
          </w:p>
        </w:tc>
      </w:tr>
      <w:tr w:rsidR="00B10C5A" w:rsidRPr="00875532" w14:paraId="41017530" w14:textId="77777777" w:rsidTr="0085000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8D7DBB2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C1407B7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778DF55" w14:textId="4B1E63B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31C9047" w14:textId="5C07D8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D7C9CF" w14:textId="7AB5A94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665F81F" w14:textId="74BA8DA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1,74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EC82A5" w14:textId="1E07140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5CD56C" w14:textId="647D69F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747623" w14:textId="66B4A7B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-14,1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EE4F7C1" w14:textId="1AA64533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-37,3</w:t>
            </w:r>
          </w:p>
        </w:tc>
      </w:tr>
      <w:tr w:rsidR="00B10C5A" w:rsidRPr="00875532" w14:paraId="4D24B443" w14:textId="77777777" w:rsidTr="005637A3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FF9969D" w14:textId="3196C11C" w:rsidR="00B10C5A" w:rsidRPr="004703AB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13FF9E" w14:textId="7D815A3E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Baklažán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B423087" w14:textId="7045287E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4CACF8" w14:textId="69BE3AD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947EBC" w14:textId="6E5406B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CEC791" w14:textId="49262CE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CAD448" w14:textId="6E6E7F6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3E7007" w14:textId="3F70684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5C73E9" w14:textId="2E06768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6D7BAC3" w14:textId="2520F731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-10,1</w:t>
            </w:r>
          </w:p>
        </w:tc>
      </w:tr>
      <w:tr w:rsidR="00B10C5A" w:rsidRPr="00875532" w14:paraId="52E8F8CF" w14:textId="77777777" w:rsidTr="005637A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4245E10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39389E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83DF710" w14:textId="0C2AEB86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3C0FB4" w14:textId="212CCF6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336600" w14:textId="4F1D2E7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DCE058" w14:textId="31F37B5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9781B6" w14:textId="68FB2FA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57F2C4" w14:textId="68D3700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092644" w14:textId="0EF52B4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30DC91B" w14:textId="59084C37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-14,9</w:t>
            </w:r>
          </w:p>
        </w:tc>
      </w:tr>
      <w:tr w:rsidR="00B10C5A" w:rsidRPr="00875532" w14:paraId="10E4F876" w14:textId="77777777" w:rsidTr="005637A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E9DFB89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C7848C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A34B72B" w14:textId="2E19A81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63AAF7" w14:textId="78A63EE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1A27E00" w14:textId="1CC7117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1C8AFA7" w14:textId="53239FD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B07517D" w14:textId="3DE9DBC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2CE0E9D" w14:textId="5377F6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6136D95" w14:textId="75A16A6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25FD115" w14:textId="51E456F2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-13,2</w:t>
            </w:r>
          </w:p>
        </w:tc>
      </w:tr>
      <w:tr w:rsidR="00B10C5A" w:rsidRPr="00875532" w14:paraId="65413B88" w14:textId="77777777" w:rsidTr="00407C9F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B1C7493" w14:textId="64813D73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DB0FD99" w14:textId="3494E610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pekinská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9FDBA64" w14:textId="7F95E15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E43FB5" w14:textId="5D8F204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6CD122" w14:textId="7C2B0C8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9FB8AE" w14:textId="2B7149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7CAEF2" w14:textId="7FE7DA1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505B8C" w14:textId="1CD098A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D4D755" w14:textId="7C75944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-13,9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655D10A" w14:textId="4362D412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B10C5A" w:rsidRPr="00875532" w14:paraId="2C20EDAB" w14:textId="77777777" w:rsidTr="00407C9F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295B483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43AD2D8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FB7665C" w14:textId="270CC7E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DEB29C" w14:textId="10E8B75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76E6AF" w14:textId="4B46782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7CA382" w14:textId="684E42E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99AD90" w14:textId="6798C03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A42030" w14:textId="13F0E63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73B817" w14:textId="2C3E3CF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26A1E80" w14:textId="6318235F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20,1</w:t>
            </w:r>
          </w:p>
        </w:tc>
      </w:tr>
      <w:tr w:rsidR="00B10C5A" w:rsidRPr="00875532" w14:paraId="36B90391" w14:textId="77777777" w:rsidTr="00407C9F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64A7272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115312A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50C0979" w14:textId="6CF8CE3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D4527B" w14:textId="587AC4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6D0542" w14:textId="3A74F40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1,11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E6FA73D" w14:textId="457AEED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6FCF84" w14:textId="2466EB2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878B447" w14:textId="4813F64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9A8B98C" w14:textId="34F7225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-4,3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8E2FAB6" w14:textId="4FA3EA5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7,0</w:t>
            </w:r>
          </w:p>
        </w:tc>
      </w:tr>
      <w:tr w:rsidR="00B10C5A" w:rsidRPr="00875532" w14:paraId="2BEA8DEE" w14:textId="77777777" w:rsidTr="00742F23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2CA976E" w14:textId="18ED749A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1205B48" w14:textId="63E1AE0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Šalát hlávkový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 ks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315AD0F8" w14:textId="46E8C69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0F7E95" w14:textId="784597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77CE5A" w14:textId="6662772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3443B0" w14:textId="0A98543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158D7C" w14:textId="6DDC18F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E179A8" w14:textId="1193A34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04F0EF" w14:textId="6C32398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29BBE92" w14:textId="1896269F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-34,3</w:t>
            </w:r>
          </w:p>
        </w:tc>
      </w:tr>
      <w:tr w:rsidR="00B10C5A" w:rsidRPr="00875532" w14:paraId="2F298D15" w14:textId="77777777" w:rsidTr="00742F2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053A15A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361EBE4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EA33669" w14:textId="67D0B3C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6B36E8" w14:textId="7776A4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26372D" w14:textId="157B38E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1F8B78" w14:textId="162C3FB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36576E" w14:textId="6861D3C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C4F2D3" w14:textId="747A74B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A456A7" w14:textId="01BE7E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89D21E1" w14:textId="6BCDE05A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-18,5</w:t>
            </w:r>
          </w:p>
        </w:tc>
      </w:tr>
      <w:tr w:rsidR="00B10C5A" w:rsidRPr="00875532" w14:paraId="2521E0C1" w14:textId="77777777" w:rsidTr="00742F2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8161806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2A47D44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B66606F" w14:textId="0669AA7F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18E6E25" w14:textId="69BB38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2469F7" w14:textId="37E0C91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002117A" w14:textId="7702850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6572FA" w14:textId="23A86B6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F8ABD3" w14:textId="47D1D7D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E490AD" w14:textId="033485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18EFA37" w14:textId="7119B785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-19,5</w:t>
            </w:r>
          </w:p>
        </w:tc>
      </w:tr>
      <w:tr w:rsidR="00B10C5A" w:rsidRPr="00875532" w14:paraId="57BF7C46" w14:textId="77777777" w:rsidTr="004E1B20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FB81E9D" w14:textId="34E953FA" w:rsidR="00B10C5A" w:rsidRPr="00875532" w:rsidRDefault="00354939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57B1FFC" w14:textId="31A1212E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F86F42C" w14:textId="6A4B0E70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51E592" w14:textId="366222A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E0E49D" w14:textId="7FBE3C2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AF14F4" w14:textId="20084EB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C3BE23" w14:textId="559137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623B54" w14:textId="3B911DD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8ACDAB" w14:textId="3AD8894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F011641" w14:textId="105C541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-10,9</w:t>
            </w:r>
          </w:p>
        </w:tc>
      </w:tr>
      <w:tr w:rsidR="00B10C5A" w:rsidRPr="00875532" w14:paraId="32709EA0" w14:textId="77777777" w:rsidTr="004E1B2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80F8044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B88DB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42082BD" w14:textId="601FB96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44526A" w14:textId="3CD32B9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1AB0D5" w14:textId="2C4C95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FEACD3" w14:textId="6C25768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39057F" w14:textId="5E0517F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94DA3D" w14:textId="076B263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852ECE" w14:textId="3B90A9F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46143BD" w14:textId="2D0BA941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27,5</w:t>
            </w:r>
          </w:p>
        </w:tc>
      </w:tr>
      <w:tr w:rsidR="00B10C5A" w:rsidRPr="00875532" w14:paraId="6238A912" w14:textId="77777777" w:rsidTr="004E1B2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582285C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D5308CC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5853680" w14:textId="5B08BE57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88B5C7" w14:textId="2FAE0FD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B24EA2" w14:textId="16FE556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7F97A8" w14:textId="18ECE5D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9E9FD26" w14:textId="58CA37F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A14A9C" w14:textId="48B0D1D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B8182B" w14:textId="5C6D6F0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5F83E6C3" w14:textId="04E1864C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9,0</w:t>
            </w:r>
          </w:p>
        </w:tc>
      </w:tr>
      <w:tr w:rsidR="00B10C5A" w:rsidRPr="00875532" w14:paraId="10188168" w14:textId="77777777" w:rsidTr="00F73CF7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2BAF666" w14:textId="293BC2FC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98B7F3F" w14:textId="4332359C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Cibuľa / zv. 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79D65B6" w14:textId="33C3212C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53B815" w14:textId="4498996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C9C39C" w14:textId="2B66A36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622A8A" w14:textId="1000185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06B524" w14:textId="55BA2DC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600B16" w14:textId="532B218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95F8C7" w14:textId="3C82EFF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9759D18" w14:textId="5C46DCA6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10C5A" w:rsidRPr="00875532" w14:paraId="4B67A2C4" w14:textId="77777777" w:rsidTr="00F73CF7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7292489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06B66A0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34CCD35" w14:textId="18E4365C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69563A" w14:textId="511BAE4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1DBF19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38D542" w14:textId="3719CEF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5A2123" w14:textId="036BF11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B62596" w14:textId="5F0D847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CCDE95" w14:textId="24A03D3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B83D3F8" w14:textId="3258913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1C77F59F" w14:textId="77777777" w:rsidTr="00F73CF7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1DC1297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C21F71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C3D242A" w14:textId="6EB8E4F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0A15199" w14:textId="3718AAF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7C43B9D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2FD87E" w14:textId="5121D29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C91272D" w14:textId="0AC6B91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798B52D" w14:textId="04B7EC0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86B524C" w14:textId="1EE7346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840E401" w14:textId="26D2BF38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1912A685" w14:textId="77777777" w:rsidTr="00AC1B2B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116A6E2" w14:textId="2ED06F9D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0D08F1" w14:textId="6AAF941F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81CBB0D" w14:textId="5A4B03C5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40AFBA" w14:textId="6A642D3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A2296B" w14:textId="50775B4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1BC636" w14:textId="7C5DB0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8FE560" w14:textId="6AEBB4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5F731B" w14:textId="14CBB61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CFCDD8" w14:textId="070400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-17,0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B1894D6" w14:textId="4FED3889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-7,5</w:t>
            </w:r>
          </w:p>
        </w:tc>
      </w:tr>
      <w:tr w:rsidR="00B10C5A" w:rsidRPr="00875532" w14:paraId="661D437F" w14:textId="77777777" w:rsidTr="00AC1B2B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B8AE872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B045D18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17428FB" w14:textId="571D594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54CEB2" w14:textId="2A6DECE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8A4E44" w14:textId="5A9EBFE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E96B1C" w14:textId="48835E3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BED3EF" w14:textId="61FB332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D54B99" w14:textId="46DE460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C1E2E7" w14:textId="1CFFD55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E2AAC36" w14:textId="457CD6C1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-25,0</w:t>
            </w:r>
          </w:p>
        </w:tc>
      </w:tr>
      <w:tr w:rsidR="00B10C5A" w:rsidRPr="00875532" w14:paraId="2EB022AB" w14:textId="77777777" w:rsidTr="00AC1B2B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BB33B9A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023BF6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EC35556" w14:textId="4B4987B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6AD9F95" w14:textId="710EF10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DCFDAB7" w14:textId="6147852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A06722C" w14:textId="6B0A8B1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456FE12" w14:textId="1ED8E9B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85DA438" w14:textId="145BAAC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71F493" w14:textId="7615448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-3,6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DC08B64" w14:textId="236DFA27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-11,2</w:t>
            </w:r>
          </w:p>
        </w:tc>
      </w:tr>
      <w:tr w:rsidR="00B10C5A" w:rsidRPr="00875532" w14:paraId="1F631606" w14:textId="77777777" w:rsidTr="00A33C7A">
        <w:trPr>
          <w:trHeight w:hRule="exact" w:val="215"/>
        </w:trPr>
        <w:tc>
          <w:tcPr>
            <w:tcW w:w="1002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62EBB76" w14:textId="52E6228C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9DA6054" w14:textId="709A1E9F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/ zv.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9AE54C7" w14:textId="02AFE30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F71D19" w14:textId="4232A14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243ADF" w14:textId="04D7081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F36156" w14:textId="0494BA4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EA28C2" w14:textId="031582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2A98E2" w14:textId="5FF8B3F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37DA0F" w14:textId="11249B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17,0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9B567FC" w14:textId="096C44F8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-8,0</w:t>
            </w:r>
          </w:p>
        </w:tc>
      </w:tr>
      <w:tr w:rsidR="00B10C5A" w:rsidRPr="00875532" w14:paraId="083269CB" w14:textId="77777777" w:rsidTr="00A33C7A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750B81A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EB381B5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783C270" w14:textId="241BCF5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C719AE" w14:textId="14B1C1C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30FDA0" w14:textId="12B0429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7EE606" w14:textId="7223ECA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4B5A9B" w14:textId="4186CF4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DFD1D5" w14:textId="31A0386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81DD4D" w14:textId="4262575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D13B5CD" w14:textId="444549C8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-1,1</w:t>
            </w:r>
          </w:p>
        </w:tc>
      </w:tr>
      <w:tr w:rsidR="00B10C5A" w:rsidRPr="00875532" w14:paraId="55478322" w14:textId="77777777" w:rsidTr="00A33C7A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1114EF1" w14:textId="77777777" w:rsidR="00B10C5A" w:rsidRPr="00875532" w:rsidRDefault="00B10C5A" w:rsidP="00B10C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00E1DE2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89D58FF" w14:textId="358130F1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76BE5B5" w14:textId="7F2CDD8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583E00" w14:textId="656B5C4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14F5966" w14:textId="0CD4F86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C2557E5" w14:textId="25BA636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FA9F516" w14:textId="3FCCE83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62C216F" w14:textId="726261B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5,6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160B945D" w14:textId="47FBB8DB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-5,0</w:t>
            </w:r>
          </w:p>
        </w:tc>
      </w:tr>
      <w:tr w:rsidR="00B10C5A" w:rsidRPr="00875532" w14:paraId="2A5C38DF" w14:textId="77777777" w:rsidTr="005E7CB2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37E96E7" w14:textId="055B6E0E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A6FF6CF" w14:textId="241EF633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Pór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45C2356" w14:textId="3B00586C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C486A9" w14:textId="7A3CF5F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6EFB3B" w14:textId="1EDE4B1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A8C765" w14:textId="47AF1B1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F65A09" w14:textId="19FF083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E8FE23" w14:textId="68691D8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6A49A7" w14:textId="02BA838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6984357" w14:textId="4AD840FF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-29,6</w:t>
            </w:r>
          </w:p>
        </w:tc>
      </w:tr>
      <w:tr w:rsidR="00B10C5A" w:rsidRPr="00875532" w14:paraId="33206026" w14:textId="77777777" w:rsidTr="005E7CB2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EFE9BCE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8ABEAAD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656DB91" w14:textId="72265AE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323917" w14:textId="1D62D3B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C52B75" w14:textId="3B30345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20E3F9" w14:textId="240D0DC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D69157" w14:textId="5BD1256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926DD3" w14:textId="7150639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8C32D6" w14:textId="455635D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C8706E6" w14:textId="393A96A8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B10C5A" w:rsidRPr="00875532" w14:paraId="51FBB6A6" w14:textId="77777777" w:rsidTr="005E7CB2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C156D4A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D0EA7C4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646FC06" w14:textId="5D5F6F7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3F2249" w14:textId="123B329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D131585" w14:textId="3480E92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2D88B3" w14:textId="4CEDD5A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E21EC2" w14:textId="6247562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C2C940" w14:textId="1E833A3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9AF6EC0" w14:textId="49BCA7B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-0,5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2A386EB4" w14:textId="31505B9E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-14,5</w:t>
            </w:r>
          </w:p>
        </w:tc>
      </w:tr>
      <w:tr w:rsidR="00B10C5A" w:rsidRPr="00875532" w14:paraId="42A192F0" w14:textId="77777777" w:rsidTr="00600632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09ACE2E" w14:textId="27A68343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DE48651" w14:textId="5752B226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Cesnak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3018F78" w14:textId="5ACEC79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E9B15B" w14:textId="04235B2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45C3D4" w14:textId="06F8DA5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7678B4" w14:textId="7ECC4F5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015F51" w14:textId="4C884F2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B27CAA" w14:textId="7ED9FEA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658896" w14:textId="079394B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B359BAA" w14:textId="4AB6EA1E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65B66" w:rsidRPr="00875532" w14:paraId="2DC1A97B" w14:textId="77777777" w:rsidTr="00600632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B8ED448" w14:textId="77777777" w:rsidR="00F65B66" w:rsidRPr="00875532" w:rsidRDefault="00F65B66" w:rsidP="00F65B66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172B8DB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92A7635" w14:textId="46F461CD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05C87E" w14:textId="5745A43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E93935" w14:textId="25B9093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4458E7" w14:textId="46A3C199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138E08" w14:textId="3C23530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3C99E7" w14:textId="057CB930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E91A51" w14:textId="7C92E84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5A388BE" w14:textId="0C571B72" w:rsidR="00F65B66" w:rsidRPr="00EE3EC6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1BEDBAC3" w14:textId="77777777" w:rsidTr="00600632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98F9FF5" w14:textId="77777777" w:rsidR="00F65B66" w:rsidRPr="00875532" w:rsidRDefault="00F65B66" w:rsidP="00F65B66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5F876C3" w14:textId="77777777" w:rsidR="00F65B66" w:rsidRPr="00875532" w:rsidRDefault="00F65B66" w:rsidP="00F65B66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7F0DAF2" w14:textId="1AF67CB3" w:rsidR="00F65B66" w:rsidRPr="00875532" w:rsidRDefault="00F65B66" w:rsidP="00F65B66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E0C7A63" w14:textId="04C4A096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C00732" w14:textId="06514881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4E10446" w14:textId="77571E3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6DB5B1" w14:textId="2AE58366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E00CFD" w14:textId="1CD929A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5EF68A" w14:textId="36581E69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224E18D" w14:textId="3D4A2F94" w:rsidR="00F65B66" w:rsidRPr="00EE3EC6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3C4CCCD4" w14:textId="77777777" w:rsidTr="008163BB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A228AD5" w14:textId="564FEABC" w:rsidR="00B10C5A" w:rsidRPr="00875532" w:rsidRDefault="00354939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4" w:name="_Hlk149643344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A34C57F" w14:textId="772C34DD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Cesnak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5899B37" w14:textId="75F4F67F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144D0C" w14:textId="1FF849B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DC8473" w14:textId="5C54E2F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D2075F" w14:textId="2900BF8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7187F4" w14:textId="4BADE57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795735" w14:textId="33434E1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13759B" w14:textId="6F0652F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3937DC5" w14:textId="12A6AD7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-21,1</w:t>
            </w:r>
          </w:p>
        </w:tc>
      </w:tr>
      <w:tr w:rsidR="00B10C5A" w:rsidRPr="00875532" w14:paraId="4C4D801A" w14:textId="77777777" w:rsidTr="008163BB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95AA7D2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E51614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08CE198" w14:textId="2F864BB3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B76660" w14:textId="748EF3F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DF48C4" w14:textId="1A1E659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F76384" w14:textId="41CAEAB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B19067" w14:textId="5C77397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FD83E8" w14:textId="1DA8396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BA0F82" w14:textId="30DA456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8F1B8DB" w14:textId="0D76BA23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-3,0</w:t>
            </w:r>
          </w:p>
        </w:tc>
      </w:tr>
      <w:tr w:rsidR="00B10C5A" w:rsidRPr="00875532" w14:paraId="7A100921" w14:textId="77777777" w:rsidTr="008163BB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438376A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BB2D2C6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64CB3AB" w14:textId="097B0E2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7959ABD" w14:textId="640A55C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5E028D" w14:textId="1C6222B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3,78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E94B668" w14:textId="597D42B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A26B628" w14:textId="7A98F28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A26F878" w14:textId="1D8E4BF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3,82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416E890" w14:textId="7F80B19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0,3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DE4B566" w14:textId="798E493B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-10,8</w:t>
            </w:r>
          </w:p>
        </w:tc>
      </w:tr>
      <w:bookmarkEnd w:id="4"/>
      <w:tr w:rsidR="00B10C5A" w:rsidRPr="00C52DF3" w14:paraId="7311B7D9" w14:textId="77777777" w:rsidTr="00D5404F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EFD510B" w14:textId="7AE6946D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71ACA5D" w14:textId="0D587AFD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Šampiňóny voľne ložené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9D25AE7" w14:textId="1672F68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F63957" w14:textId="6C9419A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02AE41" w14:textId="42F39C6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E3999A" w14:textId="51EFFD6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88864F" w14:textId="7F866F0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2,80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955B9F" w14:textId="4BECFDE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2,80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E88AD9" w14:textId="561A3E4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923877E" w14:textId="3C0F5210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</w:tr>
      <w:tr w:rsidR="00B10C5A" w:rsidRPr="00C52DF3" w14:paraId="29466860" w14:textId="77777777" w:rsidTr="00D5404F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9C70030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25EEAC2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E60EC97" w14:textId="4733207B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614E12" w14:textId="74FE7DA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FCF410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2BD663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CC863B" w14:textId="5664D6D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465F6D" w14:textId="7A9F2BE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C791D8" w14:textId="7B2AEBF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B32DC9E" w14:textId="3CAA297F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</w:tr>
      <w:tr w:rsidR="00B10C5A" w:rsidRPr="00C52DF3" w14:paraId="69FDA716" w14:textId="77777777" w:rsidTr="00D5404F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D1EEF96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DA169F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7A2B664" w14:textId="2A86C3F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3BF212" w14:textId="33E5C0E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C26AEB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8C6CB3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D32D2C3" w14:textId="0B56C7A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2,97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1CC647A" w14:textId="581875C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2,97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9374370" w14:textId="769DD0B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822CC1F" w14:textId="23F05413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1,3</w:t>
            </w:r>
          </w:p>
        </w:tc>
      </w:tr>
      <w:tr w:rsidR="00B10C5A" w:rsidRPr="00875532" w14:paraId="79152157" w14:textId="77777777" w:rsidTr="009B25B4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43B3996" w14:textId="76CDD30F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F1D2068" w14:textId="31188849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Šampiňóny / 250 g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B712BB9" w14:textId="15312686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A70816" w14:textId="6D7F9FC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EE1075" w14:textId="39B2E89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FA1186" w14:textId="444932A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7F2448" w14:textId="25B46CD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9FDFDB" w14:textId="70F8B6F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5BBE95" w14:textId="606A5EA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EAB34CB" w14:textId="7471165E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93615E" w:rsidRPr="00875532" w14:paraId="0CB6C78A" w14:textId="77777777" w:rsidTr="009B25B4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3AACFF64" w14:textId="77777777" w:rsidR="0093615E" w:rsidRPr="00875532" w:rsidRDefault="0093615E" w:rsidP="0093615E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9CE71AD" w14:textId="77777777" w:rsidR="0093615E" w:rsidRPr="00875532" w:rsidRDefault="0093615E" w:rsidP="0093615E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FEBC53A" w14:textId="646B8C6D" w:rsidR="0093615E" w:rsidRPr="00875532" w:rsidRDefault="0093615E" w:rsidP="0093615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FA1192" w14:textId="62D59C60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80DD2A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B166E7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C5932B" w14:textId="17FCA9C0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ABBE27" w14:textId="5308F6CD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AA965D" w14:textId="19F0FE53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C575078" w14:textId="4D59868D" w:rsidR="0093615E" w:rsidRPr="00EE3EC6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3615E" w:rsidRPr="00875532" w14:paraId="7E75ABAC" w14:textId="77777777" w:rsidTr="009B25B4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5B11B899" w14:textId="77777777" w:rsidR="0093615E" w:rsidRPr="00875532" w:rsidRDefault="0093615E" w:rsidP="0093615E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1E399A7" w14:textId="77777777" w:rsidR="0093615E" w:rsidRPr="00875532" w:rsidRDefault="0093615E" w:rsidP="0093615E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38A6DDE" w14:textId="56F7A98B" w:rsidR="0093615E" w:rsidRPr="00875532" w:rsidRDefault="0093615E" w:rsidP="0093615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0A59B18" w14:textId="2CDC05EC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3B9919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56D2275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CFBC31" w14:textId="7E8BA53D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A738DE5" w14:textId="4E4F0314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179230" w14:textId="48360216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295008FD" w14:textId="5AFAEE71" w:rsidR="0093615E" w:rsidRPr="00EE3EC6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39A6B363" w14:textId="77777777" w:rsidTr="00293A70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347D68E" w14:textId="28C16C92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5FEBCCE" w14:textId="00FD3771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Zemiaky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89E2605" w14:textId="1DC3658D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25700B" w14:textId="2031EB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485B39" w14:textId="73D23FE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E04BB0" w14:textId="4703B4C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C45856" w14:textId="499F28E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7D93F6" w14:textId="0A6B5BF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A23177" w14:textId="118B2FB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A5067B1" w14:textId="22D92A73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-31,4</w:t>
            </w:r>
          </w:p>
        </w:tc>
      </w:tr>
      <w:tr w:rsidR="00B10C5A" w:rsidRPr="00875532" w14:paraId="2BC5469C" w14:textId="77777777" w:rsidTr="00293A7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4B3CBEBF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6E80CC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E500307" w14:textId="783EC1D9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90F330" w14:textId="25DFCFD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CE7BDD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7297D8" w14:textId="6EF9C50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37E2AD" w14:textId="641A6CD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00034E" w14:textId="49490A1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8B95EF" w14:textId="63518B5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C03E06B" w14:textId="0ADCDFB5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-27,0</w:t>
            </w:r>
          </w:p>
        </w:tc>
      </w:tr>
      <w:tr w:rsidR="00B10C5A" w:rsidRPr="00875532" w14:paraId="44327699" w14:textId="77777777" w:rsidTr="00293A70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A328B10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00DCE17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CA803B2" w14:textId="0950F6F3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A2BE78" w14:textId="03A1558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71F6B6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1253EB" w14:textId="5D20CDC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F2A5A3A" w14:textId="7B13EA7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6D45D95" w14:textId="1B80D75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16D001" w14:textId="0D3AC41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2369D04" w14:textId="37F25C09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-28,3</w:t>
            </w:r>
          </w:p>
        </w:tc>
      </w:tr>
      <w:tr w:rsidR="00B10C5A" w:rsidRPr="00875532" w14:paraId="2EA046D2" w14:textId="77777777" w:rsidTr="00CB7747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EFCA4BF" w14:textId="45E8EC70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491313" w14:textId="50246F1F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Zemiaky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76D71A8" w14:textId="2D413C3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AE04E2" w14:textId="01A1EB2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FE3D8D" w14:textId="3FEC701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8C0FD5" w14:textId="1C8FDDA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482E66" w14:textId="716A2AC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28FEF4" w14:textId="200D839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C9D92B" w14:textId="400EF18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79D0A49" w14:textId="5CD976A4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10C5A" w:rsidRPr="00875532" w14:paraId="604A2CB2" w14:textId="77777777" w:rsidTr="00CB7747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55C9B7E3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A051E3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F7243D0" w14:textId="0E7811E4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A04DF1" w14:textId="223F732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DAE60D" w14:textId="60374FB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B84FD9" w14:textId="44F9EC5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DC0A7B" w14:textId="0B2F583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8AD192" w14:textId="3256FD8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96B36A" w14:textId="4E4836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66DE07F" w14:textId="130D6E45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3E160415" w14:textId="77777777" w:rsidTr="00CB7747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8A18A39" w14:textId="77777777" w:rsidR="00B10C5A" w:rsidRPr="00875532" w:rsidRDefault="00B10C5A" w:rsidP="00B10C5A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407338" w14:textId="77777777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B90DBE6" w14:textId="7EB1C172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50D501" w14:textId="1573CDA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B086806" w14:textId="17D03D6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8B6DF1" w14:textId="2AD09E5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05A67E" w14:textId="435CB10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FD117DA" w14:textId="5600A45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38CC537" w14:textId="71AEC53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A76793D" w14:textId="299A5FF5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4D3127CC" w14:textId="77777777" w:rsidTr="002E23D3">
        <w:trPr>
          <w:trHeight w:hRule="exact" w:val="215"/>
        </w:trPr>
        <w:tc>
          <w:tcPr>
            <w:tcW w:w="1002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DA77B2F" w14:textId="35338943" w:rsidR="00B10C5A" w:rsidRPr="00875532" w:rsidRDefault="00B10C5A" w:rsidP="00B10C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D2DA6F2" w14:textId="4824D5FD" w:rsidR="00B10C5A" w:rsidRPr="00875532" w:rsidRDefault="00B10C5A" w:rsidP="00B10C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Zemiaky skoré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B6A68E7" w14:textId="10C8521C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4761B2" w14:textId="4DDAD27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7BEC91" w14:textId="48E0985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2F36BD" w14:textId="696008E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53D61E" w14:textId="1470FC2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49EE46" w14:textId="13C5C0C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46E82B" w14:textId="38CFFF6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9459350" w14:textId="7B64BEE7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10C5A" w:rsidRPr="00875532" w14:paraId="48677EA9" w14:textId="77777777" w:rsidTr="002E23D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71D09EBD" w14:textId="77777777" w:rsidR="00B10C5A" w:rsidRPr="00875532" w:rsidRDefault="00B10C5A" w:rsidP="00B10C5A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B66AC7F" w14:textId="77777777" w:rsidR="00B10C5A" w:rsidRPr="00875532" w:rsidRDefault="00B10C5A" w:rsidP="00B10C5A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CF47D72" w14:textId="6343C72F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7D5B40" w14:textId="5C4C738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22821D" w14:textId="67D79EF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E6608A" w14:textId="11A0D43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1244FA" w14:textId="4E57C2D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ED2987" w14:textId="17DADA5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5ED971" w14:textId="41F64D5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AC87CC6" w14:textId="2100C184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3F6788FC" w14:textId="77777777" w:rsidTr="002E23D3">
        <w:trPr>
          <w:trHeight w:hRule="exact" w:val="215"/>
        </w:trPr>
        <w:tc>
          <w:tcPr>
            <w:tcW w:w="1002" w:type="dxa"/>
            <w:vMerge/>
            <w:tcBorders>
              <w:left w:val="threeDEmboss" w:sz="12" w:space="0" w:color="000000"/>
              <w:bottom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45730537" w14:textId="77777777" w:rsidR="00B10C5A" w:rsidRPr="00875532" w:rsidRDefault="00B10C5A" w:rsidP="00B10C5A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89BF76E" w14:textId="77777777" w:rsidR="00B10C5A" w:rsidRPr="00875532" w:rsidRDefault="00B10C5A" w:rsidP="00B10C5A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</w:tcPr>
          <w:p w14:paraId="427018BE" w14:textId="3738E458" w:rsidR="00B10C5A" w:rsidRPr="00875532" w:rsidRDefault="00B10C5A" w:rsidP="00B10C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61720C6F" w14:textId="6BED6E64" w:rsidR="00B10C5A" w:rsidRPr="00387E6B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6F53EF3D" w14:textId="7EFBC255" w:rsidR="00B10C5A" w:rsidRPr="001E1C3C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020DED1A" w14:textId="1B14DE2A" w:rsidR="00B10C5A" w:rsidRPr="001E1C3C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6B4DAE52" w14:textId="350CBB6C" w:rsidR="00B10C5A" w:rsidRPr="001E1C3C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1E25829E" w14:textId="447EE93D" w:rsidR="00B10C5A" w:rsidRPr="001E1C3C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2010B780" w14:textId="53C69C2E" w:rsidR="00B10C5A" w:rsidRPr="001E1C3C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CCFF99"/>
            <w:vAlign w:val="bottom"/>
          </w:tcPr>
          <w:p w14:paraId="3C5C63A5" w14:textId="05627472" w:rsidR="00B10C5A" w:rsidRPr="00EE3EC6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</w:tbl>
    <w:p w14:paraId="3F1D936B" w14:textId="5B919676" w:rsidR="00123B48" w:rsidRPr="00875532" w:rsidRDefault="00AD37D1" w:rsidP="00581001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Prameň: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; v</w:t>
      </w:r>
      <w:r w:rsidRPr="00875532">
        <w:rPr>
          <w:rFonts w:asciiTheme="minorHAnsi" w:hAnsiTheme="minorHAnsi" w:cstheme="minorHAnsi"/>
          <w:i/>
          <w:sz w:val="18"/>
          <w:szCs w:val="18"/>
        </w:rPr>
        <w:t>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</w:t>
      </w:r>
    </w:p>
    <w:p w14:paraId="15BCE997" w14:textId="7A29B808" w:rsidR="0071751B" w:rsidRPr="00696ECE" w:rsidRDefault="000563A9" w:rsidP="00696ECE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</w:t>
      </w:r>
      <w:r w:rsidRPr="000563A9">
        <w:rPr>
          <w:rFonts w:asciiTheme="minorHAnsi" w:hAnsiTheme="minorHAnsi" w:cstheme="minorHAnsi"/>
          <w:b/>
          <w:caps w:val="0"/>
          <w:color w:val="336600"/>
        </w:rPr>
        <w:t xml:space="preserve">ovocia </w:t>
      </w:r>
      <w:r w:rsidRPr="006F6293">
        <w:rPr>
          <w:rFonts w:asciiTheme="minorHAnsi" w:hAnsiTheme="minorHAnsi" w:cstheme="minorHAnsi"/>
          <w:b/>
          <w:caps w:val="0"/>
          <w:color w:val="336600"/>
        </w:rPr>
        <w:t xml:space="preserve">z veľkoobchodu za </w:t>
      </w:r>
      <w:r w:rsidR="001E1C3C">
        <w:rPr>
          <w:rFonts w:asciiTheme="minorHAnsi" w:hAnsiTheme="minorHAnsi" w:cstheme="minorHAnsi"/>
          <w:b/>
          <w:caps w:val="0"/>
          <w:color w:val="336600"/>
        </w:rPr>
        <w:t>4</w:t>
      </w:r>
      <w:r w:rsidR="00D27D3B">
        <w:rPr>
          <w:rFonts w:asciiTheme="minorHAnsi" w:hAnsiTheme="minorHAnsi" w:cstheme="minorHAnsi"/>
          <w:b/>
          <w:caps w:val="0"/>
          <w:color w:val="336600"/>
        </w:rPr>
        <w:t>6</w:t>
      </w:r>
      <w:r w:rsidRPr="006F6293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647814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462D3A18" w14:textId="0FDE8316" w:rsidR="00AD37D1" w:rsidRPr="00875532" w:rsidRDefault="004536F8" w:rsidP="000563A9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27D3B">
        <w:rPr>
          <w:rFonts w:asciiTheme="minorHAnsi" w:hAnsiTheme="minorHAnsi" w:cstheme="minorHAnsi"/>
          <w:i/>
          <w:sz w:val="18"/>
          <w:szCs w:val="18"/>
        </w:rPr>
        <w:t>6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1742A3">
        <w:rPr>
          <w:rFonts w:asciiTheme="minorHAnsi" w:hAnsiTheme="minorHAnsi" w:cstheme="minorHAnsi"/>
          <w:i/>
          <w:sz w:val="18"/>
          <w:szCs w:val="18"/>
        </w:rPr>
        <w:t>5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="001742A3" w:rsidRPr="0041166C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D27D3B">
        <w:rPr>
          <w:rFonts w:asciiTheme="minorHAnsi" w:hAnsiTheme="minorHAnsi" w:cstheme="minorHAnsi"/>
          <w:i/>
          <w:sz w:val="18"/>
          <w:szCs w:val="18"/>
        </w:rPr>
        <w:t>5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 xml:space="preserve">. 2025 – </w:t>
      </w:r>
      <w:r w:rsidR="00D27D3B">
        <w:rPr>
          <w:rFonts w:asciiTheme="minorHAnsi" w:hAnsiTheme="minorHAnsi" w:cstheme="minorHAnsi"/>
          <w:i/>
          <w:sz w:val="18"/>
          <w:szCs w:val="18"/>
        </w:rPr>
        <w:t>28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 2025</w:t>
      </w:r>
      <w:r w:rsidR="00AD37D1" w:rsidRPr="00875532">
        <w:rPr>
          <w:rFonts w:asciiTheme="minorHAnsi" w:hAnsiTheme="minorHAnsi" w:cstheme="minorHAnsi"/>
          <w:i/>
          <w:sz w:val="18"/>
          <w:szCs w:val="18"/>
        </w:rPr>
        <w:tab/>
        <w:t>Ceny 1. triedy sa uvádzajú za MJ bez DPH</w:t>
      </w:r>
    </w:p>
    <w:tbl>
      <w:tblPr>
        <w:tblW w:w="5075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6"/>
        <w:gridCol w:w="1937"/>
        <w:gridCol w:w="888"/>
        <w:gridCol w:w="814"/>
        <w:gridCol w:w="814"/>
        <w:gridCol w:w="814"/>
        <w:gridCol w:w="925"/>
        <w:gridCol w:w="926"/>
        <w:gridCol w:w="951"/>
        <w:gridCol w:w="991"/>
      </w:tblGrid>
      <w:tr w:rsidR="00875532" w:rsidRPr="00875532" w14:paraId="28CF6303" w14:textId="77777777" w:rsidTr="00AD37D1">
        <w:trPr>
          <w:trHeight w:val="275"/>
        </w:trPr>
        <w:tc>
          <w:tcPr>
            <w:tcW w:w="1006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01A817C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23E658ED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56EE3EA2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0CE5B215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2ED9250" w14:textId="77777777" w:rsidR="00AD37D1" w:rsidRPr="00875532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8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F12FA3A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61663E1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4027C4A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E66FCA6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51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FF73702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2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center"/>
          </w:tcPr>
          <w:p w14:paraId="0A06253E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875532" w14:paraId="4B55B783" w14:textId="77777777" w:rsidTr="00AD37D1">
        <w:trPr>
          <w:trHeight w:val="275"/>
        </w:trPr>
        <w:tc>
          <w:tcPr>
            <w:tcW w:w="1006" w:type="dxa"/>
            <w:vMerge/>
            <w:tcBorders>
              <w:top w:val="single" w:sz="6" w:space="0" w:color="808080"/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3716395D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6AA3855E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8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1E404629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2D052A9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CFFE6FA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04CC688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434751DC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7B17F3C5" w14:textId="221C4B5A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90A489C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67FD3100" w14:textId="1A906F7A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74DCB53" w14:textId="5E3F2BD0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FFD79B"/>
            <w:vAlign w:val="center"/>
          </w:tcPr>
          <w:p w14:paraId="7E7E38CB" w14:textId="77777777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B10C5A" w:rsidRPr="00875532" w14:paraId="125C5517" w14:textId="77777777" w:rsidTr="0004385E">
        <w:trPr>
          <w:trHeight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26DE87E" w14:textId="6C2423F3" w:rsidR="00B10C5A" w:rsidRPr="00875532" w:rsidRDefault="00354939" w:rsidP="00B10C5A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D7D03B0" w14:textId="3904191C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Golden Delicious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tr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034F95" w14:textId="4E699710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10B609" w14:textId="22184CE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2445E0" w14:textId="6097DF8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995212" w14:textId="6421238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EE3466" w14:textId="14FD212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5D0390" w14:textId="04C65E9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5E669E" w14:textId="119CEF3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8939F8A" w14:textId="061516C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-14,1</w:t>
            </w:r>
          </w:p>
        </w:tc>
      </w:tr>
      <w:tr w:rsidR="00B10C5A" w:rsidRPr="00875532" w14:paraId="39D7BD93" w14:textId="77777777" w:rsidTr="0004385E">
        <w:trPr>
          <w:trHeight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7B3912AB" w14:textId="77777777" w:rsidR="00B10C5A" w:rsidRPr="00875532" w:rsidRDefault="00B10C5A" w:rsidP="00B10C5A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78E169E" w14:textId="77777777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10685D7" w14:textId="4A1CEF0D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4945CB" w14:textId="45B82D8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0781E6" w14:textId="3622352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0F0B07" w14:textId="0FEDE5D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26E768" w14:textId="32C705D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885C6C" w14:textId="3DF431E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4E5454" w14:textId="63C83F6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8060418" w14:textId="6A84D01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-13,8</w:t>
            </w:r>
          </w:p>
        </w:tc>
      </w:tr>
      <w:tr w:rsidR="00B10C5A" w:rsidRPr="00875532" w14:paraId="42AFA2AD" w14:textId="77777777" w:rsidTr="0004385E">
        <w:trPr>
          <w:trHeight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490745D" w14:textId="77777777" w:rsidR="00B10C5A" w:rsidRPr="00875532" w:rsidRDefault="00B10C5A" w:rsidP="00B10C5A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4CCE3F5" w14:textId="77777777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352157B" w14:textId="015998F4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F0EE39B" w14:textId="485FAA6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93E7591" w14:textId="53452BB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C3127B8" w14:textId="0F7E2AFD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4CDBB34" w14:textId="50130A8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3936905" w14:textId="2E9A32F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930C853" w14:textId="78BF36B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2,4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F81D405" w14:textId="32131E1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-5,2</w:t>
            </w:r>
          </w:p>
        </w:tc>
      </w:tr>
      <w:tr w:rsidR="00354939" w:rsidRPr="00875532" w14:paraId="0E829CE4" w14:textId="77777777" w:rsidTr="00A53E7C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67009F09" w14:textId="0AAA77D8" w:rsidR="00354939" w:rsidRPr="00875532" w:rsidRDefault="00354939" w:rsidP="00354939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DE21475" w14:textId="72C54631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Golden Delicious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1. tr.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5378D78" w14:textId="6C5565B4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3AFA94" w14:textId="5A20160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ABCC44" w14:textId="3596D81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C83800" w14:textId="08151EA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193608" w14:textId="038B07A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3ACF8A" w14:textId="0D0E0DE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38938F" w14:textId="68352D0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F81B827" w14:textId="556E451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93615E" w:rsidRPr="00875532" w14:paraId="5C425D7A" w14:textId="77777777" w:rsidTr="00A53E7C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43C99FCF" w14:textId="77777777" w:rsidR="0093615E" w:rsidRPr="00875532" w:rsidRDefault="0093615E" w:rsidP="0093615E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9049EE5" w14:textId="77777777" w:rsidR="0093615E" w:rsidRPr="00875532" w:rsidRDefault="0093615E" w:rsidP="0093615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15070BD" w14:textId="3B2287B4" w:rsidR="0093615E" w:rsidRPr="00875532" w:rsidRDefault="0093615E" w:rsidP="0093615E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01C951" w14:textId="40E67CC5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950D48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2B4984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B015F0" w14:textId="5287A956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464884" w14:textId="6EE0AB0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58CFDC" w14:textId="55C8E78C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C2B17F1" w14:textId="538EF0F8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93615E" w:rsidRPr="00875532" w14:paraId="0604D0B6" w14:textId="77777777" w:rsidTr="00A53E7C">
        <w:trPr>
          <w:trHeight w:hRule="exact" w:val="232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90904DB" w14:textId="77777777" w:rsidR="0093615E" w:rsidRPr="00875532" w:rsidRDefault="0093615E" w:rsidP="0093615E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A0C4935" w14:textId="77777777" w:rsidR="0093615E" w:rsidRPr="00875532" w:rsidRDefault="0093615E" w:rsidP="0093615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46155A2" w14:textId="25E21955" w:rsidR="0093615E" w:rsidRPr="00875532" w:rsidRDefault="0093615E" w:rsidP="0093615E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51F30D2" w14:textId="2B73712E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8A0C3A1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A7DBB13" w14:textId="77777777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47E9B9A" w14:textId="2DBF3908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824124E" w14:textId="3C0E192A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DEE604" w14:textId="59C3A8B5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042B23B0" w14:textId="1F50E718" w:rsidR="0093615E" w:rsidRPr="00D71B5A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62BF60B6" w14:textId="77777777" w:rsidTr="002F5D24">
        <w:trPr>
          <w:trHeight w:hRule="exact" w:val="215"/>
        </w:trPr>
        <w:tc>
          <w:tcPr>
            <w:tcW w:w="1006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1C78B52" w14:textId="051C3C66" w:rsidR="00B10C5A" w:rsidRPr="00875532" w:rsidRDefault="00354939" w:rsidP="00B10C5A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F387AEA" w14:textId="5A148C95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Gala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&gt;70 mm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4D050B5" w14:textId="544309AB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B4F73D" w14:textId="6AA8ED0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7D9D94" w14:textId="698B20D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12F601" w14:textId="789A27B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7469E5" w14:textId="3674FEE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0F2E63" w14:textId="32E80BC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951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736EA6" w14:textId="3BBD691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4C68923F" w14:textId="56B3E62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B10C5A" w:rsidRPr="00875532" w14:paraId="12EF1300" w14:textId="77777777" w:rsidTr="002F5D24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62EE208C" w14:textId="77777777" w:rsidR="00B10C5A" w:rsidRPr="00875532" w:rsidRDefault="00B10C5A" w:rsidP="00B10C5A">
            <w:pPr>
              <w:spacing w:after="0" w:line="240" w:lineRule="auto"/>
              <w:ind w:left="198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463936B" w14:textId="77777777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B1B53AD" w14:textId="6E2E7F82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65EB97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0BCE3B" w14:textId="4012D07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F3871F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939A5D" w14:textId="3ACC1F4A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959D0E" w14:textId="7C23EE9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B6EF91" w14:textId="4B213946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F113A1C" w14:textId="549F13B0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3383CE62" w14:textId="77777777" w:rsidTr="002F5D24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8B8B4C6" w14:textId="77777777" w:rsidR="00B10C5A" w:rsidRPr="00875532" w:rsidRDefault="00B10C5A" w:rsidP="00B10C5A">
            <w:pPr>
              <w:spacing w:after="0" w:line="240" w:lineRule="auto"/>
              <w:ind w:left="198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0FBFE99" w14:textId="77777777" w:rsidR="00B10C5A" w:rsidRPr="00875532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E63185C" w14:textId="10DD5227" w:rsidR="00B10C5A" w:rsidRPr="00875532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AAA6705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3F36B4" w14:textId="53EB292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2229C63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4D66BB1" w14:textId="587A133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0EE242B" w14:textId="67705F8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EE484E" w14:textId="1E329A4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1,6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258CB80" w14:textId="1655597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B10C5A" w:rsidRPr="00875532" w14:paraId="777634F6" w14:textId="77777777" w:rsidTr="00F9311F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62915A1E" w14:textId="3CF3E684" w:rsidR="00B10C5A" w:rsidRPr="00167111" w:rsidRDefault="00354939" w:rsidP="00B10C5A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D3B2CE7" w14:textId="2B0FF83F" w:rsidR="00B10C5A" w:rsidRPr="00167111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Gala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tr.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2368B5C" w14:textId="74B08649" w:rsidR="00B10C5A" w:rsidRPr="00167111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8D228F" w14:textId="33D8D50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73B57E" w14:textId="5ABD3748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06920B" w14:textId="6E34CDA9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1D7FCB" w14:textId="1B081FBF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BC79BE" w14:textId="77B96D4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51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97568D" w14:textId="134048F5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7EE0219B" w14:textId="1F2F8AAC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-5,6</w:t>
            </w:r>
          </w:p>
        </w:tc>
      </w:tr>
      <w:tr w:rsidR="00B10C5A" w:rsidRPr="00875532" w14:paraId="66EF4679" w14:textId="77777777" w:rsidTr="00F9311F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0CDAB2BD" w14:textId="77777777" w:rsidR="00B10C5A" w:rsidRPr="00167111" w:rsidRDefault="00B10C5A" w:rsidP="00B10C5A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D07A965" w14:textId="77777777" w:rsidR="00B10C5A" w:rsidRPr="00167111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9FA4C06" w14:textId="147E0B19" w:rsidR="00B10C5A" w:rsidRPr="00167111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437532" w14:textId="41C36C12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F3D209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CD7911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AA33D4" w14:textId="3D30F1A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931DC4" w14:textId="3C8FCCD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E9A234" w14:textId="7ED3F4D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50048A2" w14:textId="627D95EE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8,7</w:t>
            </w:r>
          </w:p>
        </w:tc>
      </w:tr>
      <w:tr w:rsidR="00B10C5A" w:rsidRPr="00875532" w14:paraId="0E5B4D00" w14:textId="77777777" w:rsidTr="00F9311F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046F85C9" w14:textId="77777777" w:rsidR="00B10C5A" w:rsidRPr="00167111" w:rsidRDefault="00B10C5A" w:rsidP="00B10C5A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56C2884" w14:textId="77777777" w:rsidR="00B10C5A" w:rsidRPr="00167111" w:rsidRDefault="00B10C5A" w:rsidP="00B10C5A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15B2824" w14:textId="0B737505" w:rsidR="00B10C5A" w:rsidRPr="00167111" w:rsidRDefault="00B10C5A" w:rsidP="00B10C5A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11FE544" w14:textId="3FB9C021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FAB22AB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35DC01B" w14:textId="77777777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E9FA3C6" w14:textId="6A4F3A13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D5AC636" w14:textId="05FB1D6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E72D2F2" w14:textId="484B9994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1,1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61352C5" w14:textId="652EECDB" w:rsidR="00B10C5A" w:rsidRPr="00D71B5A" w:rsidRDefault="00B10C5A" w:rsidP="00B10C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5,9</w:t>
            </w:r>
          </w:p>
        </w:tc>
      </w:tr>
      <w:tr w:rsidR="00354939" w:rsidRPr="00875532" w14:paraId="42BC3070" w14:textId="77777777" w:rsidTr="004F4375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5FA5AF06" w14:textId="6B380BFE" w:rsidR="00354939" w:rsidRPr="00167111" w:rsidRDefault="00354939" w:rsidP="00354939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2385198" w14:textId="1EBCF4B0" w:rsidR="00354939" w:rsidRPr="00167111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Jablká ostatné zimné 1. tr.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59F1AF1" w14:textId="188B7A39" w:rsidR="00354939" w:rsidRPr="00697780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697780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D990F3" w14:textId="6BD7F97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9AAECA" w14:textId="0F81C37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30669B" w14:textId="0C91FCB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DD1F73" w14:textId="7DF1371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0C6223" w14:textId="6534542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1D86A6" w14:textId="17D4948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FC34F0B" w14:textId="1E750BA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65B66" w:rsidRPr="00875532" w14:paraId="5A608434" w14:textId="77777777" w:rsidTr="004F4375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489B118D" w14:textId="77777777" w:rsidR="00F65B66" w:rsidRPr="00167111" w:rsidRDefault="00F65B66" w:rsidP="00F65B66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FFD3864" w14:textId="77777777" w:rsidR="00F65B66" w:rsidRPr="00167111" w:rsidRDefault="00F65B66" w:rsidP="00F65B66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069634B" w14:textId="39DC9E0C" w:rsidR="00F65B66" w:rsidRPr="00697780" w:rsidRDefault="00F65B66" w:rsidP="00F65B66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697780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12FD9A" w14:textId="2E0115F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97D01E" w14:textId="7AB4EB23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17DA34" w14:textId="09AD9D5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1AC56C" w14:textId="2CD2D25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14937B" w14:textId="1465707C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6AA7F4" w14:textId="3F857650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2BA266A" w14:textId="7E18BE6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083DBB18" w14:textId="77777777" w:rsidTr="004F4375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3BC949C" w14:textId="77777777" w:rsidR="00F65B66" w:rsidRPr="00167111" w:rsidRDefault="00F65B66" w:rsidP="00F65B66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49DF6B8" w14:textId="77777777" w:rsidR="00F65B66" w:rsidRPr="00167111" w:rsidRDefault="00F65B66" w:rsidP="00F65B66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B0EC6B7" w14:textId="5FA7F4D2" w:rsidR="00F65B66" w:rsidRPr="00697780" w:rsidRDefault="00F65B66" w:rsidP="00F65B66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778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0EA1419" w14:textId="03825A5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F11F712" w14:textId="3AD16F69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F404E45" w14:textId="0FABEFE1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1079A02" w14:textId="164DE32B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BAC42FA" w14:textId="1298FFF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A923B3A" w14:textId="73BA320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6F6E1B5" w14:textId="491E942E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3D1535EE" w14:textId="77777777" w:rsidTr="00153693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433F2F22" w14:textId="33531749" w:rsidR="00354939" w:rsidRPr="00167111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9FFF3A8" w14:textId="1CE2C34F" w:rsidR="00354939" w:rsidRPr="00167111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 ostatné zimné 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&gt;70 mm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 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B3358BD" w14:textId="2AAF8CD4" w:rsidR="00354939" w:rsidRPr="00167111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E002EF" w14:textId="11B961A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DD4E1B" w14:textId="5676941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0A665B" w14:textId="25DF758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059756" w14:textId="70C26FB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8B95D5" w14:textId="33FA77E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FFF32E" w14:textId="7DC4963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6210DA5" w14:textId="4852B42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65B66" w:rsidRPr="00875532" w14:paraId="5F17F645" w14:textId="77777777" w:rsidTr="00153693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71C2ADC5" w14:textId="77777777" w:rsidR="00F65B66" w:rsidRPr="00167111" w:rsidRDefault="00F65B66" w:rsidP="00F65B66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4915540" w14:textId="77777777" w:rsidR="00F65B66" w:rsidRPr="00167111" w:rsidRDefault="00F65B66" w:rsidP="00F65B66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6806DA9" w14:textId="7737B721" w:rsidR="00F65B66" w:rsidRPr="00167111" w:rsidRDefault="00F65B66" w:rsidP="00F65B66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FBDE6F" w14:textId="415F5280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9133B2" w14:textId="64D102A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7918AC" w14:textId="4457354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B42C43" w14:textId="0E9603E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1305DE" w14:textId="2843054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D4F57B" w14:textId="256C0868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CDA55BC" w14:textId="66B82368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65B66" w:rsidRPr="00875532" w14:paraId="1C02A782" w14:textId="77777777" w:rsidTr="00153693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354FA157" w14:textId="77777777" w:rsidR="00F65B66" w:rsidRPr="00167111" w:rsidRDefault="00F65B66" w:rsidP="00F65B66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AED4C23" w14:textId="77777777" w:rsidR="00F65B66" w:rsidRPr="00167111" w:rsidRDefault="00F65B66" w:rsidP="00F65B66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C8ECA23" w14:textId="6A03EE83" w:rsidR="00F65B66" w:rsidRPr="00167111" w:rsidRDefault="00F65B66" w:rsidP="00F65B66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CED5803" w14:textId="07BCB727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85646E1" w14:textId="2F8E78C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0E9ECC5" w14:textId="159E1684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92D22E5" w14:textId="3C8B450A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3A0A986" w14:textId="2E2D8C45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5943699" w14:textId="5B79776B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1FF58E8" w14:textId="0561E472" w:rsidR="00F65B66" w:rsidRPr="00D71B5A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663CFE53" w14:textId="77777777" w:rsidTr="00D21364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2CE0D6EE" w14:textId="53B2367F" w:rsidR="00354939" w:rsidRPr="009C6319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8A244D9" w14:textId="4C5DDFBC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Hrušky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4381140" w14:textId="32A7A73C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FA849D" w14:textId="17C4387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BE5600" w14:textId="7A5F397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F6051B" w14:textId="1ECE4F7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2EC51B" w14:textId="02565EC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4C9704" w14:textId="652B5FD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4A582F" w14:textId="7A2DFFC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025D3D9" w14:textId="234D166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-11,9</w:t>
            </w:r>
          </w:p>
        </w:tc>
      </w:tr>
      <w:tr w:rsidR="00354939" w:rsidRPr="00875532" w14:paraId="6538C845" w14:textId="77777777" w:rsidTr="00D21364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4CF5B5D4" w14:textId="77777777" w:rsidR="00354939" w:rsidRPr="009C6319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94D73A4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B5A0416" w14:textId="66DA73F2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5BB1F5" w14:textId="4DBA99E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C6E87C" w14:textId="08D07AA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D1A6C7" w14:textId="4E9CF8C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F7EFF2" w14:textId="4B97890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BCCD9D" w14:textId="4980A08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28CA70" w14:textId="5BD545B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-9,3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0EB12B0" w14:textId="0C9CBD0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-11,4</w:t>
            </w:r>
          </w:p>
        </w:tc>
      </w:tr>
      <w:tr w:rsidR="00354939" w:rsidRPr="00875532" w14:paraId="79468325" w14:textId="77777777" w:rsidTr="00D21364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E67F334" w14:textId="77777777" w:rsidR="00354939" w:rsidRPr="009C6319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4EA0090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02452A8" w14:textId="1CB580CD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C83AF4E" w14:textId="2C999BF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2E9069F" w14:textId="03D642F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0AFDFF2" w14:textId="58C18B7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62F2D1F" w14:textId="79B0E94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AE2A872" w14:textId="608B8F5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465015E" w14:textId="54772CE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1F258D3" w14:textId="278D11B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-7,1</w:t>
            </w:r>
          </w:p>
        </w:tc>
      </w:tr>
      <w:tr w:rsidR="00F65B66" w:rsidRPr="00875532" w14:paraId="3CF4B40A" w14:textId="77777777" w:rsidTr="007853C2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2122233F" w14:textId="691800D7" w:rsidR="00F65B66" w:rsidRPr="009C6319" w:rsidRDefault="00F65B66" w:rsidP="00F65B66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5AEE4A8" w14:textId="3DD25C29" w:rsidR="00F65B66" w:rsidRPr="00875532" w:rsidRDefault="00F65B66" w:rsidP="00F65B66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Marhule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186C06C" w14:textId="2046518D" w:rsidR="00F65B66" w:rsidRPr="00875532" w:rsidRDefault="00F65B66" w:rsidP="00F65B66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90BC55" w14:textId="0DBCABD7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096058F" w14:textId="7BF5AD18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6602261" w14:textId="2B06E348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113BE80" w14:textId="2C824246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D80177B" w14:textId="3FC72BED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611A180" w14:textId="5CAD74FD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</w:tcPr>
          <w:p w14:paraId="0D6D80D9" w14:textId="64ED5C15" w:rsidR="00F65B66" w:rsidRPr="00354939" w:rsidRDefault="00F65B66" w:rsidP="00F65B66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93615E" w:rsidRPr="00875532" w14:paraId="5747B57B" w14:textId="77777777" w:rsidTr="00BA091B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12ABA7BF" w14:textId="77777777" w:rsidR="0093615E" w:rsidRPr="009C6319" w:rsidRDefault="0093615E" w:rsidP="0093615E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E4F0222" w14:textId="77777777" w:rsidR="0093615E" w:rsidRPr="00875532" w:rsidRDefault="0093615E" w:rsidP="0093615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811B197" w14:textId="44A5BCBE" w:rsidR="0093615E" w:rsidRPr="00875532" w:rsidRDefault="0093615E" w:rsidP="0093615E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D69C28" w14:textId="25469FFD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31B47A" w14:textId="21747405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E56F3B" w14:textId="0B93A5C2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E90C23" w14:textId="5A7904AC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839585" w14:textId="6FB52D6C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0C046F" w14:textId="149C7A81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C12C621" w14:textId="52145A7D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93615E" w:rsidRPr="00875532" w14:paraId="28E086E1" w14:textId="77777777" w:rsidTr="00BA091B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50A132F" w14:textId="77777777" w:rsidR="0093615E" w:rsidRPr="009C6319" w:rsidRDefault="0093615E" w:rsidP="0093615E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E8EFAAC" w14:textId="77777777" w:rsidR="0093615E" w:rsidRPr="00875532" w:rsidRDefault="0093615E" w:rsidP="0093615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E33510E" w14:textId="3A9F4431" w:rsidR="0093615E" w:rsidRPr="00875532" w:rsidRDefault="0093615E" w:rsidP="0093615E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1B9653F" w14:textId="0B07CF2A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06DEFBE" w14:textId="45A33D0C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492F4F0" w14:textId="2269D771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4CB5568" w14:textId="71E04D04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798614A" w14:textId="44F789F7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BD9489F" w14:textId="677497C7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9C3D574" w14:textId="7EEF9F55" w:rsidR="0093615E" w:rsidRPr="00354939" w:rsidRDefault="0093615E" w:rsidP="0093615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54939" w:rsidRPr="00875532" w14:paraId="2EFC0009" w14:textId="77777777" w:rsidTr="00533686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48A32102" w14:textId="69788B1B" w:rsidR="00354939" w:rsidRPr="009C6319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5361734" w14:textId="71B96819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Broskyne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724F8AF" w14:textId="7F06F7A6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6546C3" w14:textId="4586575A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85883FA" w14:textId="0865BAE1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6CBDF31" w14:textId="56CB7B3D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363E3EAE" w14:textId="5B19E19E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CF777EC" w14:textId="67858ACB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CC062FE" w14:textId="3C056975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</w:tcPr>
          <w:p w14:paraId="4BA25DF9" w14:textId="6B29A705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354939" w:rsidRPr="00875532" w14:paraId="02A54102" w14:textId="77777777" w:rsidTr="00C64183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149A264C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8BC00F5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F7D9E8E" w14:textId="2F70E888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38889F" w14:textId="03AD86E2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DE3034" w14:textId="533F798F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EBF8DC" w14:textId="6284E85D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B6CBB7" w14:textId="453EAA91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B2035E" w14:textId="37F96746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382FD2" w14:textId="386AB58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E8F831A" w14:textId="70C2C40C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354939" w:rsidRPr="00875532" w14:paraId="5DE3F1F5" w14:textId="77777777" w:rsidTr="00C64183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8BBA4EC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1B2B83E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0531071" w14:textId="15BC71E0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DAAAAE0" w14:textId="35EF5650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76A1589" w14:textId="519B304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BC91186" w14:textId="3653BBDA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BB1F29D" w14:textId="7AE7EF8D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4B5159A" w14:textId="75FBB70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20A80FF" w14:textId="472D8041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18039E7D" w14:textId="379E256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54939" w:rsidRPr="00875532" w14:paraId="62D3EA26" w14:textId="77777777" w:rsidTr="00533686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0CC627F6" w14:textId="01DF5725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8F7C7AF" w14:textId="7B7D7721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Nektárinky</w:t>
            </w:r>
            <w:r w:rsidRPr="0016711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4B44AB5" w14:textId="61E197EB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A2DC31" w14:textId="0425FA7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9E626DC" w14:textId="3EE97AAE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D6D7E57" w14:textId="0AF179D2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C94C730" w14:textId="2BD88425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2AA78BF" w14:textId="6E323116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0E6F80E" w14:textId="794899AC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</w:tcPr>
          <w:p w14:paraId="37C6DB32" w14:textId="339360E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354939" w:rsidRPr="00875532" w14:paraId="728C42C2" w14:textId="77777777" w:rsidTr="00D971A9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76CAA910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7C4D547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536F869" w14:textId="307CDADD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E4920A" w14:textId="2304871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C33E76" w14:textId="33EC5316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3FEA84" w14:textId="6DBBC289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14A5E3" w14:textId="1220BCA3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2CF0CC" w14:textId="37F8CFFD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1E9B34" w14:textId="598342E4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634CC3E" w14:textId="1BAA0B8F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354939" w:rsidRPr="00875532" w14:paraId="793B312E" w14:textId="77777777" w:rsidTr="00D971A9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09E9FD52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0A7FB8B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769EBA5" w14:textId="209CF9D9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6711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582055D" w14:textId="221806E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149454" w14:textId="55C9328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88B48A9" w14:textId="2812040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26F55B0" w14:textId="658A218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436EFB2" w14:textId="5F4FE97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A964054" w14:textId="4284B8C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012EBDFD" w14:textId="78B1413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4C78E619" w14:textId="77777777" w:rsidTr="00EA2928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6EDA9A3C" w14:textId="4F782114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35BE429" w14:textId="4C2394DD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Slivky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74CD62F" w14:textId="243016ED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C18205" w14:textId="0CD95D9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A5D573" w14:textId="18D6AE8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FAA29A" w14:textId="4CDFE75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3CB14F" w14:textId="565697F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6AE27E" w14:textId="322F526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7FB77F" w14:textId="19C52D6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31,0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5AF2DB3" w14:textId="67DA849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31,0</w:t>
            </w:r>
          </w:p>
        </w:tc>
      </w:tr>
      <w:tr w:rsidR="00354939" w:rsidRPr="00875532" w14:paraId="380E6F6F" w14:textId="77777777" w:rsidTr="00EA2928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55201E27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C31AC89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8B4F2F7" w14:textId="5877C59C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D9B67C" w14:textId="4FB3758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3A9B32" w14:textId="32B122A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60B970" w14:textId="451EC00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B6C34C" w14:textId="2FC2106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6F0AA2" w14:textId="54B0C33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F7C263" w14:textId="2F08AEF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EE9527D" w14:textId="3686C83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-8,0</w:t>
            </w:r>
          </w:p>
        </w:tc>
      </w:tr>
      <w:tr w:rsidR="00354939" w:rsidRPr="00875532" w14:paraId="5533B449" w14:textId="77777777" w:rsidTr="00EA2928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CD5CFFD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198EE82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302C3A5" w14:textId="7D4A79E7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C1889A7" w14:textId="49780E5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465971E" w14:textId="1DCBEE5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86356BB" w14:textId="6BBAF5F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6030EF1" w14:textId="478BDD4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E60E035" w14:textId="7171DAF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1,77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58634FC" w14:textId="040B93E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12,8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28AB7852" w14:textId="0C0C00F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2,4</w:t>
            </w:r>
          </w:p>
        </w:tc>
      </w:tr>
      <w:tr w:rsidR="00354939" w:rsidRPr="00315711" w14:paraId="3B054056" w14:textId="77777777" w:rsidTr="00FF3FAE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566CCBB0" w14:textId="3FFD67CF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5" w:name="_Hlk164149234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6CF158D" w14:textId="66395F43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Slivky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konzumné 1.tr.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17A8A4D" w14:textId="77777777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18A223" w14:textId="0B8545A9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D10DD6D" w14:textId="080C10F6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B0B67BB" w14:textId="03273581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F972F32" w14:textId="2D076998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5FA8F32" w14:textId="67578BFF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85438B8" w14:textId="0CEB1B89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</w:tcPr>
          <w:p w14:paraId="6210D697" w14:textId="443DA45B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354939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354939" w:rsidRPr="00315711" w14:paraId="4696753F" w14:textId="77777777" w:rsidTr="0010083C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53820925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EA5AB7B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4B05BC2" w14:textId="77777777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BD05A8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8ED253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27A142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62120D" w14:textId="2E30D23E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5B7BF3" w14:textId="6107E30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AF039B" w14:textId="069D712B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529FB31" w14:textId="21FE6F30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354939" w:rsidRPr="00315711" w14:paraId="2B28C366" w14:textId="77777777" w:rsidTr="0010083C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51CCD27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CF70DCA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CD8AFD5" w14:textId="77777777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FDE7A16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4FE73A3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0A6FF4C" w14:textId="77777777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19CBA3C" w14:textId="38FC5609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4A16F68" w14:textId="040F6BF5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03BB9EE" w14:textId="5EAD540B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E58AE6F" w14:textId="437D69B1" w:rsidR="00354939" w:rsidRPr="00354939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354939" w:rsidRPr="00875532" w14:paraId="00E90AE7" w14:textId="77777777" w:rsidTr="00C7224D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B982DD6" w14:textId="77A8E235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9604362" w14:textId="2868AC42" w:rsidR="00354939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Jahody import</w:t>
            </w:r>
          </w:p>
          <w:p w14:paraId="582331FF" w14:textId="3E2ABF41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konzumné/ 250 g 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941F9DF" w14:textId="7B49B6D1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1BD1FA" w14:textId="4EB7ADF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534839" w14:textId="4707A4B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069BD5" w14:textId="17014BC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950E3A" w14:textId="1D8777D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4F845D" w14:textId="0F37BB7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95AD97" w14:textId="36246B2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A315078" w14:textId="1AF931C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354939" w:rsidRPr="00875532" w14:paraId="33EE0F89" w14:textId="77777777" w:rsidTr="00C7224D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0753E456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86B755C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D821FA8" w14:textId="4D22391D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0527ED" w14:textId="3093A86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D99C44" w14:textId="46D92EE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4CCF7F" w14:textId="08692A1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C0F91B" w14:textId="4514192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213C9A" w14:textId="2F15AF5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1EB7D6" w14:textId="6DF4124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57F690D" w14:textId="476D91F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65862547" w14:textId="77777777" w:rsidTr="00C7224D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ED6BF54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F76DB13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DBF2E69" w14:textId="0B339FBA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A644910" w14:textId="45E44AC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453B944" w14:textId="4D97F6C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F71FFF" w14:textId="7D6D7C3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5935F9E" w14:textId="5186AEA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1C7EC1E" w14:textId="36E69C9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DBA0BD3" w14:textId="48127D5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56457B9" w14:textId="085E36D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bookmarkEnd w:id="5"/>
      <w:tr w:rsidR="00354939" w:rsidRPr="00875532" w14:paraId="197E34F8" w14:textId="77777777" w:rsidTr="00931130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66510329" w14:textId="357AFA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CF32B16" w14:textId="086462F5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 biele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7C8DA1D" w14:textId="0E35139E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644C52" w14:textId="4BDFB70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D0D210" w14:textId="632B236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177558" w14:textId="15FAF25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FDA063" w14:textId="56E807C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FED3A0" w14:textId="3A800C3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097CEA" w14:textId="749B449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-2,1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F09E40A" w14:textId="1526798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-42,2</w:t>
            </w:r>
          </w:p>
        </w:tc>
      </w:tr>
      <w:tr w:rsidR="00354939" w:rsidRPr="00875532" w14:paraId="43EE9491" w14:textId="77777777" w:rsidTr="00931130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19C2BFB3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F40F2F1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9B4FB3D" w14:textId="463AB0F1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173E63" w14:textId="7C52E39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C10CAC" w14:textId="058729F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0FD882" w14:textId="068F7F6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F1CBA4" w14:textId="001F6BF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1E394E" w14:textId="78B9B1C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89404D" w14:textId="73230D3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5749114" w14:textId="2978B66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-40,6</w:t>
            </w:r>
          </w:p>
        </w:tc>
      </w:tr>
      <w:tr w:rsidR="00354939" w:rsidRPr="00875532" w14:paraId="12F439EB" w14:textId="77777777" w:rsidTr="00931130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32C65286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D589BF8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B646943" w14:textId="5EDA9B9B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6270608" w14:textId="108356B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21F40D2" w14:textId="27D25F0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2,36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4065896" w14:textId="573358F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28130FD" w14:textId="7D755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14110C0" w14:textId="149300C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2,41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82C5ED6" w14:textId="6843FAD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1,8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93F0D76" w14:textId="3A39186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-44,1</w:t>
            </w:r>
          </w:p>
        </w:tc>
      </w:tr>
      <w:tr w:rsidR="00354939" w:rsidRPr="00875532" w14:paraId="34053FE3" w14:textId="77777777" w:rsidTr="00C46886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E5E9BE0" w14:textId="76D1A8EB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E8EC05C" w14:textId="380D5E85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 modré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576570C" w14:textId="73EFF2E0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F64818" w14:textId="6A60BAD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38874C" w14:textId="11017C3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AB72DB" w14:textId="0D00FDE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622C54" w14:textId="4B2BF12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4B5427" w14:textId="7D7FF81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E83A81" w14:textId="6295550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A1934A3" w14:textId="397C9D6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354939" w:rsidRPr="00875532" w14:paraId="73D6114E" w14:textId="77777777" w:rsidTr="00C46886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4870A5E1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4988E58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B998523" w14:textId="43476CC8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9547EA" w14:textId="0EDBC6F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F49853" w14:textId="15A628B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848A75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C09054" w14:textId="2CDCB59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6DE0F2" w14:textId="2A2EFAC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5B9C9F" w14:textId="67589D5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2947193" w14:textId="4D98A05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07D56674" w14:textId="77777777" w:rsidTr="00C46886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662D5AB" w14:textId="77777777" w:rsidR="00354939" w:rsidRPr="00875532" w:rsidRDefault="00354939" w:rsidP="00354939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8ABF689" w14:textId="77777777" w:rsidR="00354939" w:rsidRPr="00875532" w:rsidRDefault="00354939" w:rsidP="00354939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81DB187" w14:textId="741D6D2A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302DA7" w14:textId="02E1598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15466EA" w14:textId="5E342F8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DFCF39B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C1A378F" w14:textId="734B267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4D22FE8" w14:textId="25101B7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E84B1A6" w14:textId="75FA9BE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39FE307" w14:textId="2A3B56B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004727E9" w14:textId="77777777" w:rsidTr="00B63D01">
        <w:trPr>
          <w:trHeight w:hRule="exact" w:val="215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20C81AA1" w14:textId="4430E8E8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7B24597" w14:textId="2065F6FF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 červené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D24870C" w14:textId="4F98C86F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5DC55C" w14:textId="7C343F0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690069" w14:textId="2CE513B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419982" w14:textId="19BAC0A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AAD024" w14:textId="7DA5908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FFCC98" w14:textId="3122C7B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58C30E" w14:textId="40D8C7D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23FAFC7" w14:textId="7EBE526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-36,8</w:t>
            </w:r>
          </w:p>
        </w:tc>
      </w:tr>
      <w:tr w:rsidR="00354939" w:rsidRPr="00875532" w14:paraId="325C25B8" w14:textId="77777777" w:rsidTr="00B63D01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44D2CC1E" w14:textId="77777777" w:rsidR="00354939" w:rsidRPr="00875532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5ED76C3" w14:textId="77777777" w:rsidR="00354939" w:rsidRPr="00875532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1F1F33A" w14:textId="6328BF20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0CD07D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A70BC5" w14:textId="31F0396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7B85E5" w14:textId="6AB811C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CC6974" w14:textId="61F6AE6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F630A7" w14:textId="0814B69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B54245" w14:textId="00165F8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9,1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FBC3578" w14:textId="31CACA4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-41,0</w:t>
            </w:r>
          </w:p>
        </w:tc>
      </w:tr>
      <w:tr w:rsidR="00354939" w:rsidRPr="00875532" w14:paraId="65244859" w14:textId="77777777" w:rsidTr="00B63D01">
        <w:trPr>
          <w:trHeight w:hRule="exact" w:val="215"/>
        </w:trPr>
        <w:tc>
          <w:tcPr>
            <w:tcW w:w="1006" w:type="dxa"/>
            <w:vMerge/>
            <w:tcBorders>
              <w:left w:val="threeDEmboss" w:sz="12" w:space="0" w:color="A6A6A6"/>
              <w:bottom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141FD79E" w14:textId="77777777" w:rsidR="00354939" w:rsidRPr="00875532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49F7EB9" w14:textId="77777777" w:rsidR="00354939" w:rsidRPr="00875532" w:rsidRDefault="00354939" w:rsidP="00354939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15CD4D23" w14:textId="45FEAE1B" w:rsidR="00354939" w:rsidRPr="00875532" w:rsidRDefault="00354939" w:rsidP="00354939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0014E799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3D058EAE" w14:textId="7083C72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193F8899" w14:textId="518C170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35681F76" w14:textId="14292FD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768BCF73" w14:textId="146523F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2,43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6CA269F5" w14:textId="0EAEE2E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-1,4</w:t>
            </w:r>
          </w:p>
        </w:tc>
        <w:tc>
          <w:tcPr>
            <w:tcW w:w="991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FFD79B"/>
            <w:vAlign w:val="bottom"/>
          </w:tcPr>
          <w:p w14:paraId="2DC7CD86" w14:textId="3ACAF77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-35,2</w:t>
            </w:r>
          </w:p>
        </w:tc>
      </w:tr>
    </w:tbl>
    <w:p w14:paraId="76544F20" w14:textId="4A2B4C07" w:rsidR="00DB379E" w:rsidRPr="00875532" w:rsidRDefault="00AD37D1" w:rsidP="00123B48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Prameň: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; v</w:t>
      </w:r>
      <w:r w:rsidRPr="00875532">
        <w:rPr>
          <w:rFonts w:asciiTheme="minorHAnsi" w:hAnsiTheme="minorHAnsi" w:cstheme="minorHAnsi"/>
          <w:i/>
          <w:sz w:val="18"/>
          <w:szCs w:val="18"/>
        </w:rPr>
        <w:t>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</w:t>
      </w:r>
    </w:p>
    <w:p w14:paraId="12630D1A" w14:textId="77777777" w:rsidR="00E72548" w:rsidRPr="00875532" w:rsidRDefault="00E72548" w:rsidP="00123B48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</w:p>
    <w:p w14:paraId="167F9AE4" w14:textId="58D3BD09" w:rsidR="0071751B" w:rsidRPr="00696ECE" w:rsidRDefault="004C467C" w:rsidP="00696ECE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</w:t>
      </w:r>
      <w:r w:rsidRPr="000563A9">
        <w:rPr>
          <w:rFonts w:asciiTheme="minorHAnsi" w:hAnsiTheme="minorHAnsi" w:cstheme="minorHAnsi"/>
          <w:b/>
          <w:caps w:val="0"/>
          <w:color w:val="336600"/>
        </w:rPr>
        <w:t xml:space="preserve">ovocia </w:t>
      </w:r>
      <w:r w:rsidRPr="006F6293">
        <w:rPr>
          <w:rFonts w:asciiTheme="minorHAnsi" w:hAnsiTheme="minorHAnsi" w:cstheme="minorHAnsi"/>
          <w:b/>
          <w:caps w:val="0"/>
          <w:color w:val="336600"/>
        </w:rPr>
        <w:t xml:space="preserve">z veľkoobchodu za </w:t>
      </w:r>
      <w:r w:rsidR="001E1C3C">
        <w:rPr>
          <w:rFonts w:asciiTheme="minorHAnsi" w:hAnsiTheme="minorHAnsi" w:cstheme="minorHAnsi"/>
          <w:b/>
          <w:caps w:val="0"/>
          <w:color w:val="336600"/>
        </w:rPr>
        <w:t>4</w:t>
      </w:r>
      <w:r w:rsidR="00D27D3B">
        <w:rPr>
          <w:rFonts w:asciiTheme="minorHAnsi" w:hAnsiTheme="minorHAnsi" w:cstheme="minorHAnsi"/>
          <w:b/>
          <w:caps w:val="0"/>
          <w:color w:val="336600"/>
        </w:rPr>
        <w:t>6</w:t>
      </w:r>
      <w:r w:rsidRPr="006F6293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647814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2EBAF712" w14:textId="49CF8448" w:rsidR="00AD37D1" w:rsidRPr="00875532" w:rsidRDefault="004536F8" w:rsidP="004C467C">
      <w:pPr>
        <w:tabs>
          <w:tab w:val="right" w:pos="10065"/>
        </w:tabs>
        <w:spacing w:after="0" w:line="276" w:lineRule="auto"/>
        <w:ind w:right="-113"/>
        <w:rPr>
          <w:rFonts w:asciiTheme="minorHAnsi" w:hAnsiTheme="minorHAnsi" w:cstheme="minorHAnsi"/>
          <w:i/>
          <w:sz w:val="18"/>
          <w:szCs w:val="18"/>
        </w:rPr>
      </w:pPr>
      <w:r w:rsidRPr="000E52F9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1E1C3C">
        <w:rPr>
          <w:rFonts w:asciiTheme="minorHAnsi" w:hAnsiTheme="minorHAnsi" w:cstheme="minorHAnsi"/>
          <w:i/>
          <w:sz w:val="18"/>
          <w:szCs w:val="18"/>
        </w:rPr>
        <w:t>4</w:t>
      </w:r>
      <w:r w:rsidR="00D27D3B">
        <w:rPr>
          <w:rFonts w:asciiTheme="minorHAnsi" w:hAnsiTheme="minorHAnsi" w:cstheme="minorHAnsi"/>
          <w:i/>
          <w:sz w:val="18"/>
          <w:szCs w:val="18"/>
        </w:rPr>
        <w:t>6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1742A3">
        <w:rPr>
          <w:rFonts w:asciiTheme="minorHAnsi" w:hAnsiTheme="minorHAnsi" w:cstheme="minorHAnsi"/>
          <w:i/>
          <w:sz w:val="18"/>
          <w:szCs w:val="18"/>
        </w:rPr>
        <w:t>5</w:t>
      </w:r>
      <w:r w:rsidR="001742A3" w:rsidRPr="000E52F9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="001742A3" w:rsidRPr="0041166C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D27D3B">
        <w:rPr>
          <w:rFonts w:asciiTheme="minorHAnsi" w:hAnsiTheme="minorHAnsi" w:cstheme="minorHAnsi"/>
          <w:i/>
          <w:sz w:val="18"/>
          <w:szCs w:val="18"/>
        </w:rPr>
        <w:t>5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 xml:space="preserve">. 2025 – </w:t>
      </w:r>
      <w:r w:rsidR="00D27D3B">
        <w:rPr>
          <w:rFonts w:asciiTheme="minorHAnsi" w:hAnsiTheme="minorHAnsi" w:cstheme="minorHAnsi"/>
          <w:i/>
          <w:sz w:val="18"/>
          <w:szCs w:val="18"/>
        </w:rPr>
        <w:t>28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</w:t>
      </w:r>
      <w:r w:rsidR="00D27D3B">
        <w:rPr>
          <w:rFonts w:asciiTheme="minorHAnsi" w:hAnsiTheme="minorHAnsi" w:cstheme="minorHAnsi"/>
          <w:i/>
          <w:sz w:val="18"/>
          <w:szCs w:val="18"/>
        </w:rPr>
        <w:t>11</w:t>
      </w:r>
      <w:r w:rsidR="00D27D3B" w:rsidRPr="000747B1">
        <w:rPr>
          <w:rFonts w:asciiTheme="minorHAnsi" w:hAnsiTheme="minorHAnsi" w:cstheme="minorHAnsi"/>
          <w:i/>
          <w:sz w:val="18"/>
          <w:szCs w:val="18"/>
        </w:rPr>
        <w:t>. 2025</w:t>
      </w:r>
      <w:r w:rsidR="00AD37D1" w:rsidRPr="00875532">
        <w:rPr>
          <w:rFonts w:asciiTheme="minorHAnsi" w:hAnsiTheme="minorHAnsi" w:cstheme="minorHAnsi"/>
          <w:i/>
          <w:sz w:val="18"/>
          <w:szCs w:val="18"/>
        </w:rPr>
        <w:tab/>
        <w:t>Ceny 1. triedy sa uvádzajú za MJ bez DPH</w:t>
      </w:r>
    </w:p>
    <w:tbl>
      <w:tblPr>
        <w:tblW w:w="5067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6"/>
        <w:gridCol w:w="1941"/>
        <w:gridCol w:w="888"/>
        <w:gridCol w:w="815"/>
        <w:gridCol w:w="815"/>
        <w:gridCol w:w="772"/>
        <w:gridCol w:w="967"/>
        <w:gridCol w:w="926"/>
        <w:gridCol w:w="953"/>
        <w:gridCol w:w="967"/>
      </w:tblGrid>
      <w:tr w:rsidR="00875532" w:rsidRPr="00875532" w14:paraId="47343D6B" w14:textId="77777777" w:rsidTr="00824B94">
        <w:trPr>
          <w:trHeight w:val="214"/>
        </w:trPr>
        <w:tc>
          <w:tcPr>
            <w:tcW w:w="1006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5A5432E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400F2D27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21440B29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4A6CDD24" w14:textId="77777777" w:rsidR="00AD37D1" w:rsidRPr="00875532" w:rsidRDefault="00AD37D1" w:rsidP="00AD37D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41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6C7F3A" w14:textId="77777777" w:rsidR="00AD37D1" w:rsidRPr="00875532" w:rsidRDefault="00AD37D1" w:rsidP="00AD37D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8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659A30B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15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7D0C812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</w:p>
        </w:tc>
        <w:tc>
          <w:tcPr>
            <w:tcW w:w="815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F9823AC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</w:p>
        </w:tc>
        <w:tc>
          <w:tcPr>
            <w:tcW w:w="772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A9D3BBF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</w:p>
        </w:tc>
        <w:tc>
          <w:tcPr>
            <w:tcW w:w="1893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D0A0C6A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20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center"/>
          </w:tcPr>
          <w:p w14:paraId="058B2C6E" w14:textId="77777777" w:rsidR="00AD37D1" w:rsidRPr="00875532" w:rsidRDefault="00AD37D1" w:rsidP="00AD37D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75532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D67437" w:rsidRPr="00875532" w14:paraId="29214268" w14:textId="77777777" w:rsidTr="00824B94">
        <w:trPr>
          <w:trHeight w:val="214"/>
        </w:trPr>
        <w:tc>
          <w:tcPr>
            <w:tcW w:w="1006" w:type="dxa"/>
            <w:vMerge/>
            <w:tcBorders>
              <w:top w:val="single" w:sz="6" w:space="0" w:color="808080"/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3A251A52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41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3C6F9D92" w14:textId="77777777" w:rsidR="00D67437" w:rsidRPr="00875532" w:rsidRDefault="00D67437" w:rsidP="00D67437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8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0FCC574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5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1C2FBDB2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5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6E8D253C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72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37DA6B41" w14:textId="77777777" w:rsidR="00D67437" w:rsidRPr="00875532" w:rsidRDefault="00D67437" w:rsidP="00D67437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9498BD7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B8AE536" w14:textId="658664E2" w:rsidR="00D67437" w:rsidRPr="00AB73AB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A51CD2B" w14:textId="77777777" w:rsidR="00D67437" w:rsidRPr="004E59D3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  <w:p w14:paraId="34342D74" w14:textId="2F38E92D" w:rsidR="00D67437" w:rsidRPr="00AB73AB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17"/>
                <w:szCs w:val="17"/>
              </w:rPr>
            </w:pP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€/m. j.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50C07E0D" w14:textId="478173C9" w:rsidR="00D67437" w:rsidRPr="00AB73AB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46.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t. /</w:t>
            </w:r>
            <w:r>
              <w:rPr>
                <w:rFonts w:asciiTheme="minorHAnsi" w:hAnsiTheme="minorHAnsi" w:cstheme="minorHAnsi"/>
                <w:b/>
                <w:sz w:val="19"/>
                <w:szCs w:val="19"/>
              </w:rPr>
              <w:t>44</w:t>
            </w:r>
            <w:r w:rsidRPr="004E59D3">
              <w:rPr>
                <w:rFonts w:asciiTheme="minorHAnsi" w:hAnsiTheme="minorHAnsi" w:cstheme="minorHAnsi"/>
                <w:b/>
                <w:sz w:val="19"/>
                <w:szCs w:val="19"/>
              </w:rPr>
              <w:t>. t. 2025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FFD79B"/>
            <w:vAlign w:val="center"/>
          </w:tcPr>
          <w:p w14:paraId="03B09A6F" w14:textId="77777777" w:rsidR="00D67437" w:rsidRPr="00875532" w:rsidRDefault="00D67437" w:rsidP="00D6743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875532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354939" w:rsidRPr="00875532" w14:paraId="2ED5AD15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BFD5E74" w14:textId="57554814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21D7DB4" w14:textId="2E84874D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Pomaranče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6C3C16" w14:textId="28815297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49B55D" w14:textId="27AD120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BF926B" w14:textId="6291B40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77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60EBD0" w14:textId="44ACDFB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435558" w14:textId="578F674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2DCF17" w14:textId="635AA90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6E48B8" w14:textId="6285474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9E8B0DC" w14:textId="47237D44" w:rsidR="00354939" w:rsidRPr="0076474D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22,9</w:t>
            </w:r>
          </w:p>
        </w:tc>
      </w:tr>
      <w:tr w:rsidR="00354939" w:rsidRPr="00875532" w14:paraId="126031B6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65DCB34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7497C27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92CE473" w14:textId="745FFE9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44C20F" w14:textId="0B00F10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D5685A" w14:textId="2E8FD3C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1139A9" w14:textId="657E1AF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DDD0A0" w14:textId="1F90AC7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9967DC" w14:textId="673F19B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3245AD" w14:textId="56458B4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6A7E746" w14:textId="5B381421" w:rsidR="00354939" w:rsidRPr="0076474D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12,5</w:t>
            </w:r>
          </w:p>
        </w:tc>
      </w:tr>
      <w:tr w:rsidR="00354939" w:rsidRPr="00875532" w14:paraId="6834DA05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F5FDF53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C071C36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7D23222" w14:textId="3505376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5DA3F90" w14:textId="5222743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0C5186F" w14:textId="08ECAE8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44718BD" w14:textId="71EDF55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8CF043" w14:textId="1D3FEE7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7EA1FDF" w14:textId="192BC9F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1,62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BD56649" w14:textId="52A8083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-0,6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14C1C1CF" w14:textId="7736E79E" w:rsidR="00354939" w:rsidRPr="0076474D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15,6</w:t>
            </w:r>
          </w:p>
        </w:tc>
      </w:tr>
      <w:tr w:rsidR="00354939" w:rsidRPr="00875532" w14:paraId="4E3B029A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E9CD805" w14:textId="7E7C3D5F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218085D" w14:textId="553526D1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Citróny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F05BBBE" w14:textId="073B1C0D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00277D" w14:textId="42482D1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F7BA7B" w14:textId="47F77E1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77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B9D2E1" w14:textId="2B152E3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DBE58B" w14:textId="4C1E780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01DD3C" w14:textId="3ABEB4D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913B8A" w14:textId="5150D36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2A5D076" w14:textId="176D314A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49,2</w:t>
            </w:r>
          </w:p>
        </w:tc>
      </w:tr>
      <w:tr w:rsidR="00354939" w:rsidRPr="00875532" w14:paraId="3C60FDE8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8DFAF94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85F8E3E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4E0B352" w14:textId="48753EB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4C1F9E" w14:textId="366AC07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65A72D" w14:textId="0F694AA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CB145C" w14:textId="1095548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D8CAF0" w14:textId="4E3775B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EE4EE6" w14:textId="3EECF21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55B51C" w14:textId="659F3C5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-9,1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C11A7D9" w14:textId="6245823F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7,9</w:t>
            </w:r>
          </w:p>
        </w:tc>
      </w:tr>
      <w:tr w:rsidR="00354939" w:rsidRPr="00875532" w14:paraId="2A541E67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FF99175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44E3016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6979C20" w14:textId="38642665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14D5331" w14:textId="38C3D33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E7D30ED" w14:textId="3E22E7A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3CAE1CC" w14:textId="2B3E43C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2,24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944FF97" w14:textId="0ED9D4A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2,12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70E0B57" w14:textId="515FFE0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2,14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0D5C705" w14:textId="7575C5C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440F06B" w14:textId="0AD46355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33,5</w:t>
            </w:r>
          </w:p>
        </w:tc>
      </w:tr>
      <w:tr w:rsidR="00354939" w:rsidRPr="00875532" w14:paraId="4FC71D19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81F0D9C" w14:textId="499A0F48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A5A22B7" w14:textId="2697C34F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Mandarínky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EF2A8DC" w14:textId="6E817708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44ECB8" w14:textId="20E0B1F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3A1ECB" w14:textId="2C2A83E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BC2451" w14:textId="368DEF2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CA17B6" w14:textId="50E6CE9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FC6441" w14:textId="33A0368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9EE1DC" w14:textId="75FC460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6B4BA35D" w14:textId="77FC24BD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-11,0</w:t>
            </w:r>
          </w:p>
        </w:tc>
      </w:tr>
      <w:tr w:rsidR="00354939" w:rsidRPr="00875532" w14:paraId="0EE32840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24B41ABB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C7238D3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4FAB5AB" w14:textId="245CC2C0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1831BF" w14:textId="1D946CB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3930F2" w14:textId="3756303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179578" w14:textId="541C904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CE0977" w14:textId="73A73F6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4DF13A" w14:textId="638D215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2BED20" w14:textId="3612777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-23,6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7C34C128" w14:textId="0239594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-0,5</w:t>
            </w:r>
          </w:p>
        </w:tc>
      </w:tr>
      <w:tr w:rsidR="00354939" w:rsidRPr="00875532" w14:paraId="2E593472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3B8BD786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ED7F2F6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D90CBEA" w14:textId="1F3FE14F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EBB648" w14:textId="07B044D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BBCE609" w14:textId="5A0079D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8D1C71B" w14:textId="4892FA2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2D01680" w14:textId="47C9C1D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3FBEF1C" w14:textId="521CA25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310F15F" w14:textId="39D2D44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-14,4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C088814" w14:textId="0A3BCF9A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-8,3</w:t>
            </w:r>
          </w:p>
        </w:tc>
      </w:tr>
      <w:tr w:rsidR="00354939" w:rsidRPr="00875532" w14:paraId="0DB9C5BA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2F3DC757" w14:textId="5B306255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0152AD8" w14:textId="426967F1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Grapefruity biele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719A34A" w14:textId="0C402BD4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9A53C8" w14:textId="6344673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8CE9EA" w14:textId="379B729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F669B4" w14:textId="5BE6967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422B55" w14:textId="7648FAF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8528FB" w14:textId="320A5CC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81FB81" w14:textId="5D1587F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99A40EE" w14:textId="39B6C691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354939" w:rsidRPr="00875532" w14:paraId="0103256B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2AE32D30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8496240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24B2CF4" w14:textId="46AD6C67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088892" w14:textId="6D8415C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6C3383" w14:textId="7F447C7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0106C6" w14:textId="6452E61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6DC021" w14:textId="33EC8DD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70A8E7" w14:textId="1509E01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0C6383" w14:textId="36E6F00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B5257E7" w14:textId="549236CC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4B82D0EB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0BF2DF2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1527FF8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504376C" w14:textId="20EC3CA4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DCED41F" w14:textId="6778953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2AC7158" w14:textId="180030B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C850CC5" w14:textId="6B66BFC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747A633" w14:textId="084D012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2BFDB0D" w14:textId="0D33301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5436A79" w14:textId="7FC85E7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6587B66" w14:textId="44DC9D9F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69D27752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7495B18B" w14:textId="07ABE8C9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DC90A19" w14:textId="41261DC9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Grapefruity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červené a ružové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4952A71" w14:textId="4703F133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89DDDC" w14:textId="4631344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110C39" w14:textId="036200C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0ED59A" w14:textId="36DA33B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254831" w14:textId="4F0E3F3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4F5212" w14:textId="24076BA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0C6750" w14:textId="08A7F48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7E43BAE" w14:textId="47390375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31,0</w:t>
            </w:r>
          </w:p>
        </w:tc>
      </w:tr>
      <w:tr w:rsidR="00354939" w:rsidRPr="00875532" w14:paraId="7C0AE7B6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4A388152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4C5FC48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A6C39A9" w14:textId="4DBDFFD8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ECEAA0" w14:textId="4B7849C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F1DAFD" w14:textId="3736FBD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6ACDBD" w14:textId="3AFB91F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639D7B" w14:textId="052517A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9D5F03" w14:textId="7E83CA8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52BC13" w14:textId="2228FB4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4,9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105F168" w14:textId="5B3E53A0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7,5</w:t>
            </w:r>
          </w:p>
        </w:tc>
      </w:tr>
      <w:tr w:rsidR="00354939" w:rsidRPr="00875532" w14:paraId="039877A9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9683584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DD9E14B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AA4DA01" w14:textId="322485B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14C3772" w14:textId="64FC819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3F7FD82" w14:textId="0425FB6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BC5500D" w14:textId="101348C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B9CC4E3" w14:textId="6400FB8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839FADA" w14:textId="65D9BD4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1,84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359547D" w14:textId="10E3B01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3,1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50B0A57" w14:textId="19338A1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14,8</w:t>
            </w:r>
          </w:p>
        </w:tc>
      </w:tr>
      <w:tr w:rsidR="00354939" w:rsidRPr="00875532" w14:paraId="441A0086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0B334FE3" w14:textId="1AE42371" w:rsidR="00354939" w:rsidRPr="007C1C5A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A8C6180" w14:textId="5F02B3A3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Banány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6854186" w14:textId="266BC99C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2F52E0" w14:textId="1666F89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8B20C2" w14:textId="55BD141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7493F6" w14:textId="0AF7302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5D03E8" w14:textId="3F19C6B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6BB653" w14:textId="53B6771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3E35DD" w14:textId="6BE04D9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9A54377" w14:textId="613D43CA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7,2</w:t>
            </w:r>
          </w:p>
        </w:tc>
      </w:tr>
      <w:tr w:rsidR="00354939" w:rsidRPr="00875532" w14:paraId="31C7E87A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3492FBC8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5D1FF1A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4343AF2" w14:textId="44906818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C64016" w14:textId="30B9233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957497" w14:textId="763F9CF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A6B492" w14:textId="7DF5E30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6A3E93" w14:textId="4B1D73D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EF58B4" w14:textId="601D04B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2AE049" w14:textId="5638DB2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2EB23C4" w14:textId="49BECE14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</w:tr>
      <w:tr w:rsidR="00354939" w:rsidRPr="00875532" w14:paraId="2F6C50E6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5D2E54BA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5755D8D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292DF57" w14:textId="596E57EE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78EBC69" w14:textId="7469B6B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9DEDDA4" w14:textId="407E558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5E999B8" w14:textId="2D62873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DBB0A13" w14:textId="333FB3A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B7E59C4" w14:textId="6428879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9466607" w14:textId="2F7CB65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-0,2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CC512B9" w14:textId="50EA66E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4,9</w:t>
            </w:r>
          </w:p>
        </w:tc>
      </w:tr>
      <w:tr w:rsidR="00354939" w:rsidRPr="00875532" w14:paraId="46EA52A4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69684D9C" w14:textId="2A9CE1FC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1765381" w14:textId="38DD731B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 / voľne ložené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36E630B" w14:textId="6301AE7E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DA550C" w14:textId="22EFDA7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FD5BBE" w14:textId="361B267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B54C35" w14:textId="7ACF016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397254" w14:textId="013390E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E401FE" w14:textId="5A6219C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2D4251" w14:textId="5C73760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D55FD7B" w14:textId="5075DD7B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15,4</w:t>
            </w:r>
          </w:p>
        </w:tc>
      </w:tr>
      <w:tr w:rsidR="00354939" w:rsidRPr="00875532" w14:paraId="22B6341B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26713A31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0D230C2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AA55CD6" w14:textId="254A982B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E78031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2DBAC8" w14:textId="6BCA62D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636278" w14:textId="299428C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C5914D" w14:textId="2DBC350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640C8B" w14:textId="6E28B09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41F49B" w14:textId="0689B06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851BC6B" w14:textId="623B832D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354939" w:rsidRPr="00875532" w14:paraId="5D1B03EA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2F9C47A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2F35FE7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B2E3C1" w14:textId="26E898C5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2D83DDA" w14:textId="777777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CC9C3C4" w14:textId="7E10F33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367FB71" w14:textId="6B50DA8A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725CB3C" w14:textId="2BF01F8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FF28495" w14:textId="501BDD1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5D4FC0D" w14:textId="4CB52EF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6D67A35" w14:textId="2B4EE9E5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23,2</w:t>
            </w:r>
          </w:p>
        </w:tc>
      </w:tr>
      <w:tr w:rsidR="00354939" w:rsidRPr="00875532" w14:paraId="2E10C44A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70721ED7" w14:textId="25F3DB31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65162174" w14:textId="4C8CA826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 / košík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D0E4904" w14:textId="7F126F0C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13EB2E" w14:textId="4FDFFD9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321D8D" w14:textId="71D0314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A47BE6" w14:textId="2947CA6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31D995" w14:textId="6665878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74F75B" w14:textId="24C6904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423547" w14:textId="7702C5F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-2,1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102A8C2" w14:textId="7D5259AF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354939" w:rsidRPr="00875532" w14:paraId="7A57198E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54470BFF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44A4098E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40F7735" w14:textId="10B14267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5D184D" w14:textId="631B86E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7A18F7" w14:textId="224E2A8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1C9126" w14:textId="4DF40D7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F93B58" w14:textId="6151B01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665EF4" w14:textId="15DCD6D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55BB7D" w14:textId="5429EAD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9068633" w14:textId="67221410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2FF08E94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A7C6447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11FF633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234C67E" w14:textId="76377983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DAF7996" w14:textId="0111615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FD8309B" w14:textId="4CD77C0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3CD7E3A" w14:textId="5975F92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D7061B2" w14:textId="44584F4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B60AF5A" w14:textId="0AE5CAE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733C052" w14:textId="2CA4F82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-0,6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7660592" w14:textId="4FD09E8C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032F4B68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3A9A83C1" w14:textId="1E482A0D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54BD6199" w14:textId="161B96E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 / platóny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56064C" w14:textId="2825DFEC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C51AB" w14:textId="21C62E5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1618F0" w14:textId="4739263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C7952B" w14:textId="21D7EA5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B24E44" w14:textId="5EA4F3E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7150A9" w14:textId="423F3F5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302195" w14:textId="0584A57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B854831" w14:textId="0C047673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354939" w:rsidRPr="00875532" w14:paraId="7A5D6DDA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486C92D2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08496B6B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3AAAC49" w14:textId="6BFA56AE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A019C7" w14:textId="6573CA5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09B60B" w14:textId="26262FC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999A2A" w14:textId="22043D7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BC12C1" w14:textId="4A63D0A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283342" w14:textId="24AD5EE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4326D7" w14:textId="7CDA982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E360B53" w14:textId="287735A0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0ED62DC0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D4C4A64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2CEC475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1538628" w14:textId="1DB38825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C4E9B94" w14:textId="0050F7D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EB337BC" w14:textId="3D3FEBB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C6DFF44" w14:textId="5842765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2E6909F" w14:textId="2ADD55D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246F117" w14:textId="2A1E4CC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69BC438" w14:textId="40DA31F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0C3490B" w14:textId="6B97A200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354939" w:rsidRPr="00875532" w14:paraId="4A16FD70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49A5D0E0" w14:textId="26BF951A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2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794B0F11" w14:textId="15E5E9C6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Ananás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F8DFC61" w14:textId="08E49E4D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180329" w14:textId="73DD567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3E0147" w14:textId="4292250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C3E246" w14:textId="2A29E9F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CC7D55" w14:textId="6BF4775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F100EB" w14:textId="45B8664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BD0572" w14:textId="721F5DA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C86CA98" w14:textId="2D1242B0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5,9</w:t>
            </w:r>
          </w:p>
        </w:tc>
      </w:tr>
      <w:tr w:rsidR="00354939" w:rsidRPr="00875532" w14:paraId="1015AA53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6F0591D1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43B800DA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50583D7" w14:textId="2C4E0E0A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9F7E03" w14:textId="6021574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B207B0" w14:textId="7A1DC6F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DDD989" w14:textId="30952D6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EF1425" w14:textId="094BF66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E48BD5" w14:textId="22F122C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D553A7" w14:textId="40F5F98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-10,5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BF70F60" w14:textId="61E6EFC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-32,9</w:t>
            </w:r>
          </w:p>
        </w:tc>
      </w:tr>
      <w:tr w:rsidR="00354939" w:rsidRPr="00875532" w14:paraId="7ADFE8D8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A33DA77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250D66F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23F1394" w14:textId="46FBCFF1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8DED189" w14:textId="0015B2E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7193429" w14:textId="5B7CE6C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CF2D5FF" w14:textId="7388E06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B086DF4" w14:textId="39736425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D6F0D12" w14:textId="1445EFE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2,36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85546E0" w14:textId="02884B6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2A8CE953" w14:textId="5B05310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-5,4</w:t>
            </w:r>
          </w:p>
        </w:tc>
      </w:tr>
      <w:tr w:rsidR="00354939" w:rsidRPr="00875532" w14:paraId="1BA891B7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7AF4A28C" w14:textId="1D42FDA4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160CCD46" w14:textId="38F0167D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Mango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42BA603" w14:textId="00C3BA1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8C81AE" w14:textId="32A33A7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57B9B7" w14:textId="61425AE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7C8296" w14:textId="5E6A182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AA9DEB" w14:textId="7AC0067B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7909A6" w14:textId="40A770A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7417DF" w14:textId="5D84A98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7C49584" w14:textId="2CC629AD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-0,7</w:t>
            </w:r>
          </w:p>
        </w:tc>
      </w:tr>
      <w:tr w:rsidR="00354939" w:rsidRPr="00875532" w14:paraId="79CCCFC8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2CEAEC21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4B716EE0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9B76CC0" w14:textId="5E6FB56E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D3F8BC" w14:textId="45DABB18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FA2F39" w14:textId="734855D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F258FB" w14:textId="391310C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4C3C4D" w14:textId="3FC506E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B20268" w14:textId="2B4B80E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131E9B" w14:textId="1BAF623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-4,8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589FD71" w14:textId="09EEDF25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-9,1</w:t>
            </w:r>
          </w:p>
        </w:tc>
      </w:tr>
      <w:tr w:rsidR="00354939" w:rsidRPr="00875532" w14:paraId="69DF7F5E" w14:textId="77777777" w:rsidTr="00824B94">
        <w:trPr>
          <w:trHeight w:hRule="exact" w:val="272"/>
        </w:trPr>
        <w:tc>
          <w:tcPr>
            <w:tcW w:w="1006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14C35E6" w14:textId="77777777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3BC9757" w14:textId="77777777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506B5D5" w14:textId="6B4B3F0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D7A5BF5" w14:textId="29D26DE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A26ACF5" w14:textId="08CF45E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C5FC82" w14:textId="12B8B87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E74E856" w14:textId="2D2C31F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601EE4E" w14:textId="66B14A8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31FEF9E" w14:textId="25F2842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0,1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B384C99" w14:textId="2519F5C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-1,7</w:t>
            </w:r>
          </w:p>
        </w:tc>
      </w:tr>
      <w:tr w:rsidR="00354939" w:rsidRPr="00875532" w14:paraId="62DB314D" w14:textId="77777777" w:rsidTr="00824B94">
        <w:trPr>
          <w:trHeight w:hRule="exact" w:val="272"/>
        </w:trPr>
        <w:tc>
          <w:tcPr>
            <w:tcW w:w="1006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E2627AB" w14:textId="064DD263" w:rsidR="00354939" w:rsidRPr="00875532" w:rsidRDefault="00354939" w:rsidP="00354939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8CCA1E3" w14:textId="33AAAB60" w:rsidR="00354939" w:rsidRPr="00875532" w:rsidRDefault="00354939" w:rsidP="00354939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Avokádo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D6B6858" w14:textId="25EF24BF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8EBA81" w14:textId="1B04B90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95CC17" w14:textId="241887C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7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C37768" w14:textId="20EFB06C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C89D95" w14:textId="613C0BCD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523DF0" w14:textId="5709CBA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1EEDBE" w14:textId="759C1D97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6,1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E93456D" w14:textId="79EB7556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-3,7</w:t>
            </w:r>
          </w:p>
        </w:tc>
      </w:tr>
      <w:tr w:rsidR="00354939" w:rsidRPr="00875532" w14:paraId="3C3870A4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0DFF347D" w14:textId="77777777" w:rsidR="00354939" w:rsidRPr="00875532" w:rsidRDefault="00354939" w:rsidP="00354939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28D46E7" w14:textId="77777777" w:rsidR="00354939" w:rsidRPr="00875532" w:rsidRDefault="00354939" w:rsidP="00354939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0E5B4D4" w14:textId="41F7718B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57099A" w14:textId="138C212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181198" w14:textId="5901526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67B3FC" w14:textId="1B9390D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709422" w14:textId="0F9EAD12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EF8333" w14:textId="34C7D1BF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892F7A" w14:textId="0646D101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9EF4BB7" w14:textId="7D1FEA53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-20,5</w:t>
            </w:r>
          </w:p>
        </w:tc>
      </w:tr>
      <w:tr w:rsidR="00354939" w:rsidRPr="00875532" w14:paraId="15F55D34" w14:textId="77777777" w:rsidTr="00824B94">
        <w:trPr>
          <w:trHeight w:hRule="exact" w:val="272"/>
        </w:trPr>
        <w:tc>
          <w:tcPr>
            <w:tcW w:w="1006" w:type="dxa"/>
            <w:vMerge/>
            <w:tcBorders>
              <w:left w:val="threeDEmboss" w:sz="12" w:space="0" w:color="A6A6A6"/>
              <w:bottom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C461027" w14:textId="77777777" w:rsidR="00354939" w:rsidRPr="00875532" w:rsidRDefault="00354939" w:rsidP="00354939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6E69A70" w14:textId="77777777" w:rsidR="00354939" w:rsidRPr="00875532" w:rsidRDefault="00354939" w:rsidP="00354939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57BF6E3D" w14:textId="05CF2176" w:rsidR="00354939" w:rsidRPr="00875532" w:rsidRDefault="00354939" w:rsidP="00354939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65F4F2CC" w14:textId="2D9B87DE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011377BF" w14:textId="4C6D6B50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62E5829F" w14:textId="403D8379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19D0FC5C" w14:textId="23CE8383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016E1843" w14:textId="137BD786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77A576B6" w14:textId="76F2C394" w:rsidR="00354939" w:rsidRPr="00D71B5A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FFD79B"/>
            <w:vAlign w:val="bottom"/>
          </w:tcPr>
          <w:p w14:paraId="21C8230D" w14:textId="4B1CB122" w:rsidR="00354939" w:rsidRPr="00EE3EC6" w:rsidRDefault="00354939" w:rsidP="00354939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-8,0</w:t>
            </w:r>
          </w:p>
        </w:tc>
      </w:tr>
    </w:tbl>
    <w:p w14:paraId="0EDE60B0" w14:textId="7C90CCF7" w:rsidR="00856B3E" w:rsidRDefault="00AD37D1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Prameň: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 w:rsidR="008C1159"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="008C1159"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; vysvetlivky: SR - Slovensko spolu, Zso - západoslovenská oblasť (Bratislavský, Trnavský, Trenčiansky a Nitriansky kraj), Sso - stredoslovenská oblasť (Žilinský a Banskobystrický kraj), Vso - východoslovenská oblasť (Košický a Prešovský kraj), *1 - cenu, resp. vývoj nezverejňujeme (menej ako 3 údaje)</w:t>
      </w:r>
    </w:p>
    <w:p w14:paraId="3D5529CB" w14:textId="77777777" w:rsidR="00856B3E" w:rsidRDefault="00856B3E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</w:p>
    <w:p w14:paraId="0B1466AA" w14:textId="14E8A494" w:rsidR="00856B3E" w:rsidRDefault="00856B3E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</w:p>
    <w:p w14:paraId="3BFE7B9C" w14:textId="77777777" w:rsidR="00F104BF" w:rsidRDefault="00F104BF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</w:p>
    <w:p w14:paraId="1DCEC38E" w14:textId="77777777" w:rsidR="00477F24" w:rsidRDefault="00477F24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</w:p>
    <w:p w14:paraId="2529AF76" w14:textId="24311C38" w:rsidR="0001418E" w:rsidRPr="00856B3E" w:rsidRDefault="0001418E" w:rsidP="00856B3E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  <w:r w:rsidRPr="00D64B9B">
        <w:rPr>
          <w:rFonts w:asciiTheme="minorHAnsi" w:hAnsiTheme="minorHAnsi" w:cstheme="minorHAnsi"/>
          <w:b/>
          <w:bCs/>
          <w:sz w:val="28"/>
          <w:szCs w:val="28"/>
        </w:rPr>
        <w:lastRenderedPageBreak/>
        <w:t>Grafy</w:t>
      </w:r>
    </w:p>
    <w:p w14:paraId="422E2DBB" w14:textId="77777777" w:rsidR="00856B3E" w:rsidRPr="00856B3E" w:rsidRDefault="00856B3E" w:rsidP="002D6167">
      <w:pPr>
        <w:spacing w:after="0" w:line="240" w:lineRule="auto"/>
        <w:rPr>
          <w:rFonts w:asciiTheme="minorHAnsi" w:hAnsiTheme="minorHAnsi" w:cstheme="minorHAnsi"/>
          <w:b/>
          <w:bCs/>
          <w:sz w:val="18"/>
          <w:szCs w:val="18"/>
        </w:rPr>
      </w:pPr>
    </w:p>
    <w:p w14:paraId="159696D4" w14:textId="3DA24515" w:rsidR="00E5309A" w:rsidRDefault="00E5309A" w:rsidP="0036552B">
      <w:pPr>
        <w:tabs>
          <w:tab w:val="right" w:pos="29"/>
        </w:tabs>
        <w:spacing w:before="40" w:after="0" w:line="240" w:lineRule="auto"/>
        <w:rPr>
          <w:rFonts w:asciiTheme="minorHAnsi" w:hAnsiTheme="minorHAnsi" w:cstheme="minorHAnsi"/>
          <w:i/>
          <w:iCs/>
          <w:sz w:val="18"/>
          <w:szCs w:val="18"/>
        </w:rPr>
      </w:pPr>
    </w:p>
    <w:p w14:paraId="6BDBE492" w14:textId="308405AA" w:rsidR="007C1C5A" w:rsidRDefault="004F2CF6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  <w:r w:rsidRPr="004F2CF6">
        <w:rPr>
          <w:noProof/>
        </w:rPr>
        <w:drawing>
          <wp:inline distT="0" distB="0" distL="0" distR="0" wp14:anchorId="0620E198" wp14:editId="63184D2B">
            <wp:extent cx="6335395" cy="3662045"/>
            <wp:effectExtent l="0" t="0" r="825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FBD8" w14:textId="60F7461D" w:rsidR="00233451" w:rsidRDefault="00233451" w:rsidP="00D36E5F">
      <w:pPr>
        <w:tabs>
          <w:tab w:val="right" w:pos="29"/>
        </w:tabs>
        <w:spacing w:before="40" w:after="0" w:line="240" w:lineRule="auto"/>
        <w:rPr>
          <w:rFonts w:asciiTheme="minorHAnsi" w:hAnsiTheme="minorHAnsi" w:cstheme="minorHAnsi"/>
          <w:i/>
          <w:iCs/>
          <w:sz w:val="18"/>
          <w:szCs w:val="18"/>
        </w:rPr>
      </w:pPr>
    </w:p>
    <w:p w14:paraId="28C62E52" w14:textId="6B173EA3" w:rsidR="00233451" w:rsidRDefault="003A1A25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  <w:r w:rsidRPr="003A1A25">
        <w:rPr>
          <w:noProof/>
        </w:rPr>
        <w:drawing>
          <wp:inline distT="0" distB="0" distL="0" distR="0" wp14:anchorId="1AA20B02" wp14:editId="73215C10">
            <wp:extent cx="6336000" cy="3661200"/>
            <wp:effectExtent l="0" t="0" r="8255" b="0"/>
            <wp:docPr id="23" name="Obrázok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330E" w14:textId="7208997B" w:rsidR="004E29F7" w:rsidRDefault="004E29F7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</w:p>
    <w:p w14:paraId="40D80C59" w14:textId="3B5E7BD6" w:rsidR="004E29F7" w:rsidRDefault="004E29F7" w:rsidP="00C27477">
      <w:pPr>
        <w:tabs>
          <w:tab w:val="right" w:pos="29"/>
        </w:tabs>
        <w:spacing w:before="40" w:after="0" w:line="240" w:lineRule="auto"/>
        <w:rPr>
          <w:rFonts w:asciiTheme="minorHAnsi" w:hAnsiTheme="minorHAnsi" w:cstheme="minorHAnsi"/>
          <w:i/>
          <w:iCs/>
          <w:sz w:val="18"/>
          <w:szCs w:val="18"/>
        </w:rPr>
      </w:pPr>
    </w:p>
    <w:p w14:paraId="32C1A1DA" w14:textId="496AEB42" w:rsidR="004E29F7" w:rsidRDefault="004E29F7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</w:p>
    <w:p w14:paraId="25D00C42" w14:textId="77777777" w:rsidR="004E29F7" w:rsidRDefault="004E29F7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</w:p>
    <w:p w14:paraId="22B5D7C3" w14:textId="0900FDB1" w:rsidR="00E5309A" w:rsidRDefault="003A1A25" w:rsidP="004E29F7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  <w:r w:rsidRPr="003A1A25">
        <w:rPr>
          <w:noProof/>
        </w:rPr>
        <w:drawing>
          <wp:inline distT="0" distB="0" distL="0" distR="0" wp14:anchorId="00DA22F7" wp14:editId="6359B006">
            <wp:extent cx="6336000" cy="3661200"/>
            <wp:effectExtent l="0" t="0" r="8255" b="0"/>
            <wp:docPr id="17" name="Obrázo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1EB2" w14:textId="77777777" w:rsidR="00CE3219" w:rsidRPr="002A369B" w:rsidRDefault="00CE3219" w:rsidP="000B27AC">
      <w:pPr>
        <w:tabs>
          <w:tab w:val="right" w:pos="29"/>
        </w:tabs>
        <w:spacing w:before="40" w:after="0" w:line="240" w:lineRule="auto"/>
        <w:rPr>
          <w:rFonts w:asciiTheme="minorHAnsi" w:hAnsiTheme="minorHAnsi" w:cstheme="minorHAnsi"/>
          <w:i/>
          <w:iCs/>
          <w:sz w:val="18"/>
          <w:szCs w:val="18"/>
        </w:rPr>
      </w:pPr>
    </w:p>
    <w:p w14:paraId="1F5D57C0" w14:textId="26F7366D" w:rsidR="007570ED" w:rsidRPr="002A369B" w:rsidRDefault="007570ED" w:rsidP="00C83C65">
      <w:pPr>
        <w:tabs>
          <w:tab w:val="right" w:pos="29"/>
        </w:tabs>
        <w:spacing w:before="40" w:after="0" w:line="240" w:lineRule="auto"/>
        <w:ind w:left="142" w:hanging="113"/>
        <w:rPr>
          <w:rFonts w:asciiTheme="minorHAnsi" w:hAnsiTheme="minorHAnsi" w:cstheme="minorHAnsi"/>
          <w:i/>
          <w:iCs/>
          <w:sz w:val="18"/>
          <w:szCs w:val="18"/>
        </w:rPr>
      </w:pPr>
    </w:p>
    <w:p w14:paraId="4BE62CD5" w14:textId="5C98C7ED" w:rsidR="00764CA5" w:rsidRDefault="003A1A25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  <w:r w:rsidRPr="003A1A25">
        <w:rPr>
          <w:noProof/>
        </w:rPr>
        <w:drawing>
          <wp:inline distT="0" distB="0" distL="0" distR="0" wp14:anchorId="3C35F877" wp14:editId="06EC67AF">
            <wp:extent cx="6336000" cy="3661200"/>
            <wp:effectExtent l="0" t="0" r="8255" b="0"/>
            <wp:docPr id="18" name="Obrázo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19989" w14:textId="646C164D" w:rsidR="00764CA5" w:rsidRDefault="00764CA5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1A079CA" w14:textId="246D10DA" w:rsidR="00764CA5" w:rsidRDefault="00764CA5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072C4634" w14:textId="488DE58C" w:rsidR="00764CA5" w:rsidRDefault="00764CA5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06AC0F98" w14:textId="77777777" w:rsidR="00764CA5" w:rsidRPr="002A369B" w:rsidRDefault="00764CA5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588559F4" w14:textId="77777777" w:rsidR="00EF4794" w:rsidRPr="002A369B" w:rsidRDefault="00EF4794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0ED8C1CE" w14:textId="77777777" w:rsidR="00EF4794" w:rsidRPr="002A369B" w:rsidRDefault="00EF4794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C8FBF59" w14:textId="77777777" w:rsidR="0028021E" w:rsidRPr="002A369B" w:rsidRDefault="0028021E" w:rsidP="003C3DBF">
      <w:pPr>
        <w:spacing w:before="40" w:after="0" w:line="240" w:lineRule="auto"/>
        <w:ind w:left="113" w:hanging="113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2A369B">
        <w:rPr>
          <w:rFonts w:asciiTheme="minorHAnsi" w:hAnsiTheme="minorHAnsi" w:cstheme="minorHAnsi"/>
          <w:b/>
          <w:sz w:val="26"/>
          <w:szCs w:val="26"/>
          <w:u w:val="single"/>
        </w:rPr>
        <w:t>Vydavateľ a spracovateľ cenových informácií:</w:t>
      </w:r>
    </w:p>
    <w:p w14:paraId="21AC8610" w14:textId="77777777" w:rsidR="0028021E" w:rsidRPr="002A369B" w:rsidRDefault="0028021E" w:rsidP="003C3DBF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 w:rsidRPr="002A369B">
        <w:rPr>
          <w:rFonts w:asciiTheme="minorHAnsi" w:hAnsiTheme="minorHAnsi" w:cstheme="minorHAnsi"/>
          <w:sz w:val="26"/>
          <w:szCs w:val="26"/>
        </w:rPr>
        <w:t>Pôdohospodárska platobná agentúra</w:t>
      </w:r>
    </w:p>
    <w:p w14:paraId="7AE7DC72" w14:textId="77777777" w:rsidR="008C1159" w:rsidRDefault="008C1159" w:rsidP="003C3DBF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8C1159">
        <w:rPr>
          <w:rFonts w:asciiTheme="minorHAnsi" w:hAnsiTheme="minorHAnsi" w:cstheme="minorHAnsi"/>
          <w:sz w:val="26"/>
          <w:szCs w:val="26"/>
        </w:rPr>
        <w:t>PPA – Odbor obchodných mechanizmov a ATIS</w:t>
      </w:r>
      <w:r w:rsidRPr="002A369B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6AD338D" w14:textId="6C0E47DD" w:rsidR="0028021E" w:rsidRPr="002A369B" w:rsidRDefault="00E64BC9" w:rsidP="003C3DBF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2A369B">
        <w:rPr>
          <w:rFonts w:asciiTheme="minorHAnsi" w:hAnsiTheme="minorHAnsi" w:cstheme="minorHAnsi"/>
          <w:sz w:val="26"/>
          <w:szCs w:val="26"/>
        </w:rPr>
        <w:t>Hraničná</w:t>
      </w:r>
      <w:r w:rsidR="0028021E" w:rsidRPr="002A369B">
        <w:rPr>
          <w:rFonts w:asciiTheme="minorHAnsi" w:hAnsiTheme="minorHAnsi" w:cstheme="minorHAnsi"/>
          <w:sz w:val="26"/>
          <w:szCs w:val="26"/>
        </w:rPr>
        <w:t xml:space="preserve"> 12</w:t>
      </w:r>
    </w:p>
    <w:p w14:paraId="6D9FA81F" w14:textId="77777777" w:rsidR="0028021E" w:rsidRPr="002A369B" w:rsidRDefault="0028021E" w:rsidP="003C3DBF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2A369B">
        <w:rPr>
          <w:rFonts w:asciiTheme="minorHAnsi" w:hAnsiTheme="minorHAnsi" w:cstheme="minorHAnsi"/>
          <w:sz w:val="26"/>
          <w:szCs w:val="26"/>
        </w:rPr>
        <w:t>815 26 Bratislava</w:t>
      </w:r>
    </w:p>
    <w:p w14:paraId="2101AFDD" w14:textId="1EEA533F" w:rsidR="0028021E" w:rsidRPr="009A3A64" w:rsidRDefault="00F45A9A" w:rsidP="007518CA">
      <w:pPr>
        <w:spacing w:after="0" w:line="240" w:lineRule="auto"/>
        <w:rPr>
          <w:rStyle w:val="Hypertextovprepojenie"/>
          <w:rFonts w:asciiTheme="minorHAnsi" w:hAnsiTheme="minorHAnsi" w:cstheme="minorHAnsi"/>
          <w:sz w:val="24"/>
          <w:szCs w:val="24"/>
        </w:rPr>
      </w:pPr>
      <w:hyperlink r:id="rId16" w:history="1">
        <w:r w:rsidR="009A3A64" w:rsidRPr="009A3A64">
          <w:rPr>
            <w:rStyle w:val="Hypertextovprepojenie"/>
            <w:rFonts w:asciiTheme="minorHAnsi" w:hAnsiTheme="minorHAnsi" w:cstheme="minorHAnsi"/>
            <w:sz w:val="24"/>
            <w:szCs w:val="24"/>
          </w:rPr>
          <w:t>www.apa.sk</w:t>
        </w:r>
      </w:hyperlink>
    </w:p>
    <w:p w14:paraId="1E885FBF" w14:textId="77777777" w:rsidR="009A3A64" w:rsidRDefault="009A3A64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03C25EA6" w14:textId="77777777" w:rsidR="009A3A64" w:rsidRPr="002A369B" w:rsidRDefault="009A3A64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58C47BD6" w14:textId="4CB9E27A" w:rsidR="0028021E" w:rsidRPr="002A369B" w:rsidRDefault="0028021E" w:rsidP="009B503D">
      <w:pPr>
        <w:spacing w:after="0" w:line="240" w:lineRule="auto"/>
        <w:ind w:right="54"/>
        <w:rPr>
          <w:rFonts w:asciiTheme="minorHAnsi" w:hAnsiTheme="minorHAnsi" w:cstheme="minorHAnsi"/>
          <w:sz w:val="26"/>
          <w:szCs w:val="26"/>
        </w:rPr>
      </w:pPr>
      <w:r w:rsidRPr="002A369B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Číslo </w:t>
      </w:r>
      <w:r w:rsidR="001E1C3C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8C1159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3</w:t>
      </w:r>
      <w:r w:rsidRPr="002A369B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/20</w:t>
      </w:r>
      <w:r w:rsidR="00184B67" w:rsidRPr="002A369B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1A11F1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  <w:r w:rsidRPr="002A369B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; Ročník </w:t>
      </w:r>
      <w:r w:rsidR="001A11F1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10</w:t>
      </w:r>
      <w:r w:rsidRPr="00BC748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.; </w:t>
      </w:r>
      <w:r w:rsidR="008C1159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  <w:r w:rsidR="004B4EED" w:rsidRPr="00BC748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.</w:t>
      </w:r>
      <w:r w:rsidRPr="00BC748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 </w:t>
      </w:r>
      <w:r w:rsidR="00D779BE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1</w:t>
      </w:r>
      <w:r w:rsidR="008C1159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Pr="00BC748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. 20</w:t>
      </w:r>
      <w:r w:rsidR="00184B67" w:rsidRPr="00BC748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495668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</w:p>
    <w:p w14:paraId="04CFB6AF" w14:textId="77777777" w:rsidR="0028021E" w:rsidRPr="002A369B" w:rsidRDefault="0028021E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FA0074E" w14:textId="77777777" w:rsidR="0028021E" w:rsidRPr="002A369B" w:rsidRDefault="0028021E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94509DD" w14:textId="77777777" w:rsidR="0028021E" w:rsidRPr="002A369B" w:rsidRDefault="0028021E" w:rsidP="003C3DBF">
      <w:pPr>
        <w:spacing w:before="40" w:after="0" w:line="240" w:lineRule="auto"/>
        <w:ind w:left="113" w:hanging="113"/>
        <w:rPr>
          <w:rFonts w:asciiTheme="minorHAnsi" w:hAnsiTheme="minorHAnsi" w:cstheme="minorHAnsi"/>
          <w:b/>
          <w:sz w:val="26"/>
          <w:szCs w:val="26"/>
        </w:rPr>
      </w:pPr>
      <w:r w:rsidRPr="002A369B">
        <w:rPr>
          <w:rFonts w:asciiTheme="minorHAnsi" w:hAnsiTheme="minorHAnsi" w:cstheme="minorHAnsi"/>
          <w:b/>
          <w:sz w:val="26"/>
          <w:szCs w:val="26"/>
          <w:u w:val="single"/>
        </w:rPr>
        <w:t>Komoditný manažér:</w:t>
      </w:r>
    </w:p>
    <w:p w14:paraId="705486B0" w14:textId="77777777" w:rsidR="0041179F" w:rsidRDefault="0041179F" w:rsidP="0041179F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</w:p>
    <w:p w14:paraId="2B014394" w14:textId="34F9DB08" w:rsidR="0013599B" w:rsidRDefault="003E0466" w:rsidP="0041179F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In</w:t>
      </w:r>
      <w:r w:rsidR="00EA1EB7" w:rsidRPr="002A369B">
        <w:rPr>
          <w:rFonts w:asciiTheme="minorHAnsi" w:hAnsiTheme="minorHAnsi" w:cstheme="minorHAnsi"/>
          <w:sz w:val="26"/>
          <w:szCs w:val="26"/>
        </w:rPr>
        <w:t xml:space="preserve">g. </w:t>
      </w:r>
      <w:r>
        <w:rPr>
          <w:rFonts w:asciiTheme="minorHAnsi" w:hAnsiTheme="minorHAnsi" w:cstheme="minorHAnsi"/>
          <w:sz w:val="26"/>
          <w:szCs w:val="26"/>
        </w:rPr>
        <w:t>Terézia</w:t>
      </w:r>
      <w:r w:rsidR="00EA1EB7" w:rsidRPr="002A369B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Jamborová</w:t>
      </w:r>
    </w:p>
    <w:p w14:paraId="3B257EDD" w14:textId="543FB4A0" w:rsidR="00EA1EB7" w:rsidRPr="002A369B" w:rsidRDefault="00EA1EB7" w:rsidP="00EA1EB7">
      <w:pPr>
        <w:pStyle w:val="Pta"/>
        <w:rPr>
          <w:rFonts w:asciiTheme="minorHAnsi" w:hAnsiTheme="minorHAnsi" w:cstheme="minorHAnsi"/>
          <w:sz w:val="26"/>
          <w:szCs w:val="26"/>
        </w:rPr>
      </w:pPr>
      <w:r w:rsidRPr="002A369B">
        <w:rPr>
          <w:rFonts w:asciiTheme="minorHAnsi" w:hAnsiTheme="minorHAnsi" w:cstheme="minorHAnsi"/>
          <w:sz w:val="26"/>
          <w:szCs w:val="26"/>
        </w:rPr>
        <w:t>Mobil: 0915/762 204</w:t>
      </w:r>
    </w:p>
    <w:p w14:paraId="2880AAB8" w14:textId="2CB16B4C" w:rsidR="00EA1EB7" w:rsidRDefault="00EA1EB7" w:rsidP="00EA1EB7">
      <w:pPr>
        <w:spacing w:after="0" w:line="240" w:lineRule="auto"/>
        <w:rPr>
          <w:rStyle w:val="Hypertextovprepojenie"/>
          <w:rFonts w:asciiTheme="minorHAnsi" w:hAnsiTheme="minorHAnsi" w:cstheme="minorHAnsi"/>
          <w:sz w:val="26"/>
          <w:szCs w:val="26"/>
          <w:lang w:val="en-US"/>
        </w:rPr>
      </w:pPr>
      <w:r w:rsidRPr="002A369B">
        <w:rPr>
          <w:rFonts w:asciiTheme="minorHAnsi" w:hAnsiTheme="minorHAnsi" w:cstheme="minorHAnsi"/>
          <w:sz w:val="26"/>
          <w:szCs w:val="26"/>
        </w:rPr>
        <w:t>e-mail:</w:t>
      </w:r>
      <w:r w:rsidR="00292873" w:rsidRPr="00292873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 </w:t>
      </w:r>
      <w:hyperlink r:id="rId17" w:history="1">
        <w:r w:rsidR="003E0466" w:rsidRPr="00F47BDB">
          <w:rPr>
            <w:rStyle w:val="Hypertextovprepojenie"/>
            <w:rFonts w:asciiTheme="minorHAnsi" w:hAnsiTheme="minorHAnsi" w:cstheme="minorHAnsi"/>
            <w:sz w:val="26"/>
            <w:szCs w:val="26"/>
          </w:rPr>
          <w:t>Terezia.Jamborova</w:t>
        </w:r>
        <w:r w:rsidR="003E0466" w:rsidRPr="00F47BDB">
          <w:rPr>
            <w:rStyle w:val="Hypertextovprepojenie"/>
            <w:rFonts w:asciiTheme="minorHAnsi" w:hAnsiTheme="minorHAnsi" w:cstheme="minorHAnsi"/>
            <w:sz w:val="26"/>
            <w:szCs w:val="26"/>
            <w:lang w:val="en-US"/>
          </w:rPr>
          <w:t>@apa.sk</w:t>
        </w:r>
      </w:hyperlink>
    </w:p>
    <w:p w14:paraId="2D6E1076" w14:textId="727A4E23" w:rsidR="0041179F" w:rsidRDefault="0041179F" w:rsidP="00EA1EB7">
      <w:pPr>
        <w:spacing w:after="0" w:line="240" w:lineRule="auto"/>
        <w:rPr>
          <w:rStyle w:val="Hypertextovprepojenie"/>
          <w:rFonts w:asciiTheme="minorHAnsi" w:hAnsiTheme="minorHAnsi" w:cstheme="minorHAnsi"/>
          <w:sz w:val="26"/>
          <w:szCs w:val="26"/>
          <w:lang w:val="en-US"/>
        </w:rPr>
      </w:pPr>
    </w:p>
    <w:p w14:paraId="5A2D821B" w14:textId="77777777" w:rsidR="0041179F" w:rsidRDefault="0041179F" w:rsidP="0041179F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 w:rsidRPr="005101A1">
        <w:rPr>
          <w:rFonts w:asciiTheme="minorHAnsi" w:hAnsiTheme="minorHAnsi" w:cstheme="minorHAnsi"/>
          <w:sz w:val="26"/>
          <w:szCs w:val="26"/>
        </w:rPr>
        <w:t>Mgr. Dávid</w:t>
      </w:r>
      <w:r>
        <w:t xml:space="preserve"> </w:t>
      </w:r>
      <w:r w:rsidRPr="005101A1">
        <w:rPr>
          <w:rFonts w:asciiTheme="minorHAnsi" w:hAnsiTheme="minorHAnsi" w:cstheme="minorHAnsi"/>
          <w:sz w:val="26"/>
          <w:szCs w:val="26"/>
        </w:rPr>
        <w:t>Čičmanec</w:t>
      </w:r>
    </w:p>
    <w:p w14:paraId="1EE5220C" w14:textId="77777777" w:rsidR="0041179F" w:rsidRPr="005101A1" w:rsidRDefault="0041179F" w:rsidP="0041179F">
      <w:pPr>
        <w:pStyle w:val="Pta"/>
        <w:spacing w:before="40"/>
        <w:rPr>
          <w:rFonts w:ascii="Cambria" w:hAnsi="Cambria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Mobil: 0918/612 199</w:t>
      </w:r>
    </w:p>
    <w:p w14:paraId="5757F0D6" w14:textId="6BD7770B" w:rsidR="0041179F" w:rsidRDefault="0041179F" w:rsidP="0041179F">
      <w:pPr>
        <w:spacing w:after="0" w:line="240" w:lineRule="auto"/>
        <w:rPr>
          <w:rFonts w:asciiTheme="minorHAnsi" w:hAnsiTheme="minorHAnsi" w:cstheme="minorHAnsi"/>
          <w:sz w:val="26"/>
          <w:szCs w:val="26"/>
          <w:lang w:val="en-US"/>
        </w:rPr>
      </w:pPr>
      <w:r w:rsidRPr="00823305">
        <w:rPr>
          <w:rFonts w:asciiTheme="minorHAnsi" w:hAnsiTheme="minorHAnsi" w:cstheme="minorHAnsi"/>
          <w:sz w:val="26"/>
          <w:szCs w:val="26"/>
        </w:rPr>
        <w:t xml:space="preserve">e-mail: </w:t>
      </w:r>
      <w:hyperlink r:id="rId18" w:history="1">
        <w:r w:rsidR="00712A2F" w:rsidRPr="003F2DE6">
          <w:rPr>
            <w:rStyle w:val="Hypertextovprepojenie"/>
            <w:rFonts w:asciiTheme="minorHAnsi" w:hAnsiTheme="minorHAnsi" w:cstheme="minorHAnsi"/>
            <w:sz w:val="26"/>
            <w:szCs w:val="26"/>
          </w:rPr>
          <w:t>David.Cicmanec@apa.sk</w:t>
        </w:r>
      </w:hyperlink>
      <w:r>
        <w:rPr>
          <w:rFonts w:asciiTheme="minorHAnsi" w:hAnsiTheme="minorHAnsi" w:cstheme="minorHAnsi"/>
          <w:sz w:val="26"/>
          <w:szCs w:val="26"/>
        </w:rPr>
        <w:t xml:space="preserve">               </w:t>
      </w:r>
    </w:p>
    <w:p w14:paraId="74F61F29" w14:textId="77777777" w:rsidR="00292873" w:rsidRPr="00292873" w:rsidRDefault="00292873" w:rsidP="00EA1EB7">
      <w:pPr>
        <w:spacing w:after="0" w:line="240" w:lineRule="auto"/>
        <w:rPr>
          <w:rStyle w:val="Hypertextovprepojenie"/>
          <w:rFonts w:asciiTheme="minorHAnsi" w:hAnsiTheme="minorHAnsi" w:cstheme="minorHAnsi"/>
          <w:color w:val="auto"/>
          <w:sz w:val="26"/>
          <w:szCs w:val="26"/>
          <w:lang w:val="en-US"/>
        </w:rPr>
      </w:pPr>
    </w:p>
    <w:p w14:paraId="6B2224CA" w14:textId="77777777" w:rsidR="00EA1EB7" w:rsidRPr="002A369B" w:rsidRDefault="00EA1EB7" w:rsidP="003C3DBF">
      <w:pPr>
        <w:spacing w:before="40" w:after="0" w:line="240" w:lineRule="auto"/>
        <w:ind w:left="113" w:hanging="113"/>
        <w:jc w:val="both"/>
        <w:rPr>
          <w:rFonts w:asciiTheme="minorHAnsi" w:hAnsiTheme="minorHAnsi" w:cstheme="minorHAnsi"/>
          <w:sz w:val="26"/>
          <w:szCs w:val="26"/>
        </w:rPr>
      </w:pPr>
    </w:p>
    <w:p w14:paraId="17EA5252" w14:textId="77777777" w:rsidR="00953166" w:rsidRPr="002A369B" w:rsidRDefault="00953166" w:rsidP="003C3DBF">
      <w:pPr>
        <w:spacing w:before="40" w:after="0" w:line="240" w:lineRule="auto"/>
        <w:ind w:left="113" w:hanging="113"/>
        <w:jc w:val="both"/>
        <w:rPr>
          <w:rFonts w:asciiTheme="minorHAnsi" w:hAnsiTheme="minorHAnsi" w:cstheme="minorHAnsi"/>
          <w:sz w:val="26"/>
          <w:szCs w:val="26"/>
        </w:rPr>
      </w:pPr>
    </w:p>
    <w:p w14:paraId="1364CDDD" w14:textId="77777777" w:rsidR="00953166" w:rsidRPr="002A369B" w:rsidRDefault="00953166" w:rsidP="003C3DBF">
      <w:pPr>
        <w:spacing w:before="40" w:after="0" w:line="240" w:lineRule="auto"/>
        <w:ind w:left="113" w:hanging="113"/>
        <w:jc w:val="both"/>
        <w:rPr>
          <w:rFonts w:asciiTheme="minorHAnsi" w:hAnsiTheme="minorHAnsi" w:cstheme="minorHAnsi"/>
          <w:sz w:val="26"/>
          <w:szCs w:val="26"/>
        </w:rPr>
      </w:pPr>
    </w:p>
    <w:p w14:paraId="1D3A41FF" w14:textId="77777777" w:rsidR="009D73BF" w:rsidRPr="002A369B" w:rsidRDefault="009D73BF" w:rsidP="003C3DBF">
      <w:pPr>
        <w:spacing w:before="40" w:after="0" w:line="240" w:lineRule="auto"/>
        <w:ind w:left="113" w:hanging="113"/>
        <w:jc w:val="both"/>
        <w:rPr>
          <w:rFonts w:asciiTheme="minorHAnsi" w:hAnsiTheme="minorHAnsi" w:cstheme="minorHAnsi"/>
          <w:sz w:val="26"/>
          <w:szCs w:val="26"/>
        </w:rPr>
      </w:pPr>
    </w:p>
    <w:p w14:paraId="5F029BA4" w14:textId="77777777" w:rsidR="0028021E" w:rsidRPr="002A369B" w:rsidRDefault="0028021E" w:rsidP="001D691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A369B">
        <w:rPr>
          <w:rFonts w:asciiTheme="minorHAnsi" w:hAnsiTheme="minorHAnsi" w:cstheme="minorHAnsi"/>
        </w:rPr>
        <w:sym w:font="Symbol" w:char="F0D3"/>
      </w:r>
      <w:r w:rsidRPr="002A369B">
        <w:rPr>
          <w:rFonts w:asciiTheme="minorHAnsi" w:hAnsiTheme="minorHAnsi" w:cstheme="minorHAnsi"/>
        </w:rPr>
        <w:t xml:space="preserve"> Rozmnožovanie a využívanie informácií je možné len po písomnej dohode s Pôdohospodárskou platobnou agentúrou (PPA). Všetky cenové informácie sú spracované s najväčšou starostlivosťou. </w:t>
      </w:r>
    </w:p>
    <w:p w14:paraId="0219D1C7" w14:textId="77777777" w:rsidR="0028021E" w:rsidRPr="002A369B" w:rsidRDefault="0028021E" w:rsidP="001D691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A369B">
        <w:rPr>
          <w:rFonts w:asciiTheme="minorHAnsi" w:hAnsiTheme="minorHAnsi" w:cstheme="minorHAnsi"/>
        </w:rPr>
        <w:t>Informácie, obsiahnuté v tomto materiáli sa zakladajú na informačných zdrojoch, o ktorých sme presvedčení, že sú hodnoverné.</w:t>
      </w:r>
    </w:p>
    <w:p w14:paraId="339161B0" w14:textId="0DBA7490" w:rsidR="0028021E" w:rsidRPr="002A369B" w:rsidRDefault="0028021E" w:rsidP="001D6911">
      <w:pPr>
        <w:spacing w:after="0" w:line="240" w:lineRule="auto"/>
        <w:ind w:firstLine="284"/>
        <w:jc w:val="both"/>
        <w:rPr>
          <w:rFonts w:asciiTheme="minorHAnsi" w:hAnsiTheme="minorHAnsi" w:cstheme="minorHAnsi"/>
        </w:rPr>
      </w:pPr>
      <w:r w:rsidRPr="002A369B">
        <w:rPr>
          <w:rFonts w:asciiTheme="minorHAnsi" w:hAnsiTheme="minorHAnsi" w:cstheme="minorHAnsi"/>
        </w:rPr>
        <w:t xml:space="preserve">Za úplnosť a správnosť uvádzaných informácií sa PPA - </w:t>
      </w:r>
      <w:r w:rsidR="00D27D3B" w:rsidRPr="00D27D3B">
        <w:rPr>
          <w:rFonts w:asciiTheme="minorHAnsi" w:hAnsiTheme="minorHAnsi" w:cstheme="minorHAnsi"/>
        </w:rPr>
        <w:t>Odbor obchodných mechanizmov a ATIS</w:t>
      </w:r>
      <w:r w:rsidRPr="002A369B">
        <w:rPr>
          <w:rFonts w:asciiTheme="minorHAnsi" w:hAnsiTheme="minorHAnsi" w:cstheme="minorHAnsi"/>
        </w:rPr>
        <w:t xml:space="preserve"> nezaručuje, ako aj nezodpovedá za škody vzniknuté na základe ich využívania.</w:t>
      </w:r>
    </w:p>
    <w:sectPr w:rsidR="0028021E" w:rsidRPr="002A369B" w:rsidSect="00E329B3">
      <w:headerReference w:type="default" r:id="rId19"/>
      <w:footerReference w:type="even" r:id="rId20"/>
      <w:footerReference w:type="default" r:id="rId21"/>
      <w:type w:val="continuous"/>
      <w:pgSz w:w="12240" w:h="15840"/>
      <w:pgMar w:top="1080" w:right="1183" w:bottom="1080" w:left="1080" w:header="10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2F01D" w14:textId="77777777" w:rsidR="00220A90" w:rsidRDefault="00220A90">
      <w:pPr>
        <w:spacing w:after="0" w:line="240" w:lineRule="auto"/>
      </w:pPr>
      <w:r>
        <w:separator/>
      </w:r>
    </w:p>
  </w:endnote>
  <w:endnote w:type="continuationSeparator" w:id="0">
    <w:p w14:paraId="59229CB8" w14:textId="77777777" w:rsidR="00220A90" w:rsidRDefault="0022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3E6D" w14:textId="16D09D40" w:rsidR="000914C8" w:rsidRDefault="000914C8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C2D6961" wp14:editId="1F1BAAE7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4" name="Textové pole 4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EDB8D4" w14:textId="5DD8A130" w:rsidR="000914C8" w:rsidRPr="000914C8" w:rsidRDefault="000914C8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914C8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2D6961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8" type="#_x0000_t202" alt="    INTERNÉ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FEDB8D4" w14:textId="5DD8A130" w:rsidR="000914C8" w:rsidRPr="000914C8" w:rsidRDefault="000914C8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914C8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6889" w14:textId="7CEE0063" w:rsidR="00220A90" w:rsidRPr="00691A25" w:rsidRDefault="00220A90" w:rsidP="00955F6C">
    <w:pPr>
      <w:pStyle w:val="Pta"/>
      <w:jc w:val="center"/>
      <w:rPr>
        <w:rFonts w:asciiTheme="minorHAnsi" w:hAnsiTheme="minorHAnsi" w:cstheme="minorHAnsi"/>
        <w:sz w:val="20"/>
        <w:szCs w:val="20"/>
      </w:rPr>
    </w:pPr>
    <w:r w:rsidRPr="00691A25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2A7B87" wp14:editId="19EAD209">
              <wp:simplePos x="0" y="0"/>
              <wp:positionH relativeFrom="margin">
                <wp:posOffset>6636223</wp:posOffset>
              </wp:positionH>
              <wp:positionV relativeFrom="margin">
                <wp:posOffset>5960935</wp:posOffset>
              </wp:positionV>
              <wp:extent cx="120015" cy="2600960"/>
              <wp:effectExtent l="0" t="0" r="0" b="8890"/>
              <wp:wrapNone/>
              <wp:docPr id="1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0015" cy="260096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E252BE" id="Obdĺžnik 9" o:spid="_x0000_s1026" style="position:absolute;margin-left:522.55pt;margin-top:469.35pt;width:9.45pt;height:20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" fillcolor="#f90" stroked="f">
              <w10:wrap anchorx="margin" anchory="margin"/>
            </v:rect>
          </w:pict>
        </mc:Fallback>
      </mc:AlternateContent>
    </w:r>
    <w:r w:rsidRPr="00691A25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07EF54" wp14:editId="247526A9">
              <wp:simplePos x="0" y="0"/>
              <wp:positionH relativeFrom="page">
                <wp:posOffset>6931025</wp:posOffset>
              </wp:positionH>
              <wp:positionV relativeFrom="page">
                <wp:posOffset>9372600</wp:posOffset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68B9E" w14:textId="662B6F60" w:rsidR="00220A90" w:rsidRPr="00691A25" w:rsidRDefault="00220A90">
                          <w:pPr>
                            <w:jc w:val="right"/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52AEA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11</w:t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7EF54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left:0;text-align:left;margin-left:545.75pt;margin-top:738pt;width:36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" filled="f" stroked="f">
              <v:textbox>
                <w:txbxContent>
                  <w:p w14:paraId="7ED68B9E" w14:textId="662B6F60" w:rsidR="00220A90" w:rsidRPr="00691A25" w:rsidRDefault="00220A90">
                    <w:pPr>
                      <w:jc w:val="right"/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</w:pP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begin"/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instrText>PAGE  \* Arabic  \* MERGEFORMAT</w:instrText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separate"/>
                    </w:r>
                    <w:r w:rsidR="00452AEA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t>11</w:t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691A25">
      <w:rPr>
        <w:rFonts w:asciiTheme="minorHAnsi" w:hAnsiTheme="minorHAnsi" w:cstheme="minorHAnsi"/>
        <w:sz w:val="20"/>
        <w:szCs w:val="20"/>
      </w:rPr>
      <w:t xml:space="preserve">Prehľad cien ovocia a zeleniny za </w:t>
    </w:r>
    <w:r w:rsidR="001E1C3C">
      <w:rPr>
        <w:rFonts w:asciiTheme="minorHAnsi" w:hAnsiTheme="minorHAnsi" w:cstheme="minorHAnsi"/>
        <w:sz w:val="20"/>
        <w:szCs w:val="20"/>
      </w:rPr>
      <w:t>4</w:t>
    </w:r>
    <w:r w:rsidR="008C1159">
      <w:rPr>
        <w:rFonts w:asciiTheme="minorHAnsi" w:hAnsiTheme="minorHAnsi" w:cstheme="minorHAnsi"/>
        <w:sz w:val="20"/>
        <w:szCs w:val="20"/>
      </w:rPr>
      <w:t>6</w:t>
    </w:r>
    <w:r w:rsidRPr="00691A25">
      <w:rPr>
        <w:rFonts w:asciiTheme="minorHAnsi" w:hAnsiTheme="minorHAnsi" w:cstheme="minorHAnsi"/>
        <w:sz w:val="20"/>
        <w:szCs w:val="20"/>
      </w:rPr>
      <w:t>. týždeň 202</w:t>
    </w:r>
    <w:r w:rsidR="001A11F1">
      <w:rPr>
        <w:rFonts w:asciiTheme="minorHAnsi" w:hAnsiTheme="minorHAnsi" w:cstheme="minorHAnsi"/>
        <w:sz w:val="20"/>
        <w:szCs w:val="2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65203" w14:textId="77777777" w:rsidR="00220A90" w:rsidRDefault="00220A90">
      <w:pPr>
        <w:spacing w:after="0" w:line="240" w:lineRule="auto"/>
      </w:pPr>
      <w:r>
        <w:separator/>
      </w:r>
    </w:p>
  </w:footnote>
  <w:footnote w:type="continuationSeparator" w:id="0">
    <w:p w14:paraId="4FED8489" w14:textId="77777777" w:rsidR="00220A90" w:rsidRDefault="00220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C762" w14:textId="3756ED9F" w:rsidR="00220A90" w:rsidRPr="00226CB8" w:rsidRDefault="00220A90" w:rsidP="00FF6E75">
    <w:pPr>
      <w:pStyle w:val="Hlavika"/>
      <w:tabs>
        <w:tab w:val="clear" w:pos="9360"/>
        <w:tab w:val="right" w:pos="8789"/>
      </w:tabs>
      <w:jc w:val="right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619C65" wp14:editId="05C05D5A">
              <wp:simplePos x="0" y="0"/>
              <wp:positionH relativeFrom="margin">
                <wp:posOffset>6635115</wp:posOffset>
              </wp:positionH>
              <wp:positionV relativeFrom="margin">
                <wp:posOffset>-319405</wp:posOffset>
              </wp:positionV>
              <wp:extent cx="120015" cy="6631940"/>
              <wp:effectExtent l="0" t="0" r="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0015" cy="66319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943A86" id="Obdĺžnik 8" o:spid="_x0000_s1026" style="position:absolute;margin-left:522.45pt;margin-top:-25.15pt;width:9.45pt;height:522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" fillcolor="#92d050" stroked="f">
              <w10:wrap anchorx="margin" anchory="margin"/>
            </v:rect>
          </w:pict>
        </mc:Fallback>
      </mc:AlternateContent>
    </w:r>
    <w:r w:rsidRPr="00226CB8"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B3676A" wp14:editId="1CE6AC4E">
              <wp:simplePos x="0" y="0"/>
              <wp:positionH relativeFrom="margin">
                <wp:posOffset>-258445</wp:posOffset>
              </wp:positionH>
              <wp:positionV relativeFrom="margin">
                <wp:align>bottom</wp:align>
              </wp:positionV>
              <wp:extent cx="6992620" cy="8870950"/>
              <wp:effectExtent l="6985" t="9525" r="10795" b="15875"/>
              <wp:wrapNone/>
              <wp:docPr id="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2620" cy="88709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4F641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67F92B" id="Obdĺžnik 4" o:spid="_x0000_s1026" style="position:absolute;margin-left:-20.35pt;margin-top:0;width:550.6pt;height:698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" filled="f" strokecolor="#4f641f" strokeweight="1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C1229"/>
    <w:multiLevelType w:val="hybridMultilevel"/>
    <w:tmpl w:val="044E7F3C"/>
    <w:lvl w:ilvl="0" w:tplc="1D2C75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7" w:hanging="360"/>
      </w:pPr>
    </w:lvl>
    <w:lvl w:ilvl="2" w:tplc="041B001B" w:tentative="1">
      <w:start w:val="1"/>
      <w:numFmt w:val="lowerRoman"/>
      <w:lvlText w:val="%3."/>
      <w:lvlJc w:val="right"/>
      <w:pPr>
        <w:ind w:left="1857" w:hanging="180"/>
      </w:pPr>
    </w:lvl>
    <w:lvl w:ilvl="3" w:tplc="041B000F" w:tentative="1">
      <w:start w:val="1"/>
      <w:numFmt w:val="decimal"/>
      <w:lvlText w:val="%4."/>
      <w:lvlJc w:val="left"/>
      <w:pPr>
        <w:ind w:left="2577" w:hanging="360"/>
      </w:pPr>
    </w:lvl>
    <w:lvl w:ilvl="4" w:tplc="041B0019" w:tentative="1">
      <w:start w:val="1"/>
      <w:numFmt w:val="lowerLetter"/>
      <w:lvlText w:val="%5."/>
      <w:lvlJc w:val="left"/>
      <w:pPr>
        <w:ind w:left="3297" w:hanging="360"/>
      </w:pPr>
    </w:lvl>
    <w:lvl w:ilvl="5" w:tplc="041B001B" w:tentative="1">
      <w:start w:val="1"/>
      <w:numFmt w:val="lowerRoman"/>
      <w:lvlText w:val="%6."/>
      <w:lvlJc w:val="right"/>
      <w:pPr>
        <w:ind w:left="4017" w:hanging="180"/>
      </w:pPr>
    </w:lvl>
    <w:lvl w:ilvl="6" w:tplc="041B000F" w:tentative="1">
      <w:start w:val="1"/>
      <w:numFmt w:val="decimal"/>
      <w:lvlText w:val="%7."/>
      <w:lvlJc w:val="left"/>
      <w:pPr>
        <w:ind w:left="4737" w:hanging="360"/>
      </w:pPr>
    </w:lvl>
    <w:lvl w:ilvl="7" w:tplc="041B0019" w:tentative="1">
      <w:start w:val="1"/>
      <w:numFmt w:val="lowerLetter"/>
      <w:lvlText w:val="%8."/>
      <w:lvlJc w:val="left"/>
      <w:pPr>
        <w:ind w:left="5457" w:hanging="360"/>
      </w:pPr>
    </w:lvl>
    <w:lvl w:ilvl="8" w:tplc="041B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" w15:restartNumberingAfterBreak="0">
    <w:nsid w:val="616248D9"/>
    <w:multiLevelType w:val="hybridMultilevel"/>
    <w:tmpl w:val="58CC0B58"/>
    <w:lvl w:ilvl="0" w:tplc="B1A6A5E8">
      <w:start w:val="1"/>
      <w:numFmt w:val="decimal"/>
      <w:lvlText w:val="%1"/>
      <w:lvlJc w:val="left"/>
      <w:pPr>
        <w:ind w:left="77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grammar="clean"/>
  <w:attachedTemplate r:id="rId1"/>
  <w:defaultTabStop w:val="720"/>
  <w:hyphenationZone w:val="425"/>
  <w:characterSpacingControl w:val="doNotCompress"/>
  <w:hdrShapeDefaults>
    <o:shapedefaults v:ext="edit" spidmax="5007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9C"/>
    <w:rsid w:val="000002EF"/>
    <w:rsid w:val="0000089E"/>
    <w:rsid w:val="0000097A"/>
    <w:rsid w:val="00000FE5"/>
    <w:rsid w:val="00001265"/>
    <w:rsid w:val="00001930"/>
    <w:rsid w:val="0000195C"/>
    <w:rsid w:val="00001F5A"/>
    <w:rsid w:val="00002027"/>
    <w:rsid w:val="000022E4"/>
    <w:rsid w:val="00002308"/>
    <w:rsid w:val="00002851"/>
    <w:rsid w:val="00002E47"/>
    <w:rsid w:val="00003155"/>
    <w:rsid w:val="0000341D"/>
    <w:rsid w:val="000034EC"/>
    <w:rsid w:val="00003572"/>
    <w:rsid w:val="00003667"/>
    <w:rsid w:val="0000442E"/>
    <w:rsid w:val="000048A9"/>
    <w:rsid w:val="000053C0"/>
    <w:rsid w:val="00005C0E"/>
    <w:rsid w:val="0000617F"/>
    <w:rsid w:val="000064D0"/>
    <w:rsid w:val="00006AD9"/>
    <w:rsid w:val="00007124"/>
    <w:rsid w:val="00007840"/>
    <w:rsid w:val="0000785A"/>
    <w:rsid w:val="00007ABF"/>
    <w:rsid w:val="0001039F"/>
    <w:rsid w:val="00010628"/>
    <w:rsid w:val="00010728"/>
    <w:rsid w:val="000114BE"/>
    <w:rsid w:val="00011A62"/>
    <w:rsid w:val="00011ACC"/>
    <w:rsid w:val="00011E3D"/>
    <w:rsid w:val="00011EF0"/>
    <w:rsid w:val="0001240F"/>
    <w:rsid w:val="00012DAF"/>
    <w:rsid w:val="00012EF1"/>
    <w:rsid w:val="00013168"/>
    <w:rsid w:val="000131EB"/>
    <w:rsid w:val="000138AD"/>
    <w:rsid w:val="00013F80"/>
    <w:rsid w:val="0001418E"/>
    <w:rsid w:val="000145A0"/>
    <w:rsid w:val="000146B3"/>
    <w:rsid w:val="00014A8D"/>
    <w:rsid w:val="00014D9A"/>
    <w:rsid w:val="00014F78"/>
    <w:rsid w:val="0001500A"/>
    <w:rsid w:val="0001559C"/>
    <w:rsid w:val="00015A15"/>
    <w:rsid w:val="00015FAC"/>
    <w:rsid w:val="00016818"/>
    <w:rsid w:val="00016B66"/>
    <w:rsid w:val="00016D1D"/>
    <w:rsid w:val="0001704F"/>
    <w:rsid w:val="000170DC"/>
    <w:rsid w:val="0001714F"/>
    <w:rsid w:val="00017758"/>
    <w:rsid w:val="00017D0A"/>
    <w:rsid w:val="00017E15"/>
    <w:rsid w:val="00017F7E"/>
    <w:rsid w:val="000200A9"/>
    <w:rsid w:val="00020122"/>
    <w:rsid w:val="0002028C"/>
    <w:rsid w:val="00020618"/>
    <w:rsid w:val="00020AC9"/>
    <w:rsid w:val="00020AD7"/>
    <w:rsid w:val="00020D9F"/>
    <w:rsid w:val="000219F8"/>
    <w:rsid w:val="00021AB0"/>
    <w:rsid w:val="00021AB1"/>
    <w:rsid w:val="00021ED9"/>
    <w:rsid w:val="00022939"/>
    <w:rsid w:val="00022DC3"/>
    <w:rsid w:val="00024202"/>
    <w:rsid w:val="000249B0"/>
    <w:rsid w:val="00024C2C"/>
    <w:rsid w:val="00024C49"/>
    <w:rsid w:val="00024C87"/>
    <w:rsid w:val="00024DC8"/>
    <w:rsid w:val="00024EED"/>
    <w:rsid w:val="00025024"/>
    <w:rsid w:val="0002517F"/>
    <w:rsid w:val="0002539A"/>
    <w:rsid w:val="00025D84"/>
    <w:rsid w:val="00026FF6"/>
    <w:rsid w:val="00027357"/>
    <w:rsid w:val="000273A6"/>
    <w:rsid w:val="000273E2"/>
    <w:rsid w:val="000275C8"/>
    <w:rsid w:val="000277FD"/>
    <w:rsid w:val="00027A02"/>
    <w:rsid w:val="00027A03"/>
    <w:rsid w:val="00027C76"/>
    <w:rsid w:val="00027D59"/>
    <w:rsid w:val="00027F17"/>
    <w:rsid w:val="0003050E"/>
    <w:rsid w:val="00031107"/>
    <w:rsid w:val="00031ECA"/>
    <w:rsid w:val="0003246C"/>
    <w:rsid w:val="00032814"/>
    <w:rsid w:val="00032872"/>
    <w:rsid w:val="00032D41"/>
    <w:rsid w:val="00033B32"/>
    <w:rsid w:val="00033F9A"/>
    <w:rsid w:val="000345D7"/>
    <w:rsid w:val="0003474C"/>
    <w:rsid w:val="00034ACD"/>
    <w:rsid w:val="00035569"/>
    <w:rsid w:val="00035850"/>
    <w:rsid w:val="00035D5E"/>
    <w:rsid w:val="000366CA"/>
    <w:rsid w:val="000375CE"/>
    <w:rsid w:val="000376BA"/>
    <w:rsid w:val="00040198"/>
    <w:rsid w:val="00040553"/>
    <w:rsid w:val="00040612"/>
    <w:rsid w:val="000409EE"/>
    <w:rsid w:val="00040B58"/>
    <w:rsid w:val="000414B2"/>
    <w:rsid w:val="00042513"/>
    <w:rsid w:val="000434CE"/>
    <w:rsid w:val="00043BB8"/>
    <w:rsid w:val="0004497B"/>
    <w:rsid w:val="00044C4A"/>
    <w:rsid w:val="00044D30"/>
    <w:rsid w:val="00044DC5"/>
    <w:rsid w:val="00044EF8"/>
    <w:rsid w:val="00045164"/>
    <w:rsid w:val="000456C2"/>
    <w:rsid w:val="00045F9F"/>
    <w:rsid w:val="00046275"/>
    <w:rsid w:val="0004627A"/>
    <w:rsid w:val="000464C6"/>
    <w:rsid w:val="00046697"/>
    <w:rsid w:val="00046CF1"/>
    <w:rsid w:val="0004721F"/>
    <w:rsid w:val="000475C9"/>
    <w:rsid w:val="0004793B"/>
    <w:rsid w:val="00047D94"/>
    <w:rsid w:val="00047F88"/>
    <w:rsid w:val="00051410"/>
    <w:rsid w:val="0005190B"/>
    <w:rsid w:val="0005193D"/>
    <w:rsid w:val="00051F36"/>
    <w:rsid w:val="00052A18"/>
    <w:rsid w:val="00052ACB"/>
    <w:rsid w:val="00052B2F"/>
    <w:rsid w:val="0005321E"/>
    <w:rsid w:val="00053318"/>
    <w:rsid w:val="00053870"/>
    <w:rsid w:val="000538C6"/>
    <w:rsid w:val="00054891"/>
    <w:rsid w:val="00054AC6"/>
    <w:rsid w:val="00054BE7"/>
    <w:rsid w:val="00054D25"/>
    <w:rsid w:val="00054DBD"/>
    <w:rsid w:val="00054F1A"/>
    <w:rsid w:val="0005505F"/>
    <w:rsid w:val="0005549B"/>
    <w:rsid w:val="00055816"/>
    <w:rsid w:val="00055B7F"/>
    <w:rsid w:val="00055D63"/>
    <w:rsid w:val="000563A9"/>
    <w:rsid w:val="00056576"/>
    <w:rsid w:val="00056855"/>
    <w:rsid w:val="00056D29"/>
    <w:rsid w:val="000570EE"/>
    <w:rsid w:val="000572CE"/>
    <w:rsid w:val="00057B2B"/>
    <w:rsid w:val="00057F57"/>
    <w:rsid w:val="000600A6"/>
    <w:rsid w:val="0006019A"/>
    <w:rsid w:val="00060306"/>
    <w:rsid w:val="00060682"/>
    <w:rsid w:val="00060E5C"/>
    <w:rsid w:val="0006183F"/>
    <w:rsid w:val="0006196C"/>
    <w:rsid w:val="00061F6D"/>
    <w:rsid w:val="000620F8"/>
    <w:rsid w:val="0006214A"/>
    <w:rsid w:val="000632B8"/>
    <w:rsid w:val="0006340E"/>
    <w:rsid w:val="0006424B"/>
    <w:rsid w:val="00064388"/>
    <w:rsid w:val="000644D5"/>
    <w:rsid w:val="00064A1A"/>
    <w:rsid w:val="00064AB1"/>
    <w:rsid w:val="0006525A"/>
    <w:rsid w:val="000656CD"/>
    <w:rsid w:val="00065E56"/>
    <w:rsid w:val="00065E85"/>
    <w:rsid w:val="00066053"/>
    <w:rsid w:val="00066268"/>
    <w:rsid w:val="000662A8"/>
    <w:rsid w:val="0006633C"/>
    <w:rsid w:val="00066725"/>
    <w:rsid w:val="000672D6"/>
    <w:rsid w:val="0006768E"/>
    <w:rsid w:val="000700BF"/>
    <w:rsid w:val="0007028E"/>
    <w:rsid w:val="00070B3C"/>
    <w:rsid w:val="00070D20"/>
    <w:rsid w:val="00070D54"/>
    <w:rsid w:val="00071EC7"/>
    <w:rsid w:val="00072FB5"/>
    <w:rsid w:val="00073119"/>
    <w:rsid w:val="00073302"/>
    <w:rsid w:val="000734A4"/>
    <w:rsid w:val="00073565"/>
    <w:rsid w:val="000739F1"/>
    <w:rsid w:val="000740FE"/>
    <w:rsid w:val="00074784"/>
    <w:rsid w:val="000747B1"/>
    <w:rsid w:val="00074936"/>
    <w:rsid w:val="00074F46"/>
    <w:rsid w:val="00075B5F"/>
    <w:rsid w:val="00075DEB"/>
    <w:rsid w:val="00076658"/>
    <w:rsid w:val="00076EC6"/>
    <w:rsid w:val="000773B8"/>
    <w:rsid w:val="00077405"/>
    <w:rsid w:val="0007787E"/>
    <w:rsid w:val="00080224"/>
    <w:rsid w:val="00081007"/>
    <w:rsid w:val="00081466"/>
    <w:rsid w:val="000817F7"/>
    <w:rsid w:val="00081A6A"/>
    <w:rsid w:val="00081B2C"/>
    <w:rsid w:val="00082F1F"/>
    <w:rsid w:val="000838C6"/>
    <w:rsid w:val="00083D04"/>
    <w:rsid w:val="00083D63"/>
    <w:rsid w:val="00083DCD"/>
    <w:rsid w:val="00084112"/>
    <w:rsid w:val="0008433C"/>
    <w:rsid w:val="0008547B"/>
    <w:rsid w:val="00085EEA"/>
    <w:rsid w:val="0008661D"/>
    <w:rsid w:val="000869A6"/>
    <w:rsid w:val="00086AA5"/>
    <w:rsid w:val="00086AE5"/>
    <w:rsid w:val="00086E7B"/>
    <w:rsid w:val="00087514"/>
    <w:rsid w:val="0008756D"/>
    <w:rsid w:val="000877F6"/>
    <w:rsid w:val="00087CDA"/>
    <w:rsid w:val="00087E1C"/>
    <w:rsid w:val="00087E52"/>
    <w:rsid w:val="00087EA8"/>
    <w:rsid w:val="0009039E"/>
    <w:rsid w:val="00090A94"/>
    <w:rsid w:val="00090B1B"/>
    <w:rsid w:val="000914C8"/>
    <w:rsid w:val="00091A5D"/>
    <w:rsid w:val="00091BD5"/>
    <w:rsid w:val="00091C80"/>
    <w:rsid w:val="00091CA8"/>
    <w:rsid w:val="00091E56"/>
    <w:rsid w:val="0009214A"/>
    <w:rsid w:val="00092552"/>
    <w:rsid w:val="000925DB"/>
    <w:rsid w:val="00092E95"/>
    <w:rsid w:val="00093692"/>
    <w:rsid w:val="000938AA"/>
    <w:rsid w:val="00093D6D"/>
    <w:rsid w:val="00093FE9"/>
    <w:rsid w:val="00094003"/>
    <w:rsid w:val="0009409B"/>
    <w:rsid w:val="00094916"/>
    <w:rsid w:val="00094992"/>
    <w:rsid w:val="00094B42"/>
    <w:rsid w:val="00094F95"/>
    <w:rsid w:val="00095349"/>
    <w:rsid w:val="000953D9"/>
    <w:rsid w:val="000954EC"/>
    <w:rsid w:val="000958DE"/>
    <w:rsid w:val="00095B1E"/>
    <w:rsid w:val="00095B54"/>
    <w:rsid w:val="00095C3C"/>
    <w:rsid w:val="000966BF"/>
    <w:rsid w:val="000968C1"/>
    <w:rsid w:val="000968D7"/>
    <w:rsid w:val="00096C67"/>
    <w:rsid w:val="00097209"/>
    <w:rsid w:val="00097223"/>
    <w:rsid w:val="00097902"/>
    <w:rsid w:val="00097D6E"/>
    <w:rsid w:val="00097D89"/>
    <w:rsid w:val="00097E66"/>
    <w:rsid w:val="00097EA6"/>
    <w:rsid w:val="000A0258"/>
    <w:rsid w:val="000A02EE"/>
    <w:rsid w:val="000A0661"/>
    <w:rsid w:val="000A06C8"/>
    <w:rsid w:val="000A0D72"/>
    <w:rsid w:val="000A0E94"/>
    <w:rsid w:val="000A1119"/>
    <w:rsid w:val="000A163D"/>
    <w:rsid w:val="000A1756"/>
    <w:rsid w:val="000A1FA0"/>
    <w:rsid w:val="000A2640"/>
    <w:rsid w:val="000A3489"/>
    <w:rsid w:val="000A3720"/>
    <w:rsid w:val="000A3721"/>
    <w:rsid w:val="000A410C"/>
    <w:rsid w:val="000A4A73"/>
    <w:rsid w:val="000A4CBD"/>
    <w:rsid w:val="000A50C1"/>
    <w:rsid w:val="000A56DA"/>
    <w:rsid w:val="000A5984"/>
    <w:rsid w:val="000A61FD"/>
    <w:rsid w:val="000A62F9"/>
    <w:rsid w:val="000A68B6"/>
    <w:rsid w:val="000A71F3"/>
    <w:rsid w:val="000B05CA"/>
    <w:rsid w:val="000B0ADA"/>
    <w:rsid w:val="000B0B87"/>
    <w:rsid w:val="000B0CEE"/>
    <w:rsid w:val="000B11CC"/>
    <w:rsid w:val="000B19C5"/>
    <w:rsid w:val="000B1ADA"/>
    <w:rsid w:val="000B1BBA"/>
    <w:rsid w:val="000B1DE6"/>
    <w:rsid w:val="000B2150"/>
    <w:rsid w:val="000B22C6"/>
    <w:rsid w:val="000B24CA"/>
    <w:rsid w:val="000B26B0"/>
    <w:rsid w:val="000B27AC"/>
    <w:rsid w:val="000B2906"/>
    <w:rsid w:val="000B2B5A"/>
    <w:rsid w:val="000B2BC3"/>
    <w:rsid w:val="000B2E30"/>
    <w:rsid w:val="000B3360"/>
    <w:rsid w:val="000B3402"/>
    <w:rsid w:val="000B37E3"/>
    <w:rsid w:val="000B39AE"/>
    <w:rsid w:val="000B412D"/>
    <w:rsid w:val="000B42D4"/>
    <w:rsid w:val="000B47D7"/>
    <w:rsid w:val="000B494D"/>
    <w:rsid w:val="000B4C93"/>
    <w:rsid w:val="000B4D42"/>
    <w:rsid w:val="000B4DEE"/>
    <w:rsid w:val="000B4ED1"/>
    <w:rsid w:val="000B634B"/>
    <w:rsid w:val="000B6363"/>
    <w:rsid w:val="000B6925"/>
    <w:rsid w:val="000B7402"/>
    <w:rsid w:val="000B754C"/>
    <w:rsid w:val="000B7E44"/>
    <w:rsid w:val="000C0766"/>
    <w:rsid w:val="000C0C0C"/>
    <w:rsid w:val="000C0CC2"/>
    <w:rsid w:val="000C1A5E"/>
    <w:rsid w:val="000C205D"/>
    <w:rsid w:val="000C324E"/>
    <w:rsid w:val="000C35F3"/>
    <w:rsid w:val="000C3701"/>
    <w:rsid w:val="000C38F7"/>
    <w:rsid w:val="000C4A8B"/>
    <w:rsid w:val="000C4DAE"/>
    <w:rsid w:val="000C54FC"/>
    <w:rsid w:val="000C5770"/>
    <w:rsid w:val="000C59E4"/>
    <w:rsid w:val="000C5AD5"/>
    <w:rsid w:val="000C6AB7"/>
    <w:rsid w:val="000C6C58"/>
    <w:rsid w:val="000C7588"/>
    <w:rsid w:val="000C78CE"/>
    <w:rsid w:val="000C7ACC"/>
    <w:rsid w:val="000C7CFD"/>
    <w:rsid w:val="000C7E03"/>
    <w:rsid w:val="000C7F20"/>
    <w:rsid w:val="000D07DB"/>
    <w:rsid w:val="000D0B8C"/>
    <w:rsid w:val="000D0FC3"/>
    <w:rsid w:val="000D103B"/>
    <w:rsid w:val="000D1343"/>
    <w:rsid w:val="000D1A52"/>
    <w:rsid w:val="000D1BC7"/>
    <w:rsid w:val="000D2147"/>
    <w:rsid w:val="000D2164"/>
    <w:rsid w:val="000D2337"/>
    <w:rsid w:val="000D26BE"/>
    <w:rsid w:val="000D288B"/>
    <w:rsid w:val="000D2C0F"/>
    <w:rsid w:val="000D2D61"/>
    <w:rsid w:val="000D2EA3"/>
    <w:rsid w:val="000D3AD9"/>
    <w:rsid w:val="000D3B4E"/>
    <w:rsid w:val="000D408A"/>
    <w:rsid w:val="000D45C0"/>
    <w:rsid w:val="000D53F3"/>
    <w:rsid w:val="000D643C"/>
    <w:rsid w:val="000D64C5"/>
    <w:rsid w:val="000D6EAD"/>
    <w:rsid w:val="000D6F5E"/>
    <w:rsid w:val="000D78EC"/>
    <w:rsid w:val="000D7C3F"/>
    <w:rsid w:val="000D7E8D"/>
    <w:rsid w:val="000E02DE"/>
    <w:rsid w:val="000E07CA"/>
    <w:rsid w:val="000E0AF0"/>
    <w:rsid w:val="000E0D6B"/>
    <w:rsid w:val="000E14C0"/>
    <w:rsid w:val="000E165F"/>
    <w:rsid w:val="000E16F7"/>
    <w:rsid w:val="000E18A2"/>
    <w:rsid w:val="000E1E75"/>
    <w:rsid w:val="000E20DB"/>
    <w:rsid w:val="000E21C9"/>
    <w:rsid w:val="000E2451"/>
    <w:rsid w:val="000E25BE"/>
    <w:rsid w:val="000E2C1B"/>
    <w:rsid w:val="000E31C1"/>
    <w:rsid w:val="000E38EB"/>
    <w:rsid w:val="000E397D"/>
    <w:rsid w:val="000E397E"/>
    <w:rsid w:val="000E45FF"/>
    <w:rsid w:val="000E4628"/>
    <w:rsid w:val="000E4673"/>
    <w:rsid w:val="000E50A8"/>
    <w:rsid w:val="000E52CC"/>
    <w:rsid w:val="000E52F9"/>
    <w:rsid w:val="000E564C"/>
    <w:rsid w:val="000E6076"/>
    <w:rsid w:val="000E626D"/>
    <w:rsid w:val="000E65A6"/>
    <w:rsid w:val="000E7196"/>
    <w:rsid w:val="000E75E8"/>
    <w:rsid w:val="000E7711"/>
    <w:rsid w:val="000E78E1"/>
    <w:rsid w:val="000F02B6"/>
    <w:rsid w:val="000F03AC"/>
    <w:rsid w:val="000F0C51"/>
    <w:rsid w:val="000F0F85"/>
    <w:rsid w:val="000F1A66"/>
    <w:rsid w:val="000F1B24"/>
    <w:rsid w:val="000F1C75"/>
    <w:rsid w:val="000F1C7A"/>
    <w:rsid w:val="000F1CD9"/>
    <w:rsid w:val="000F1DF5"/>
    <w:rsid w:val="000F2D92"/>
    <w:rsid w:val="000F2DFE"/>
    <w:rsid w:val="000F2FFA"/>
    <w:rsid w:val="000F353A"/>
    <w:rsid w:val="000F39D6"/>
    <w:rsid w:val="000F3D39"/>
    <w:rsid w:val="000F3DFC"/>
    <w:rsid w:val="000F43ED"/>
    <w:rsid w:val="000F4F6C"/>
    <w:rsid w:val="000F5A5D"/>
    <w:rsid w:val="000F5BFF"/>
    <w:rsid w:val="000F5D96"/>
    <w:rsid w:val="000F6438"/>
    <w:rsid w:val="000F7197"/>
    <w:rsid w:val="000F7298"/>
    <w:rsid w:val="000F7597"/>
    <w:rsid w:val="000F7B87"/>
    <w:rsid w:val="00100653"/>
    <w:rsid w:val="00100751"/>
    <w:rsid w:val="00101322"/>
    <w:rsid w:val="00101504"/>
    <w:rsid w:val="00101A11"/>
    <w:rsid w:val="00101C0C"/>
    <w:rsid w:val="00101D63"/>
    <w:rsid w:val="00101DC6"/>
    <w:rsid w:val="00102DFE"/>
    <w:rsid w:val="00103503"/>
    <w:rsid w:val="00105160"/>
    <w:rsid w:val="001054CC"/>
    <w:rsid w:val="001055E3"/>
    <w:rsid w:val="0010622D"/>
    <w:rsid w:val="00106358"/>
    <w:rsid w:val="001066C7"/>
    <w:rsid w:val="00106961"/>
    <w:rsid w:val="00106B25"/>
    <w:rsid w:val="00106CF5"/>
    <w:rsid w:val="0010760A"/>
    <w:rsid w:val="00107D40"/>
    <w:rsid w:val="00110579"/>
    <w:rsid w:val="001105DB"/>
    <w:rsid w:val="00110676"/>
    <w:rsid w:val="00110E3D"/>
    <w:rsid w:val="00110EA4"/>
    <w:rsid w:val="00111530"/>
    <w:rsid w:val="00111A7C"/>
    <w:rsid w:val="00111C4E"/>
    <w:rsid w:val="00111FE8"/>
    <w:rsid w:val="00112293"/>
    <w:rsid w:val="00112633"/>
    <w:rsid w:val="00112D0F"/>
    <w:rsid w:val="001131BE"/>
    <w:rsid w:val="0011335F"/>
    <w:rsid w:val="0011344D"/>
    <w:rsid w:val="001136F2"/>
    <w:rsid w:val="00113C5E"/>
    <w:rsid w:val="00113E2C"/>
    <w:rsid w:val="0011426F"/>
    <w:rsid w:val="0011478E"/>
    <w:rsid w:val="00114872"/>
    <w:rsid w:val="00114FBE"/>
    <w:rsid w:val="001153A4"/>
    <w:rsid w:val="0011590B"/>
    <w:rsid w:val="00115A0A"/>
    <w:rsid w:val="00115E43"/>
    <w:rsid w:val="001162A3"/>
    <w:rsid w:val="0011634C"/>
    <w:rsid w:val="001168EB"/>
    <w:rsid w:val="001171A9"/>
    <w:rsid w:val="001176EB"/>
    <w:rsid w:val="00117F8A"/>
    <w:rsid w:val="00117FFA"/>
    <w:rsid w:val="00120752"/>
    <w:rsid w:val="001207BF"/>
    <w:rsid w:val="0012083B"/>
    <w:rsid w:val="00120EC5"/>
    <w:rsid w:val="0012168F"/>
    <w:rsid w:val="00121C21"/>
    <w:rsid w:val="00121E5B"/>
    <w:rsid w:val="00121EF7"/>
    <w:rsid w:val="00122463"/>
    <w:rsid w:val="00123095"/>
    <w:rsid w:val="00123A3F"/>
    <w:rsid w:val="00123B48"/>
    <w:rsid w:val="00123FD2"/>
    <w:rsid w:val="0012419E"/>
    <w:rsid w:val="00124E4E"/>
    <w:rsid w:val="0012506F"/>
    <w:rsid w:val="001250BE"/>
    <w:rsid w:val="001250FE"/>
    <w:rsid w:val="001251BD"/>
    <w:rsid w:val="001254C3"/>
    <w:rsid w:val="0012568B"/>
    <w:rsid w:val="00125780"/>
    <w:rsid w:val="00125E28"/>
    <w:rsid w:val="00126917"/>
    <w:rsid w:val="0012694B"/>
    <w:rsid w:val="00126EBB"/>
    <w:rsid w:val="0012783A"/>
    <w:rsid w:val="001300F8"/>
    <w:rsid w:val="001302B5"/>
    <w:rsid w:val="001302FD"/>
    <w:rsid w:val="00130305"/>
    <w:rsid w:val="00130929"/>
    <w:rsid w:val="0013110B"/>
    <w:rsid w:val="00132106"/>
    <w:rsid w:val="00132F3B"/>
    <w:rsid w:val="00132FF2"/>
    <w:rsid w:val="0013306A"/>
    <w:rsid w:val="00133821"/>
    <w:rsid w:val="00134569"/>
    <w:rsid w:val="001347D4"/>
    <w:rsid w:val="0013501F"/>
    <w:rsid w:val="0013526C"/>
    <w:rsid w:val="001352B9"/>
    <w:rsid w:val="0013599B"/>
    <w:rsid w:val="00135B5C"/>
    <w:rsid w:val="00135C1E"/>
    <w:rsid w:val="00135F21"/>
    <w:rsid w:val="001366C2"/>
    <w:rsid w:val="001368AF"/>
    <w:rsid w:val="00136F41"/>
    <w:rsid w:val="0013720F"/>
    <w:rsid w:val="001373D7"/>
    <w:rsid w:val="00137715"/>
    <w:rsid w:val="001379C8"/>
    <w:rsid w:val="001401CD"/>
    <w:rsid w:val="00140F3A"/>
    <w:rsid w:val="00141530"/>
    <w:rsid w:val="00142658"/>
    <w:rsid w:val="00142757"/>
    <w:rsid w:val="001428CE"/>
    <w:rsid w:val="00142B80"/>
    <w:rsid w:val="00142CA1"/>
    <w:rsid w:val="00142FFF"/>
    <w:rsid w:val="00143107"/>
    <w:rsid w:val="00143488"/>
    <w:rsid w:val="00143510"/>
    <w:rsid w:val="00143D06"/>
    <w:rsid w:val="00143E9C"/>
    <w:rsid w:val="001440D2"/>
    <w:rsid w:val="001441DF"/>
    <w:rsid w:val="00144318"/>
    <w:rsid w:val="00144ACB"/>
    <w:rsid w:val="0014506D"/>
    <w:rsid w:val="00145219"/>
    <w:rsid w:val="0014560C"/>
    <w:rsid w:val="001459AD"/>
    <w:rsid w:val="0014606B"/>
    <w:rsid w:val="00146152"/>
    <w:rsid w:val="00146EF7"/>
    <w:rsid w:val="001470E6"/>
    <w:rsid w:val="001472B3"/>
    <w:rsid w:val="001503D6"/>
    <w:rsid w:val="001505F6"/>
    <w:rsid w:val="001511D3"/>
    <w:rsid w:val="00151223"/>
    <w:rsid w:val="0015156D"/>
    <w:rsid w:val="00151967"/>
    <w:rsid w:val="00151D9B"/>
    <w:rsid w:val="00151DC2"/>
    <w:rsid w:val="00152020"/>
    <w:rsid w:val="0015258A"/>
    <w:rsid w:val="00152764"/>
    <w:rsid w:val="00152FEB"/>
    <w:rsid w:val="00153175"/>
    <w:rsid w:val="001534E4"/>
    <w:rsid w:val="00153A1D"/>
    <w:rsid w:val="00153E64"/>
    <w:rsid w:val="001541A9"/>
    <w:rsid w:val="001542F4"/>
    <w:rsid w:val="00154673"/>
    <w:rsid w:val="0015489A"/>
    <w:rsid w:val="00154B3B"/>
    <w:rsid w:val="00154C62"/>
    <w:rsid w:val="00155F33"/>
    <w:rsid w:val="00155F6A"/>
    <w:rsid w:val="00156667"/>
    <w:rsid w:val="00156B7C"/>
    <w:rsid w:val="00156F3E"/>
    <w:rsid w:val="001573BA"/>
    <w:rsid w:val="0015754F"/>
    <w:rsid w:val="00157811"/>
    <w:rsid w:val="00157C45"/>
    <w:rsid w:val="00160137"/>
    <w:rsid w:val="001604E5"/>
    <w:rsid w:val="00161745"/>
    <w:rsid w:val="00161B8E"/>
    <w:rsid w:val="00161D7B"/>
    <w:rsid w:val="00161EC9"/>
    <w:rsid w:val="0016205C"/>
    <w:rsid w:val="001623D4"/>
    <w:rsid w:val="00162CDE"/>
    <w:rsid w:val="0016439D"/>
    <w:rsid w:val="001643EC"/>
    <w:rsid w:val="00164870"/>
    <w:rsid w:val="0016491C"/>
    <w:rsid w:val="00164A77"/>
    <w:rsid w:val="001652D4"/>
    <w:rsid w:val="0016555E"/>
    <w:rsid w:val="0016584C"/>
    <w:rsid w:val="0016683A"/>
    <w:rsid w:val="00166E34"/>
    <w:rsid w:val="00166FE6"/>
    <w:rsid w:val="00167111"/>
    <w:rsid w:val="00167217"/>
    <w:rsid w:val="0016723D"/>
    <w:rsid w:val="00167441"/>
    <w:rsid w:val="0016752B"/>
    <w:rsid w:val="0016756B"/>
    <w:rsid w:val="0016760B"/>
    <w:rsid w:val="001679B7"/>
    <w:rsid w:val="00170416"/>
    <w:rsid w:val="00170609"/>
    <w:rsid w:val="00170995"/>
    <w:rsid w:val="00170E45"/>
    <w:rsid w:val="00170F39"/>
    <w:rsid w:val="0017284D"/>
    <w:rsid w:val="0017296C"/>
    <w:rsid w:val="001732C7"/>
    <w:rsid w:val="00173938"/>
    <w:rsid w:val="001742A3"/>
    <w:rsid w:val="001742F3"/>
    <w:rsid w:val="001749E3"/>
    <w:rsid w:val="00174A49"/>
    <w:rsid w:val="001755B9"/>
    <w:rsid w:val="00175DCC"/>
    <w:rsid w:val="00175E34"/>
    <w:rsid w:val="00176341"/>
    <w:rsid w:val="00176ED3"/>
    <w:rsid w:val="00176F12"/>
    <w:rsid w:val="00177557"/>
    <w:rsid w:val="0017762D"/>
    <w:rsid w:val="00180489"/>
    <w:rsid w:val="00180610"/>
    <w:rsid w:val="0018070F"/>
    <w:rsid w:val="0018117A"/>
    <w:rsid w:val="00181635"/>
    <w:rsid w:val="00181898"/>
    <w:rsid w:val="00181AE6"/>
    <w:rsid w:val="00181B41"/>
    <w:rsid w:val="0018235C"/>
    <w:rsid w:val="0018251D"/>
    <w:rsid w:val="0018262B"/>
    <w:rsid w:val="00182EB2"/>
    <w:rsid w:val="00182F0D"/>
    <w:rsid w:val="001830D2"/>
    <w:rsid w:val="00183258"/>
    <w:rsid w:val="0018331D"/>
    <w:rsid w:val="0018362F"/>
    <w:rsid w:val="001837A8"/>
    <w:rsid w:val="00183884"/>
    <w:rsid w:val="00183C58"/>
    <w:rsid w:val="00183D38"/>
    <w:rsid w:val="00184281"/>
    <w:rsid w:val="00184A2E"/>
    <w:rsid w:val="00184B67"/>
    <w:rsid w:val="00184C40"/>
    <w:rsid w:val="001854CD"/>
    <w:rsid w:val="00185590"/>
    <w:rsid w:val="00185655"/>
    <w:rsid w:val="00185B08"/>
    <w:rsid w:val="001869CE"/>
    <w:rsid w:val="00186B4A"/>
    <w:rsid w:val="00186E29"/>
    <w:rsid w:val="00187148"/>
    <w:rsid w:val="001873D5"/>
    <w:rsid w:val="001873DF"/>
    <w:rsid w:val="0018786F"/>
    <w:rsid w:val="0018790C"/>
    <w:rsid w:val="00187910"/>
    <w:rsid w:val="00187BE6"/>
    <w:rsid w:val="001901AF"/>
    <w:rsid w:val="001904B1"/>
    <w:rsid w:val="001904B3"/>
    <w:rsid w:val="001906CB"/>
    <w:rsid w:val="0019172B"/>
    <w:rsid w:val="0019186B"/>
    <w:rsid w:val="00191D5D"/>
    <w:rsid w:val="00191E5C"/>
    <w:rsid w:val="00192242"/>
    <w:rsid w:val="00192262"/>
    <w:rsid w:val="00192444"/>
    <w:rsid w:val="0019268D"/>
    <w:rsid w:val="001929EC"/>
    <w:rsid w:val="00193153"/>
    <w:rsid w:val="00193420"/>
    <w:rsid w:val="00193768"/>
    <w:rsid w:val="0019449A"/>
    <w:rsid w:val="001944F4"/>
    <w:rsid w:val="0019488A"/>
    <w:rsid w:val="00195050"/>
    <w:rsid w:val="00195180"/>
    <w:rsid w:val="00195476"/>
    <w:rsid w:val="001955E0"/>
    <w:rsid w:val="00195631"/>
    <w:rsid w:val="00195E95"/>
    <w:rsid w:val="00195FE3"/>
    <w:rsid w:val="001963BF"/>
    <w:rsid w:val="00196627"/>
    <w:rsid w:val="00196AE6"/>
    <w:rsid w:val="00196B17"/>
    <w:rsid w:val="00196CC8"/>
    <w:rsid w:val="00196EA7"/>
    <w:rsid w:val="0019756D"/>
    <w:rsid w:val="00197F0E"/>
    <w:rsid w:val="00197FC4"/>
    <w:rsid w:val="001A0969"/>
    <w:rsid w:val="001A1164"/>
    <w:rsid w:val="001A11F1"/>
    <w:rsid w:val="001A138C"/>
    <w:rsid w:val="001A1518"/>
    <w:rsid w:val="001A19CE"/>
    <w:rsid w:val="001A1B31"/>
    <w:rsid w:val="001A1BD0"/>
    <w:rsid w:val="001A1D63"/>
    <w:rsid w:val="001A1E7E"/>
    <w:rsid w:val="001A1FDC"/>
    <w:rsid w:val="001A2354"/>
    <w:rsid w:val="001A2AF3"/>
    <w:rsid w:val="001A2CFC"/>
    <w:rsid w:val="001A2F32"/>
    <w:rsid w:val="001A30F9"/>
    <w:rsid w:val="001A3E38"/>
    <w:rsid w:val="001A4240"/>
    <w:rsid w:val="001A45DA"/>
    <w:rsid w:val="001A47FD"/>
    <w:rsid w:val="001A4A35"/>
    <w:rsid w:val="001A4AA8"/>
    <w:rsid w:val="001A4BBC"/>
    <w:rsid w:val="001A4C94"/>
    <w:rsid w:val="001A50E2"/>
    <w:rsid w:val="001A52B7"/>
    <w:rsid w:val="001A53C2"/>
    <w:rsid w:val="001A5CF7"/>
    <w:rsid w:val="001A612B"/>
    <w:rsid w:val="001A6FF8"/>
    <w:rsid w:val="001A7870"/>
    <w:rsid w:val="001A7AFE"/>
    <w:rsid w:val="001A7CFA"/>
    <w:rsid w:val="001A7D79"/>
    <w:rsid w:val="001B04E4"/>
    <w:rsid w:val="001B085C"/>
    <w:rsid w:val="001B0A98"/>
    <w:rsid w:val="001B13CD"/>
    <w:rsid w:val="001B1447"/>
    <w:rsid w:val="001B1567"/>
    <w:rsid w:val="001B16A2"/>
    <w:rsid w:val="001B22AA"/>
    <w:rsid w:val="001B2309"/>
    <w:rsid w:val="001B2D5D"/>
    <w:rsid w:val="001B2FE0"/>
    <w:rsid w:val="001B3304"/>
    <w:rsid w:val="001B33D9"/>
    <w:rsid w:val="001B377E"/>
    <w:rsid w:val="001B39F3"/>
    <w:rsid w:val="001B40B8"/>
    <w:rsid w:val="001B489C"/>
    <w:rsid w:val="001B4922"/>
    <w:rsid w:val="001B49FA"/>
    <w:rsid w:val="001B4D35"/>
    <w:rsid w:val="001B5201"/>
    <w:rsid w:val="001B5284"/>
    <w:rsid w:val="001B5391"/>
    <w:rsid w:val="001B5BC9"/>
    <w:rsid w:val="001B5DEB"/>
    <w:rsid w:val="001B5E0F"/>
    <w:rsid w:val="001B63B3"/>
    <w:rsid w:val="001B64FC"/>
    <w:rsid w:val="001B6516"/>
    <w:rsid w:val="001B6718"/>
    <w:rsid w:val="001B6952"/>
    <w:rsid w:val="001B697D"/>
    <w:rsid w:val="001B7398"/>
    <w:rsid w:val="001B7F90"/>
    <w:rsid w:val="001C0209"/>
    <w:rsid w:val="001C0255"/>
    <w:rsid w:val="001C0844"/>
    <w:rsid w:val="001C08E0"/>
    <w:rsid w:val="001C1011"/>
    <w:rsid w:val="001C10E5"/>
    <w:rsid w:val="001C1114"/>
    <w:rsid w:val="001C118E"/>
    <w:rsid w:val="001C1E34"/>
    <w:rsid w:val="001C2763"/>
    <w:rsid w:val="001C2E28"/>
    <w:rsid w:val="001C33F4"/>
    <w:rsid w:val="001C3410"/>
    <w:rsid w:val="001C3453"/>
    <w:rsid w:val="001C37EF"/>
    <w:rsid w:val="001C4626"/>
    <w:rsid w:val="001C50E9"/>
    <w:rsid w:val="001C52C6"/>
    <w:rsid w:val="001C6ECB"/>
    <w:rsid w:val="001C71AA"/>
    <w:rsid w:val="001C71D2"/>
    <w:rsid w:val="001C761D"/>
    <w:rsid w:val="001C7F93"/>
    <w:rsid w:val="001D0306"/>
    <w:rsid w:val="001D0820"/>
    <w:rsid w:val="001D0DC5"/>
    <w:rsid w:val="001D14E1"/>
    <w:rsid w:val="001D159D"/>
    <w:rsid w:val="001D2BC5"/>
    <w:rsid w:val="001D2BFA"/>
    <w:rsid w:val="001D2C49"/>
    <w:rsid w:val="001D2FAA"/>
    <w:rsid w:val="001D30E9"/>
    <w:rsid w:val="001D325B"/>
    <w:rsid w:val="001D4178"/>
    <w:rsid w:val="001D4217"/>
    <w:rsid w:val="001D467A"/>
    <w:rsid w:val="001D4DC2"/>
    <w:rsid w:val="001D52EC"/>
    <w:rsid w:val="001D5381"/>
    <w:rsid w:val="001D53D5"/>
    <w:rsid w:val="001D5876"/>
    <w:rsid w:val="001D5D93"/>
    <w:rsid w:val="001D61C0"/>
    <w:rsid w:val="001D6621"/>
    <w:rsid w:val="001D6911"/>
    <w:rsid w:val="001D735D"/>
    <w:rsid w:val="001E0014"/>
    <w:rsid w:val="001E0CCB"/>
    <w:rsid w:val="001E0ED9"/>
    <w:rsid w:val="001E0FC9"/>
    <w:rsid w:val="001E111F"/>
    <w:rsid w:val="001E16D4"/>
    <w:rsid w:val="001E1C3C"/>
    <w:rsid w:val="001E1C61"/>
    <w:rsid w:val="001E1C87"/>
    <w:rsid w:val="001E1EB6"/>
    <w:rsid w:val="001E2067"/>
    <w:rsid w:val="001E29A0"/>
    <w:rsid w:val="001E2A58"/>
    <w:rsid w:val="001E314F"/>
    <w:rsid w:val="001E34B5"/>
    <w:rsid w:val="001E3861"/>
    <w:rsid w:val="001E3954"/>
    <w:rsid w:val="001E4014"/>
    <w:rsid w:val="001E40FA"/>
    <w:rsid w:val="001E47F3"/>
    <w:rsid w:val="001E489D"/>
    <w:rsid w:val="001E4EBC"/>
    <w:rsid w:val="001E4F26"/>
    <w:rsid w:val="001E553A"/>
    <w:rsid w:val="001E5776"/>
    <w:rsid w:val="001E5A22"/>
    <w:rsid w:val="001E5C0F"/>
    <w:rsid w:val="001E5D39"/>
    <w:rsid w:val="001E600E"/>
    <w:rsid w:val="001E6119"/>
    <w:rsid w:val="001E62AE"/>
    <w:rsid w:val="001E69B8"/>
    <w:rsid w:val="001E6DCD"/>
    <w:rsid w:val="001E79E1"/>
    <w:rsid w:val="001E7A12"/>
    <w:rsid w:val="001E7A60"/>
    <w:rsid w:val="001F0077"/>
    <w:rsid w:val="001F030C"/>
    <w:rsid w:val="001F032E"/>
    <w:rsid w:val="001F06D5"/>
    <w:rsid w:val="001F07AA"/>
    <w:rsid w:val="001F0A85"/>
    <w:rsid w:val="001F0EAB"/>
    <w:rsid w:val="001F12FC"/>
    <w:rsid w:val="001F172E"/>
    <w:rsid w:val="001F19A3"/>
    <w:rsid w:val="001F1A0B"/>
    <w:rsid w:val="001F2DF3"/>
    <w:rsid w:val="001F2E56"/>
    <w:rsid w:val="001F3107"/>
    <w:rsid w:val="001F329E"/>
    <w:rsid w:val="001F3998"/>
    <w:rsid w:val="001F39F7"/>
    <w:rsid w:val="001F3A01"/>
    <w:rsid w:val="001F3F94"/>
    <w:rsid w:val="001F41BF"/>
    <w:rsid w:val="001F424D"/>
    <w:rsid w:val="001F425A"/>
    <w:rsid w:val="001F4AB5"/>
    <w:rsid w:val="001F4BD5"/>
    <w:rsid w:val="001F4EA9"/>
    <w:rsid w:val="001F4F14"/>
    <w:rsid w:val="001F50E4"/>
    <w:rsid w:val="001F53E4"/>
    <w:rsid w:val="001F5414"/>
    <w:rsid w:val="001F578F"/>
    <w:rsid w:val="001F5896"/>
    <w:rsid w:val="001F5C08"/>
    <w:rsid w:val="001F5C35"/>
    <w:rsid w:val="001F64D8"/>
    <w:rsid w:val="001F6805"/>
    <w:rsid w:val="001F69C4"/>
    <w:rsid w:val="001F7487"/>
    <w:rsid w:val="001F7521"/>
    <w:rsid w:val="001F7BAE"/>
    <w:rsid w:val="00200676"/>
    <w:rsid w:val="002008BB"/>
    <w:rsid w:val="00200BFC"/>
    <w:rsid w:val="00200DA2"/>
    <w:rsid w:val="00201700"/>
    <w:rsid w:val="00201F4E"/>
    <w:rsid w:val="00202103"/>
    <w:rsid w:val="00202117"/>
    <w:rsid w:val="00202298"/>
    <w:rsid w:val="0020239F"/>
    <w:rsid w:val="002025B6"/>
    <w:rsid w:val="0020266F"/>
    <w:rsid w:val="00202B16"/>
    <w:rsid w:val="00203472"/>
    <w:rsid w:val="00203A7E"/>
    <w:rsid w:val="002041ED"/>
    <w:rsid w:val="00204920"/>
    <w:rsid w:val="00204A9E"/>
    <w:rsid w:val="00204EA9"/>
    <w:rsid w:val="002050DF"/>
    <w:rsid w:val="00205854"/>
    <w:rsid w:val="002058CE"/>
    <w:rsid w:val="00205DFC"/>
    <w:rsid w:val="00205EDF"/>
    <w:rsid w:val="002060CF"/>
    <w:rsid w:val="00206780"/>
    <w:rsid w:val="00206FE5"/>
    <w:rsid w:val="002071BF"/>
    <w:rsid w:val="0020728D"/>
    <w:rsid w:val="00207306"/>
    <w:rsid w:val="00207C22"/>
    <w:rsid w:val="002105E4"/>
    <w:rsid w:val="00210BA1"/>
    <w:rsid w:val="00210C29"/>
    <w:rsid w:val="00210D5E"/>
    <w:rsid w:val="00211776"/>
    <w:rsid w:val="00211A38"/>
    <w:rsid w:val="00211AE2"/>
    <w:rsid w:val="00211C7D"/>
    <w:rsid w:val="00212291"/>
    <w:rsid w:val="002124B8"/>
    <w:rsid w:val="0021288F"/>
    <w:rsid w:val="002138B1"/>
    <w:rsid w:val="00213DA4"/>
    <w:rsid w:val="00213FA8"/>
    <w:rsid w:val="0021441F"/>
    <w:rsid w:val="002145D7"/>
    <w:rsid w:val="00214DFA"/>
    <w:rsid w:val="00215306"/>
    <w:rsid w:val="00215A1A"/>
    <w:rsid w:val="00215BF9"/>
    <w:rsid w:val="00216613"/>
    <w:rsid w:val="00216B44"/>
    <w:rsid w:val="00216B76"/>
    <w:rsid w:val="00216C33"/>
    <w:rsid w:val="00217099"/>
    <w:rsid w:val="00217506"/>
    <w:rsid w:val="00217700"/>
    <w:rsid w:val="002178F8"/>
    <w:rsid w:val="00217BE9"/>
    <w:rsid w:val="00217D5B"/>
    <w:rsid w:val="00220A90"/>
    <w:rsid w:val="00220F76"/>
    <w:rsid w:val="002211DB"/>
    <w:rsid w:val="00221840"/>
    <w:rsid w:val="00221A58"/>
    <w:rsid w:val="00221C67"/>
    <w:rsid w:val="002224FC"/>
    <w:rsid w:val="002225B0"/>
    <w:rsid w:val="00222952"/>
    <w:rsid w:val="00222D88"/>
    <w:rsid w:val="00222DDF"/>
    <w:rsid w:val="002230D3"/>
    <w:rsid w:val="002231DB"/>
    <w:rsid w:val="00224416"/>
    <w:rsid w:val="0022448E"/>
    <w:rsid w:val="002246D9"/>
    <w:rsid w:val="00224767"/>
    <w:rsid w:val="00224776"/>
    <w:rsid w:val="002247FA"/>
    <w:rsid w:val="002249EB"/>
    <w:rsid w:val="00224D3B"/>
    <w:rsid w:val="00225618"/>
    <w:rsid w:val="002258C6"/>
    <w:rsid w:val="002259B8"/>
    <w:rsid w:val="00225A27"/>
    <w:rsid w:val="00225F9E"/>
    <w:rsid w:val="00226CB8"/>
    <w:rsid w:val="0022787D"/>
    <w:rsid w:val="00227C98"/>
    <w:rsid w:val="00227F71"/>
    <w:rsid w:val="00230EEA"/>
    <w:rsid w:val="00231110"/>
    <w:rsid w:val="0023130E"/>
    <w:rsid w:val="002316D5"/>
    <w:rsid w:val="002318D0"/>
    <w:rsid w:val="00231A29"/>
    <w:rsid w:val="00232877"/>
    <w:rsid w:val="00232EA1"/>
    <w:rsid w:val="00232F73"/>
    <w:rsid w:val="00233451"/>
    <w:rsid w:val="002335C1"/>
    <w:rsid w:val="00233B94"/>
    <w:rsid w:val="00234B28"/>
    <w:rsid w:val="00235166"/>
    <w:rsid w:val="002351F6"/>
    <w:rsid w:val="00235463"/>
    <w:rsid w:val="0023618F"/>
    <w:rsid w:val="002366A7"/>
    <w:rsid w:val="00236B51"/>
    <w:rsid w:val="00236C4C"/>
    <w:rsid w:val="00236D6D"/>
    <w:rsid w:val="00236D86"/>
    <w:rsid w:val="00237194"/>
    <w:rsid w:val="002372C7"/>
    <w:rsid w:val="002400D6"/>
    <w:rsid w:val="002400E9"/>
    <w:rsid w:val="0024022A"/>
    <w:rsid w:val="00240930"/>
    <w:rsid w:val="002413A0"/>
    <w:rsid w:val="0024179B"/>
    <w:rsid w:val="00241B5A"/>
    <w:rsid w:val="00241E94"/>
    <w:rsid w:val="00241E9B"/>
    <w:rsid w:val="00241FC8"/>
    <w:rsid w:val="002422D9"/>
    <w:rsid w:val="00242733"/>
    <w:rsid w:val="00242A89"/>
    <w:rsid w:val="00242C3A"/>
    <w:rsid w:val="0024305B"/>
    <w:rsid w:val="0024336E"/>
    <w:rsid w:val="00243525"/>
    <w:rsid w:val="00243A90"/>
    <w:rsid w:val="00243DC7"/>
    <w:rsid w:val="00244318"/>
    <w:rsid w:val="002443F4"/>
    <w:rsid w:val="002446AA"/>
    <w:rsid w:val="00245021"/>
    <w:rsid w:val="00245534"/>
    <w:rsid w:val="00245DFF"/>
    <w:rsid w:val="0024619D"/>
    <w:rsid w:val="002461C3"/>
    <w:rsid w:val="002467C9"/>
    <w:rsid w:val="002467ED"/>
    <w:rsid w:val="002470DE"/>
    <w:rsid w:val="0024735C"/>
    <w:rsid w:val="00247D51"/>
    <w:rsid w:val="00247E87"/>
    <w:rsid w:val="0025006A"/>
    <w:rsid w:val="002507C2"/>
    <w:rsid w:val="00250B02"/>
    <w:rsid w:val="00250B44"/>
    <w:rsid w:val="00250BBE"/>
    <w:rsid w:val="00251C81"/>
    <w:rsid w:val="002522A2"/>
    <w:rsid w:val="002527F1"/>
    <w:rsid w:val="00252846"/>
    <w:rsid w:val="0025286F"/>
    <w:rsid w:val="00252887"/>
    <w:rsid w:val="00252A52"/>
    <w:rsid w:val="00253208"/>
    <w:rsid w:val="00253553"/>
    <w:rsid w:val="00253B4C"/>
    <w:rsid w:val="00253BAD"/>
    <w:rsid w:val="00253D94"/>
    <w:rsid w:val="00254195"/>
    <w:rsid w:val="00254348"/>
    <w:rsid w:val="00254EDC"/>
    <w:rsid w:val="002552D0"/>
    <w:rsid w:val="0025547D"/>
    <w:rsid w:val="0025553E"/>
    <w:rsid w:val="00255883"/>
    <w:rsid w:val="00255897"/>
    <w:rsid w:val="0025599A"/>
    <w:rsid w:val="00255CA3"/>
    <w:rsid w:val="002571D3"/>
    <w:rsid w:val="00257C74"/>
    <w:rsid w:val="0026056F"/>
    <w:rsid w:val="00260BCD"/>
    <w:rsid w:val="00260E8B"/>
    <w:rsid w:val="00260EF4"/>
    <w:rsid w:val="002623D3"/>
    <w:rsid w:val="00262660"/>
    <w:rsid w:val="00262919"/>
    <w:rsid w:val="0026391D"/>
    <w:rsid w:val="0026394D"/>
    <w:rsid w:val="00263ACB"/>
    <w:rsid w:val="00263D0C"/>
    <w:rsid w:val="002641C3"/>
    <w:rsid w:val="00264241"/>
    <w:rsid w:val="0026488B"/>
    <w:rsid w:val="00265024"/>
    <w:rsid w:val="002650EE"/>
    <w:rsid w:val="002651F6"/>
    <w:rsid w:val="0026545D"/>
    <w:rsid w:val="00265742"/>
    <w:rsid w:val="00266EEA"/>
    <w:rsid w:val="002670FD"/>
    <w:rsid w:val="0026712D"/>
    <w:rsid w:val="002674AF"/>
    <w:rsid w:val="0026778D"/>
    <w:rsid w:val="00267853"/>
    <w:rsid w:val="002701AB"/>
    <w:rsid w:val="002703C5"/>
    <w:rsid w:val="0027068D"/>
    <w:rsid w:val="002709D5"/>
    <w:rsid w:val="00270A54"/>
    <w:rsid w:val="00270ED4"/>
    <w:rsid w:val="00271433"/>
    <w:rsid w:val="002717A0"/>
    <w:rsid w:val="00271EA1"/>
    <w:rsid w:val="00272420"/>
    <w:rsid w:val="0027246E"/>
    <w:rsid w:val="00272664"/>
    <w:rsid w:val="00272722"/>
    <w:rsid w:val="00272C0D"/>
    <w:rsid w:val="002731D5"/>
    <w:rsid w:val="0027326C"/>
    <w:rsid w:val="00273306"/>
    <w:rsid w:val="0027377C"/>
    <w:rsid w:val="00273A01"/>
    <w:rsid w:val="00273BC7"/>
    <w:rsid w:val="00273ED2"/>
    <w:rsid w:val="00274428"/>
    <w:rsid w:val="00274678"/>
    <w:rsid w:val="00274EFE"/>
    <w:rsid w:val="002755F3"/>
    <w:rsid w:val="00275BE9"/>
    <w:rsid w:val="00275CCD"/>
    <w:rsid w:val="00275DE5"/>
    <w:rsid w:val="00275FEE"/>
    <w:rsid w:val="002762E5"/>
    <w:rsid w:val="00276553"/>
    <w:rsid w:val="0027655B"/>
    <w:rsid w:val="002766E2"/>
    <w:rsid w:val="00276D3F"/>
    <w:rsid w:val="00276FCA"/>
    <w:rsid w:val="002771B2"/>
    <w:rsid w:val="002776CE"/>
    <w:rsid w:val="00277848"/>
    <w:rsid w:val="00277B2B"/>
    <w:rsid w:val="00277DE0"/>
    <w:rsid w:val="00277EA4"/>
    <w:rsid w:val="0028021E"/>
    <w:rsid w:val="002802AB"/>
    <w:rsid w:val="0028037A"/>
    <w:rsid w:val="00280492"/>
    <w:rsid w:val="002807F0"/>
    <w:rsid w:val="00280D35"/>
    <w:rsid w:val="00280F95"/>
    <w:rsid w:val="002810BF"/>
    <w:rsid w:val="0028142E"/>
    <w:rsid w:val="002815CC"/>
    <w:rsid w:val="00281B15"/>
    <w:rsid w:val="00281D9E"/>
    <w:rsid w:val="0028239E"/>
    <w:rsid w:val="002823B3"/>
    <w:rsid w:val="002828E6"/>
    <w:rsid w:val="002829D6"/>
    <w:rsid w:val="00282D80"/>
    <w:rsid w:val="00283095"/>
    <w:rsid w:val="00283772"/>
    <w:rsid w:val="00283A6A"/>
    <w:rsid w:val="00283C77"/>
    <w:rsid w:val="00284971"/>
    <w:rsid w:val="00284C91"/>
    <w:rsid w:val="0028518F"/>
    <w:rsid w:val="002852B0"/>
    <w:rsid w:val="00285AB0"/>
    <w:rsid w:val="00285F2B"/>
    <w:rsid w:val="00286FA9"/>
    <w:rsid w:val="002870F9"/>
    <w:rsid w:val="00287321"/>
    <w:rsid w:val="00287526"/>
    <w:rsid w:val="00287571"/>
    <w:rsid w:val="00287832"/>
    <w:rsid w:val="00287871"/>
    <w:rsid w:val="002879CF"/>
    <w:rsid w:val="002901E1"/>
    <w:rsid w:val="0029065C"/>
    <w:rsid w:val="0029078C"/>
    <w:rsid w:val="0029098E"/>
    <w:rsid w:val="00290A0A"/>
    <w:rsid w:val="0029129F"/>
    <w:rsid w:val="002923EE"/>
    <w:rsid w:val="00292564"/>
    <w:rsid w:val="00292873"/>
    <w:rsid w:val="00294205"/>
    <w:rsid w:val="00294599"/>
    <w:rsid w:val="0029507B"/>
    <w:rsid w:val="0029538F"/>
    <w:rsid w:val="0029583C"/>
    <w:rsid w:val="00295979"/>
    <w:rsid w:val="00295A29"/>
    <w:rsid w:val="00295CE3"/>
    <w:rsid w:val="00295EB1"/>
    <w:rsid w:val="00296372"/>
    <w:rsid w:val="00296802"/>
    <w:rsid w:val="00296A3B"/>
    <w:rsid w:val="00296A53"/>
    <w:rsid w:val="00296F05"/>
    <w:rsid w:val="0029700E"/>
    <w:rsid w:val="002971A4"/>
    <w:rsid w:val="00297758"/>
    <w:rsid w:val="0029792C"/>
    <w:rsid w:val="00297B17"/>
    <w:rsid w:val="00297F0B"/>
    <w:rsid w:val="002A0302"/>
    <w:rsid w:val="002A0AC1"/>
    <w:rsid w:val="002A0B57"/>
    <w:rsid w:val="002A1604"/>
    <w:rsid w:val="002A162B"/>
    <w:rsid w:val="002A1DD0"/>
    <w:rsid w:val="002A1DDF"/>
    <w:rsid w:val="002A1E35"/>
    <w:rsid w:val="002A1FDE"/>
    <w:rsid w:val="002A2493"/>
    <w:rsid w:val="002A2A19"/>
    <w:rsid w:val="002A2B24"/>
    <w:rsid w:val="002A2BD6"/>
    <w:rsid w:val="002A2C4B"/>
    <w:rsid w:val="002A369B"/>
    <w:rsid w:val="002A388E"/>
    <w:rsid w:val="002A39DE"/>
    <w:rsid w:val="002A3B9E"/>
    <w:rsid w:val="002A4116"/>
    <w:rsid w:val="002A47E7"/>
    <w:rsid w:val="002A491E"/>
    <w:rsid w:val="002A4D4A"/>
    <w:rsid w:val="002A4DE5"/>
    <w:rsid w:val="002A4E76"/>
    <w:rsid w:val="002A4F01"/>
    <w:rsid w:val="002A5164"/>
    <w:rsid w:val="002A5169"/>
    <w:rsid w:val="002A52A4"/>
    <w:rsid w:val="002A583C"/>
    <w:rsid w:val="002A602F"/>
    <w:rsid w:val="002A6241"/>
    <w:rsid w:val="002A6514"/>
    <w:rsid w:val="002A6631"/>
    <w:rsid w:val="002A6C24"/>
    <w:rsid w:val="002A7225"/>
    <w:rsid w:val="002A7227"/>
    <w:rsid w:val="002A723B"/>
    <w:rsid w:val="002A7428"/>
    <w:rsid w:val="002A75A2"/>
    <w:rsid w:val="002A761C"/>
    <w:rsid w:val="002A7926"/>
    <w:rsid w:val="002A7C63"/>
    <w:rsid w:val="002A7C7C"/>
    <w:rsid w:val="002A7C8C"/>
    <w:rsid w:val="002B018F"/>
    <w:rsid w:val="002B0322"/>
    <w:rsid w:val="002B061E"/>
    <w:rsid w:val="002B076D"/>
    <w:rsid w:val="002B0B6F"/>
    <w:rsid w:val="002B1498"/>
    <w:rsid w:val="002B176B"/>
    <w:rsid w:val="002B23ED"/>
    <w:rsid w:val="002B246F"/>
    <w:rsid w:val="002B261C"/>
    <w:rsid w:val="002B29BD"/>
    <w:rsid w:val="002B2E39"/>
    <w:rsid w:val="002B341F"/>
    <w:rsid w:val="002B38E2"/>
    <w:rsid w:val="002B3AEA"/>
    <w:rsid w:val="002B3B63"/>
    <w:rsid w:val="002B4032"/>
    <w:rsid w:val="002B41F5"/>
    <w:rsid w:val="002B4371"/>
    <w:rsid w:val="002B43C1"/>
    <w:rsid w:val="002B45B5"/>
    <w:rsid w:val="002B48B0"/>
    <w:rsid w:val="002B48E5"/>
    <w:rsid w:val="002B49EB"/>
    <w:rsid w:val="002B5325"/>
    <w:rsid w:val="002B5956"/>
    <w:rsid w:val="002B5CB1"/>
    <w:rsid w:val="002B5D83"/>
    <w:rsid w:val="002B627B"/>
    <w:rsid w:val="002B6577"/>
    <w:rsid w:val="002B66B6"/>
    <w:rsid w:val="002B67E6"/>
    <w:rsid w:val="002B6FF8"/>
    <w:rsid w:val="002B73F7"/>
    <w:rsid w:val="002B79D7"/>
    <w:rsid w:val="002B7A0A"/>
    <w:rsid w:val="002B7B3A"/>
    <w:rsid w:val="002B7C23"/>
    <w:rsid w:val="002C0585"/>
    <w:rsid w:val="002C07ED"/>
    <w:rsid w:val="002C0862"/>
    <w:rsid w:val="002C113D"/>
    <w:rsid w:val="002C17E1"/>
    <w:rsid w:val="002C2C74"/>
    <w:rsid w:val="002C3193"/>
    <w:rsid w:val="002C36EF"/>
    <w:rsid w:val="002C3E15"/>
    <w:rsid w:val="002C3EA7"/>
    <w:rsid w:val="002C3FA3"/>
    <w:rsid w:val="002C418F"/>
    <w:rsid w:val="002C48C5"/>
    <w:rsid w:val="002C4914"/>
    <w:rsid w:val="002C4B68"/>
    <w:rsid w:val="002C5257"/>
    <w:rsid w:val="002C55EE"/>
    <w:rsid w:val="002C561D"/>
    <w:rsid w:val="002C5D69"/>
    <w:rsid w:val="002C5EF7"/>
    <w:rsid w:val="002C6565"/>
    <w:rsid w:val="002C6F81"/>
    <w:rsid w:val="002C7304"/>
    <w:rsid w:val="002C7B63"/>
    <w:rsid w:val="002C7BFC"/>
    <w:rsid w:val="002D00FE"/>
    <w:rsid w:val="002D02D6"/>
    <w:rsid w:val="002D0BB6"/>
    <w:rsid w:val="002D0CC8"/>
    <w:rsid w:val="002D0E2A"/>
    <w:rsid w:val="002D1636"/>
    <w:rsid w:val="002D253C"/>
    <w:rsid w:val="002D2A1A"/>
    <w:rsid w:val="002D2A21"/>
    <w:rsid w:val="002D2AC3"/>
    <w:rsid w:val="002D2FE6"/>
    <w:rsid w:val="002D359B"/>
    <w:rsid w:val="002D3F87"/>
    <w:rsid w:val="002D4E66"/>
    <w:rsid w:val="002D4EBB"/>
    <w:rsid w:val="002D4F4B"/>
    <w:rsid w:val="002D554F"/>
    <w:rsid w:val="002D558A"/>
    <w:rsid w:val="002D56AF"/>
    <w:rsid w:val="002D56EC"/>
    <w:rsid w:val="002D585A"/>
    <w:rsid w:val="002D58DB"/>
    <w:rsid w:val="002D6167"/>
    <w:rsid w:val="002D6BE5"/>
    <w:rsid w:val="002D7AA2"/>
    <w:rsid w:val="002D7EDE"/>
    <w:rsid w:val="002E00CC"/>
    <w:rsid w:val="002E0293"/>
    <w:rsid w:val="002E1810"/>
    <w:rsid w:val="002E18C1"/>
    <w:rsid w:val="002E1973"/>
    <w:rsid w:val="002E1EED"/>
    <w:rsid w:val="002E286A"/>
    <w:rsid w:val="002E2ADB"/>
    <w:rsid w:val="002E365C"/>
    <w:rsid w:val="002E39E2"/>
    <w:rsid w:val="002E3A66"/>
    <w:rsid w:val="002E3AE0"/>
    <w:rsid w:val="002E3B34"/>
    <w:rsid w:val="002E429F"/>
    <w:rsid w:val="002E4C71"/>
    <w:rsid w:val="002E4E2F"/>
    <w:rsid w:val="002E4E6F"/>
    <w:rsid w:val="002E5195"/>
    <w:rsid w:val="002E55F6"/>
    <w:rsid w:val="002E5E9E"/>
    <w:rsid w:val="002E61BC"/>
    <w:rsid w:val="002E6247"/>
    <w:rsid w:val="002E626C"/>
    <w:rsid w:val="002E66FD"/>
    <w:rsid w:val="002E69FA"/>
    <w:rsid w:val="002E7453"/>
    <w:rsid w:val="002E77E8"/>
    <w:rsid w:val="002E78B8"/>
    <w:rsid w:val="002F0118"/>
    <w:rsid w:val="002F0A35"/>
    <w:rsid w:val="002F1539"/>
    <w:rsid w:val="002F1691"/>
    <w:rsid w:val="002F18CB"/>
    <w:rsid w:val="002F1910"/>
    <w:rsid w:val="002F24A2"/>
    <w:rsid w:val="002F296C"/>
    <w:rsid w:val="002F2C8A"/>
    <w:rsid w:val="002F2CDE"/>
    <w:rsid w:val="002F30C8"/>
    <w:rsid w:val="002F3968"/>
    <w:rsid w:val="002F4C5B"/>
    <w:rsid w:val="002F528C"/>
    <w:rsid w:val="002F54B0"/>
    <w:rsid w:val="002F56EA"/>
    <w:rsid w:val="002F593A"/>
    <w:rsid w:val="002F6115"/>
    <w:rsid w:val="002F6624"/>
    <w:rsid w:val="002F76FD"/>
    <w:rsid w:val="002F77C8"/>
    <w:rsid w:val="002F7977"/>
    <w:rsid w:val="002F7B6F"/>
    <w:rsid w:val="003001BC"/>
    <w:rsid w:val="00300C11"/>
    <w:rsid w:val="00300C15"/>
    <w:rsid w:val="00300F5F"/>
    <w:rsid w:val="0030141C"/>
    <w:rsid w:val="003015CA"/>
    <w:rsid w:val="00301924"/>
    <w:rsid w:val="00301EF0"/>
    <w:rsid w:val="0030206D"/>
    <w:rsid w:val="00302408"/>
    <w:rsid w:val="00302CC9"/>
    <w:rsid w:val="003031D5"/>
    <w:rsid w:val="00303373"/>
    <w:rsid w:val="00303400"/>
    <w:rsid w:val="0030343E"/>
    <w:rsid w:val="0030375D"/>
    <w:rsid w:val="003037E5"/>
    <w:rsid w:val="003038DD"/>
    <w:rsid w:val="0030434B"/>
    <w:rsid w:val="00304804"/>
    <w:rsid w:val="003048A1"/>
    <w:rsid w:val="00304AFD"/>
    <w:rsid w:val="00304C4C"/>
    <w:rsid w:val="00305AFC"/>
    <w:rsid w:val="0030620E"/>
    <w:rsid w:val="0030634E"/>
    <w:rsid w:val="00306559"/>
    <w:rsid w:val="00306811"/>
    <w:rsid w:val="003068B9"/>
    <w:rsid w:val="003068FB"/>
    <w:rsid w:val="00306FF1"/>
    <w:rsid w:val="0030735B"/>
    <w:rsid w:val="003076F9"/>
    <w:rsid w:val="00307701"/>
    <w:rsid w:val="003078A9"/>
    <w:rsid w:val="003108FB"/>
    <w:rsid w:val="00310A22"/>
    <w:rsid w:val="00310C37"/>
    <w:rsid w:val="00311319"/>
    <w:rsid w:val="003114B5"/>
    <w:rsid w:val="003116DD"/>
    <w:rsid w:val="00311748"/>
    <w:rsid w:val="00311F7C"/>
    <w:rsid w:val="0031228E"/>
    <w:rsid w:val="003125C5"/>
    <w:rsid w:val="00312719"/>
    <w:rsid w:val="00312900"/>
    <w:rsid w:val="003130A1"/>
    <w:rsid w:val="00313284"/>
    <w:rsid w:val="00313DB7"/>
    <w:rsid w:val="00314554"/>
    <w:rsid w:val="003150A6"/>
    <w:rsid w:val="00315461"/>
    <w:rsid w:val="00315650"/>
    <w:rsid w:val="00315711"/>
    <w:rsid w:val="00315DC0"/>
    <w:rsid w:val="00316192"/>
    <w:rsid w:val="0031681A"/>
    <w:rsid w:val="00316DE5"/>
    <w:rsid w:val="00316EA9"/>
    <w:rsid w:val="00317344"/>
    <w:rsid w:val="003178F1"/>
    <w:rsid w:val="00317C80"/>
    <w:rsid w:val="00317D35"/>
    <w:rsid w:val="00320692"/>
    <w:rsid w:val="00320728"/>
    <w:rsid w:val="003208AD"/>
    <w:rsid w:val="003209C6"/>
    <w:rsid w:val="00321BCC"/>
    <w:rsid w:val="003224E2"/>
    <w:rsid w:val="003228A7"/>
    <w:rsid w:val="00322E4B"/>
    <w:rsid w:val="00323407"/>
    <w:rsid w:val="003238FB"/>
    <w:rsid w:val="003239D7"/>
    <w:rsid w:val="003239FA"/>
    <w:rsid w:val="00323A80"/>
    <w:rsid w:val="00323B40"/>
    <w:rsid w:val="00323E25"/>
    <w:rsid w:val="00324274"/>
    <w:rsid w:val="00324935"/>
    <w:rsid w:val="00324F95"/>
    <w:rsid w:val="00325323"/>
    <w:rsid w:val="003255B4"/>
    <w:rsid w:val="0032574F"/>
    <w:rsid w:val="00326179"/>
    <w:rsid w:val="00326224"/>
    <w:rsid w:val="00326470"/>
    <w:rsid w:val="003264E2"/>
    <w:rsid w:val="003269B6"/>
    <w:rsid w:val="00326BD1"/>
    <w:rsid w:val="00326E22"/>
    <w:rsid w:val="0032722B"/>
    <w:rsid w:val="00327C24"/>
    <w:rsid w:val="00330926"/>
    <w:rsid w:val="0033097A"/>
    <w:rsid w:val="00330AA4"/>
    <w:rsid w:val="00330B7B"/>
    <w:rsid w:val="00330BF2"/>
    <w:rsid w:val="00330C25"/>
    <w:rsid w:val="00330D87"/>
    <w:rsid w:val="00331A32"/>
    <w:rsid w:val="00331B77"/>
    <w:rsid w:val="0033209A"/>
    <w:rsid w:val="003325A9"/>
    <w:rsid w:val="00332814"/>
    <w:rsid w:val="003328DE"/>
    <w:rsid w:val="0033319C"/>
    <w:rsid w:val="003333F5"/>
    <w:rsid w:val="003334C9"/>
    <w:rsid w:val="003348CA"/>
    <w:rsid w:val="00334920"/>
    <w:rsid w:val="00334A91"/>
    <w:rsid w:val="003358DE"/>
    <w:rsid w:val="00335C86"/>
    <w:rsid w:val="003367DB"/>
    <w:rsid w:val="003368AB"/>
    <w:rsid w:val="003368B2"/>
    <w:rsid w:val="00336B9F"/>
    <w:rsid w:val="003370E8"/>
    <w:rsid w:val="0034017B"/>
    <w:rsid w:val="00340189"/>
    <w:rsid w:val="0034113B"/>
    <w:rsid w:val="0034145F"/>
    <w:rsid w:val="00341A7A"/>
    <w:rsid w:val="00341B8A"/>
    <w:rsid w:val="00341D34"/>
    <w:rsid w:val="003420D9"/>
    <w:rsid w:val="0034258C"/>
    <w:rsid w:val="00342A01"/>
    <w:rsid w:val="00342F30"/>
    <w:rsid w:val="0034327F"/>
    <w:rsid w:val="003438BE"/>
    <w:rsid w:val="00344C6E"/>
    <w:rsid w:val="003453CA"/>
    <w:rsid w:val="00345CE8"/>
    <w:rsid w:val="0034605A"/>
    <w:rsid w:val="00346494"/>
    <w:rsid w:val="003467A7"/>
    <w:rsid w:val="00346DF1"/>
    <w:rsid w:val="00347420"/>
    <w:rsid w:val="0034754B"/>
    <w:rsid w:val="00347712"/>
    <w:rsid w:val="003479AF"/>
    <w:rsid w:val="00347AEC"/>
    <w:rsid w:val="00347DE0"/>
    <w:rsid w:val="00347FC2"/>
    <w:rsid w:val="00350221"/>
    <w:rsid w:val="00350583"/>
    <w:rsid w:val="00350BE8"/>
    <w:rsid w:val="003513C8"/>
    <w:rsid w:val="003516F1"/>
    <w:rsid w:val="003519EE"/>
    <w:rsid w:val="00351A72"/>
    <w:rsid w:val="00351D32"/>
    <w:rsid w:val="003525B4"/>
    <w:rsid w:val="00352671"/>
    <w:rsid w:val="0035286D"/>
    <w:rsid w:val="00352CB1"/>
    <w:rsid w:val="00353459"/>
    <w:rsid w:val="00353660"/>
    <w:rsid w:val="0035372E"/>
    <w:rsid w:val="00353EEA"/>
    <w:rsid w:val="00354309"/>
    <w:rsid w:val="00354939"/>
    <w:rsid w:val="00354B67"/>
    <w:rsid w:val="00355295"/>
    <w:rsid w:val="003558DC"/>
    <w:rsid w:val="00355BCE"/>
    <w:rsid w:val="00355C55"/>
    <w:rsid w:val="00355EFE"/>
    <w:rsid w:val="003560B8"/>
    <w:rsid w:val="003565A1"/>
    <w:rsid w:val="0035699D"/>
    <w:rsid w:val="003569D3"/>
    <w:rsid w:val="00356D43"/>
    <w:rsid w:val="0035734F"/>
    <w:rsid w:val="003574EE"/>
    <w:rsid w:val="00357760"/>
    <w:rsid w:val="00360FDE"/>
    <w:rsid w:val="003613AF"/>
    <w:rsid w:val="00361AF0"/>
    <w:rsid w:val="00361EF6"/>
    <w:rsid w:val="00361EFA"/>
    <w:rsid w:val="00362676"/>
    <w:rsid w:val="003628C8"/>
    <w:rsid w:val="00363045"/>
    <w:rsid w:val="00364781"/>
    <w:rsid w:val="00364933"/>
    <w:rsid w:val="00365420"/>
    <w:rsid w:val="0036552B"/>
    <w:rsid w:val="003657D0"/>
    <w:rsid w:val="003659EC"/>
    <w:rsid w:val="00365D27"/>
    <w:rsid w:val="00365D9F"/>
    <w:rsid w:val="00365F2C"/>
    <w:rsid w:val="00366A37"/>
    <w:rsid w:val="00366ECE"/>
    <w:rsid w:val="003673A0"/>
    <w:rsid w:val="0036740D"/>
    <w:rsid w:val="0037066A"/>
    <w:rsid w:val="0037160F"/>
    <w:rsid w:val="0037162A"/>
    <w:rsid w:val="003717B9"/>
    <w:rsid w:val="00371BFA"/>
    <w:rsid w:val="00371C60"/>
    <w:rsid w:val="00371D64"/>
    <w:rsid w:val="00372122"/>
    <w:rsid w:val="0037241A"/>
    <w:rsid w:val="003727BF"/>
    <w:rsid w:val="003727CA"/>
    <w:rsid w:val="003730AD"/>
    <w:rsid w:val="003734BC"/>
    <w:rsid w:val="0037376C"/>
    <w:rsid w:val="00373904"/>
    <w:rsid w:val="00373ECD"/>
    <w:rsid w:val="00374180"/>
    <w:rsid w:val="003749FC"/>
    <w:rsid w:val="00375161"/>
    <w:rsid w:val="00375221"/>
    <w:rsid w:val="00375359"/>
    <w:rsid w:val="003754FE"/>
    <w:rsid w:val="00375579"/>
    <w:rsid w:val="00375E42"/>
    <w:rsid w:val="003766F8"/>
    <w:rsid w:val="00376823"/>
    <w:rsid w:val="00376CBF"/>
    <w:rsid w:val="0037735F"/>
    <w:rsid w:val="003779CF"/>
    <w:rsid w:val="00377D33"/>
    <w:rsid w:val="00377EEE"/>
    <w:rsid w:val="00377F02"/>
    <w:rsid w:val="00377F4B"/>
    <w:rsid w:val="00380741"/>
    <w:rsid w:val="00380822"/>
    <w:rsid w:val="00380AA2"/>
    <w:rsid w:val="00380C00"/>
    <w:rsid w:val="003817F6"/>
    <w:rsid w:val="00381A42"/>
    <w:rsid w:val="00381CAD"/>
    <w:rsid w:val="00382128"/>
    <w:rsid w:val="00382825"/>
    <w:rsid w:val="00383135"/>
    <w:rsid w:val="00383142"/>
    <w:rsid w:val="00383499"/>
    <w:rsid w:val="00383EE3"/>
    <w:rsid w:val="00384C05"/>
    <w:rsid w:val="00384E07"/>
    <w:rsid w:val="00384F25"/>
    <w:rsid w:val="00385294"/>
    <w:rsid w:val="0038529A"/>
    <w:rsid w:val="003852F5"/>
    <w:rsid w:val="0038565F"/>
    <w:rsid w:val="0038566B"/>
    <w:rsid w:val="00385D37"/>
    <w:rsid w:val="00385E6D"/>
    <w:rsid w:val="00385EB1"/>
    <w:rsid w:val="003861C5"/>
    <w:rsid w:val="003862EF"/>
    <w:rsid w:val="003863CE"/>
    <w:rsid w:val="003864B8"/>
    <w:rsid w:val="003868E3"/>
    <w:rsid w:val="003870EE"/>
    <w:rsid w:val="003877EF"/>
    <w:rsid w:val="003879F2"/>
    <w:rsid w:val="00387E6B"/>
    <w:rsid w:val="003902A1"/>
    <w:rsid w:val="003906A2"/>
    <w:rsid w:val="00390740"/>
    <w:rsid w:val="00390B29"/>
    <w:rsid w:val="00390BD5"/>
    <w:rsid w:val="00391059"/>
    <w:rsid w:val="0039139C"/>
    <w:rsid w:val="003918A3"/>
    <w:rsid w:val="003918DB"/>
    <w:rsid w:val="00391CA3"/>
    <w:rsid w:val="00391FCB"/>
    <w:rsid w:val="003922D1"/>
    <w:rsid w:val="00392CE0"/>
    <w:rsid w:val="0039322C"/>
    <w:rsid w:val="003937D6"/>
    <w:rsid w:val="00393ADE"/>
    <w:rsid w:val="00393BDB"/>
    <w:rsid w:val="00394787"/>
    <w:rsid w:val="00394B88"/>
    <w:rsid w:val="00394C0F"/>
    <w:rsid w:val="00395235"/>
    <w:rsid w:val="003957D4"/>
    <w:rsid w:val="00395870"/>
    <w:rsid w:val="003964A0"/>
    <w:rsid w:val="003966BF"/>
    <w:rsid w:val="00396EB9"/>
    <w:rsid w:val="0039734D"/>
    <w:rsid w:val="003978D7"/>
    <w:rsid w:val="00397AF7"/>
    <w:rsid w:val="00397B2A"/>
    <w:rsid w:val="00397B54"/>
    <w:rsid w:val="00397F26"/>
    <w:rsid w:val="003A022B"/>
    <w:rsid w:val="003A0323"/>
    <w:rsid w:val="003A041A"/>
    <w:rsid w:val="003A09BE"/>
    <w:rsid w:val="003A11F8"/>
    <w:rsid w:val="003A13FB"/>
    <w:rsid w:val="003A1670"/>
    <w:rsid w:val="003A1A25"/>
    <w:rsid w:val="003A1D26"/>
    <w:rsid w:val="003A1F60"/>
    <w:rsid w:val="003A2265"/>
    <w:rsid w:val="003A26C8"/>
    <w:rsid w:val="003A26CE"/>
    <w:rsid w:val="003A26F9"/>
    <w:rsid w:val="003A274A"/>
    <w:rsid w:val="003A2885"/>
    <w:rsid w:val="003A3010"/>
    <w:rsid w:val="003A3198"/>
    <w:rsid w:val="003A3B8F"/>
    <w:rsid w:val="003A3CCB"/>
    <w:rsid w:val="003A3EB1"/>
    <w:rsid w:val="003A41F2"/>
    <w:rsid w:val="003A4B91"/>
    <w:rsid w:val="003A4BE6"/>
    <w:rsid w:val="003A50DC"/>
    <w:rsid w:val="003A516F"/>
    <w:rsid w:val="003A5579"/>
    <w:rsid w:val="003A55DD"/>
    <w:rsid w:val="003A599B"/>
    <w:rsid w:val="003A59D5"/>
    <w:rsid w:val="003A60DA"/>
    <w:rsid w:val="003A655D"/>
    <w:rsid w:val="003A702E"/>
    <w:rsid w:val="003A7171"/>
    <w:rsid w:val="003A78AE"/>
    <w:rsid w:val="003A7AF2"/>
    <w:rsid w:val="003A7BD2"/>
    <w:rsid w:val="003A7DAD"/>
    <w:rsid w:val="003B0352"/>
    <w:rsid w:val="003B051E"/>
    <w:rsid w:val="003B07C5"/>
    <w:rsid w:val="003B0C12"/>
    <w:rsid w:val="003B0FBC"/>
    <w:rsid w:val="003B133D"/>
    <w:rsid w:val="003B1629"/>
    <w:rsid w:val="003B1689"/>
    <w:rsid w:val="003B1A3E"/>
    <w:rsid w:val="003B20DA"/>
    <w:rsid w:val="003B2603"/>
    <w:rsid w:val="003B2905"/>
    <w:rsid w:val="003B31CC"/>
    <w:rsid w:val="003B40B3"/>
    <w:rsid w:val="003B42ED"/>
    <w:rsid w:val="003B4417"/>
    <w:rsid w:val="003B51FA"/>
    <w:rsid w:val="003B53A8"/>
    <w:rsid w:val="003B53B5"/>
    <w:rsid w:val="003B5504"/>
    <w:rsid w:val="003B5ABC"/>
    <w:rsid w:val="003B5D32"/>
    <w:rsid w:val="003B61B5"/>
    <w:rsid w:val="003B6EF9"/>
    <w:rsid w:val="003B75D8"/>
    <w:rsid w:val="003B7DA7"/>
    <w:rsid w:val="003C0332"/>
    <w:rsid w:val="003C0A57"/>
    <w:rsid w:val="003C0D20"/>
    <w:rsid w:val="003C0D5C"/>
    <w:rsid w:val="003C0E58"/>
    <w:rsid w:val="003C0E5F"/>
    <w:rsid w:val="003C11F2"/>
    <w:rsid w:val="003C129B"/>
    <w:rsid w:val="003C149A"/>
    <w:rsid w:val="003C152F"/>
    <w:rsid w:val="003C1F1F"/>
    <w:rsid w:val="003C2142"/>
    <w:rsid w:val="003C240A"/>
    <w:rsid w:val="003C2B59"/>
    <w:rsid w:val="003C361E"/>
    <w:rsid w:val="003C3DBF"/>
    <w:rsid w:val="003C3E8F"/>
    <w:rsid w:val="003C4044"/>
    <w:rsid w:val="003C4455"/>
    <w:rsid w:val="003C469B"/>
    <w:rsid w:val="003C478E"/>
    <w:rsid w:val="003C4A6E"/>
    <w:rsid w:val="003C5304"/>
    <w:rsid w:val="003C538F"/>
    <w:rsid w:val="003C5703"/>
    <w:rsid w:val="003C59FC"/>
    <w:rsid w:val="003C5A56"/>
    <w:rsid w:val="003C5E38"/>
    <w:rsid w:val="003C6761"/>
    <w:rsid w:val="003C6C30"/>
    <w:rsid w:val="003C75D7"/>
    <w:rsid w:val="003C764B"/>
    <w:rsid w:val="003C7675"/>
    <w:rsid w:val="003C7771"/>
    <w:rsid w:val="003C7F9F"/>
    <w:rsid w:val="003C7FB7"/>
    <w:rsid w:val="003D04E7"/>
    <w:rsid w:val="003D0517"/>
    <w:rsid w:val="003D063E"/>
    <w:rsid w:val="003D09C5"/>
    <w:rsid w:val="003D0E30"/>
    <w:rsid w:val="003D14EE"/>
    <w:rsid w:val="003D156E"/>
    <w:rsid w:val="003D17F8"/>
    <w:rsid w:val="003D1D2D"/>
    <w:rsid w:val="003D1E5C"/>
    <w:rsid w:val="003D207C"/>
    <w:rsid w:val="003D2100"/>
    <w:rsid w:val="003D223B"/>
    <w:rsid w:val="003D2FB5"/>
    <w:rsid w:val="003D3446"/>
    <w:rsid w:val="003D3847"/>
    <w:rsid w:val="003D39B2"/>
    <w:rsid w:val="003D3A76"/>
    <w:rsid w:val="003D3FC1"/>
    <w:rsid w:val="003D42A4"/>
    <w:rsid w:val="003D42B8"/>
    <w:rsid w:val="003D48E2"/>
    <w:rsid w:val="003D4A9F"/>
    <w:rsid w:val="003D4F24"/>
    <w:rsid w:val="003D51C0"/>
    <w:rsid w:val="003D53CD"/>
    <w:rsid w:val="003D59DB"/>
    <w:rsid w:val="003D5B36"/>
    <w:rsid w:val="003D5F03"/>
    <w:rsid w:val="003D6F7D"/>
    <w:rsid w:val="003D7AA0"/>
    <w:rsid w:val="003D7DEC"/>
    <w:rsid w:val="003E0406"/>
    <w:rsid w:val="003E0466"/>
    <w:rsid w:val="003E08ED"/>
    <w:rsid w:val="003E0B46"/>
    <w:rsid w:val="003E0CC7"/>
    <w:rsid w:val="003E0DEC"/>
    <w:rsid w:val="003E0DFA"/>
    <w:rsid w:val="003E0E94"/>
    <w:rsid w:val="003E143C"/>
    <w:rsid w:val="003E15A0"/>
    <w:rsid w:val="003E15D1"/>
    <w:rsid w:val="003E1B6F"/>
    <w:rsid w:val="003E1E37"/>
    <w:rsid w:val="003E20C2"/>
    <w:rsid w:val="003E252C"/>
    <w:rsid w:val="003E2801"/>
    <w:rsid w:val="003E2B04"/>
    <w:rsid w:val="003E2B58"/>
    <w:rsid w:val="003E3225"/>
    <w:rsid w:val="003E368B"/>
    <w:rsid w:val="003E37BD"/>
    <w:rsid w:val="003E3B1F"/>
    <w:rsid w:val="003E3F76"/>
    <w:rsid w:val="003E4133"/>
    <w:rsid w:val="003E41E8"/>
    <w:rsid w:val="003E4412"/>
    <w:rsid w:val="003E4793"/>
    <w:rsid w:val="003E488A"/>
    <w:rsid w:val="003E4C7B"/>
    <w:rsid w:val="003E4FCE"/>
    <w:rsid w:val="003E591C"/>
    <w:rsid w:val="003E5B37"/>
    <w:rsid w:val="003E5C92"/>
    <w:rsid w:val="003E5FD4"/>
    <w:rsid w:val="003E67B7"/>
    <w:rsid w:val="003E6949"/>
    <w:rsid w:val="003E7B08"/>
    <w:rsid w:val="003E7BC0"/>
    <w:rsid w:val="003F03D2"/>
    <w:rsid w:val="003F07AE"/>
    <w:rsid w:val="003F0AEC"/>
    <w:rsid w:val="003F0C94"/>
    <w:rsid w:val="003F0D21"/>
    <w:rsid w:val="003F15AD"/>
    <w:rsid w:val="003F1862"/>
    <w:rsid w:val="003F272D"/>
    <w:rsid w:val="003F27DC"/>
    <w:rsid w:val="003F2CC9"/>
    <w:rsid w:val="003F2F6C"/>
    <w:rsid w:val="003F3007"/>
    <w:rsid w:val="003F3243"/>
    <w:rsid w:val="003F33F4"/>
    <w:rsid w:val="003F39BE"/>
    <w:rsid w:val="003F3A64"/>
    <w:rsid w:val="003F447F"/>
    <w:rsid w:val="003F44CA"/>
    <w:rsid w:val="003F4F24"/>
    <w:rsid w:val="003F525B"/>
    <w:rsid w:val="003F5308"/>
    <w:rsid w:val="003F54CB"/>
    <w:rsid w:val="003F58EC"/>
    <w:rsid w:val="003F5BCA"/>
    <w:rsid w:val="003F5E94"/>
    <w:rsid w:val="003F62A0"/>
    <w:rsid w:val="003F67F3"/>
    <w:rsid w:val="003F695D"/>
    <w:rsid w:val="003F6A1C"/>
    <w:rsid w:val="003F6A5A"/>
    <w:rsid w:val="003F6F33"/>
    <w:rsid w:val="003F6FAF"/>
    <w:rsid w:val="003F6FB3"/>
    <w:rsid w:val="003F78A1"/>
    <w:rsid w:val="004000D4"/>
    <w:rsid w:val="0040015C"/>
    <w:rsid w:val="00400CBA"/>
    <w:rsid w:val="0040197A"/>
    <w:rsid w:val="00401D1B"/>
    <w:rsid w:val="004024DA"/>
    <w:rsid w:val="00402BA0"/>
    <w:rsid w:val="00402C61"/>
    <w:rsid w:val="00403C0E"/>
    <w:rsid w:val="00404A45"/>
    <w:rsid w:val="00404BD9"/>
    <w:rsid w:val="00404F58"/>
    <w:rsid w:val="00405E34"/>
    <w:rsid w:val="00406481"/>
    <w:rsid w:val="004064F6"/>
    <w:rsid w:val="00406C9E"/>
    <w:rsid w:val="00407314"/>
    <w:rsid w:val="004077EE"/>
    <w:rsid w:val="00407CDA"/>
    <w:rsid w:val="00407FCD"/>
    <w:rsid w:val="0041043D"/>
    <w:rsid w:val="004108E1"/>
    <w:rsid w:val="00410ABD"/>
    <w:rsid w:val="00410D60"/>
    <w:rsid w:val="00411284"/>
    <w:rsid w:val="0041166C"/>
    <w:rsid w:val="0041179F"/>
    <w:rsid w:val="00412254"/>
    <w:rsid w:val="0041257E"/>
    <w:rsid w:val="00412939"/>
    <w:rsid w:val="00412CA6"/>
    <w:rsid w:val="004131A9"/>
    <w:rsid w:val="0041324E"/>
    <w:rsid w:val="004135C0"/>
    <w:rsid w:val="00413897"/>
    <w:rsid w:val="0041402B"/>
    <w:rsid w:val="004140CD"/>
    <w:rsid w:val="00414F22"/>
    <w:rsid w:val="004154C1"/>
    <w:rsid w:val="00416000"/>
    <w:rsid w:val="00416BA8"/>
    <w:rsid w:val="00416DD3"/>
    <w:rsid w:val="00416EFF"/>
    <w:rsid w:val="00417303"/>
    <w:rsid w:val="004179FC"/>
    <w:rsid w:val="004202AB"/>
    <w:rsid w:val="00420AA6"/>
    <w:rsid w:val="00420B19"/>
    <w:rsid w:val="00420F0B"/>
    <w:rsid w:val="00420F40"/>
    <w:rsid w:val="004211FC"/>
    <w:rsid w:val="004212CB"/>
    <w:rsid w:val="00422368"/>
    <w:rsid w:val="00422A99"/>
    <w:rsid w:val="004233F7"/>
    <w:rsid w:val="0042344A"/>
    <w:rsid w:val="00423483"/>
    <w:rsid w:val="0042397A"/>
    <w:rsid w:val="00424032"/>
    <w:rsid w:val="00424800"/>
    <w:rsid w:val="00424D7A"/>
    <w:rsid w:val="00424DC7"/>
    <w:rsid w:val="004250F0"/>
    <w:rsid w:val="004250FD"/>
    <w:rsid w:val="00425259"/>
    <w:rsid w:val="00425656"/>
    <w:rsid w:val="0042578F"/>
    <w:rsid w:val="004257B8"/>
    <w:rsid w:val="004257F5"/>
    <w:rsid w:val="004263EA"/>
    <w:rsid w:val="0042697C"/>
    <w:rsid w:val="00426A82"/>
    <w:rsid w:val="0042748A"/>
    <w:rsid w:val="00427A26"/>
    <w:rsid w:val="00427F76"/>
    <w:rsid w:val="004300BC"/>
    <w:rsid w:val="00430739"/>
    <w:rsid w:val="004307BB"/>
    <w:rsid w:val="00430893"/>
    <w:rsid w:val="00430BEA"/>
    <w:rsid w:val="00430C1E"/>
    <w:rsid w:val="00430DED"/>
    <w:rsid w:val="00431174"/>
    <w:rsid w:val="00431244"/>
    <w:rsid w:val="004315C2"/>
    <w:rsid w:val="004316B8"/>
    <w:rsid w:val="00431BCF"/>
    <w:rsid w:val="0043252E"/>
    <w:rsid w:val="00432F35"/>
    <w:rsid w:val="00433A6B"/>
    <w:rsid w:val="00434104"/>
    <w:rsid w:val="00434283"/>
    <w:rsid w:val="004346F8"/>
    <w:rsid w:val="00434E93"/>
    <w:rsid w:val="004351E6"/>
    <w:rsid w:val="00436067"/>
    <w:rsid w:val="004363ED"/>
    <w:rsid w:val="00436610"/>
    <w:rsid w:val="00436632"/>
    <w:rsid w:val="0043699E"/>
    <w:rsid w:val="00436B35"/>
    <w:rsid w:val="00436F31"/>
    <w:rsid w:val="0043721D"/>
    <w:rsid w:val="00437A13"/>
    <w:rsid w:val="00437B94"/>
    <w:rsid w:val="00437BBE"/>
    <w:rsid w:val="00437FA9"/>
    <w:rsid w:val="004405E2"/>
    <w:rsid w:val="00440688"/>
    <w:rsid w:val="00440AF4"/>
    <w:rsid w:val="00440DC5"/>
    <w:rsid w:val="004415FA"/>
    <w:rsid w:val="00441D99"/>
    <w:rsid w:val="00442081"/>
    <w:rsid w:val="00442D1F"/>
    <w:rsid w:val="00442E61"/>
    <w:rsid w:val="00442F6E"/>
    <w:rsid w:val="004430B8"/>
    <w:rsid w:val="00443506"/>
    <w:rsid w:val="004438CF"/>
    <w:rsid w:val="00443A36"/>
    <w:rsid w:val="00443B22"/>
    <w:rsid w:val="00443C60"/>
    <w:rsid w:val="004440AD"/>
    <w:rsid w:val="004440FE"/>
    <w:rsid w:val="00444428"/>
    <w:rsid w:val="004447FB"/>
    <w:rsid w:val="004452C8"/>
    <w:rsid w:val="00445F04"/>
    <w:rsid w:val="0044613F"/>
    <w:rsid w:val="004461B3"/>
    <w:rsid w:val="00446239"/>
    <w:rsid w:val="00446ED2"/>
    <w:rsid w:val="00446EFA"/>
    <w:rsid w:val="00447259"/>
    <w:rsid w:val="004473AD"/>
    <w:rsid w:val="0044779B"/>
    <w:rsid w:val="00447986"/>
    <w:rsid w:val="00447E85"/>
    <w:rsid w:val="00450439"/>
    <w:rsid w:val="00450CB2"/>
    <w:rsid w:val="00450FE6"/>
    <w:rsid w:val="004516A5"/>
    <w:rsid w:val="00452117"/>
    <w:rsid w:val="00452AEA"/>
    <w:rsid w:val="004534E3"/>
    <w:rsid w:val="004534FD"/>
    <w:rsid w:val="004536F8"/>
    <w:rsid w:val="00453AB1"/>
    <w:rsid w:val="00453B6A"/>
    <w:rsid w:val="00453CAA"/>
    <w:rsid w:val="00454016"/>
    <w:rsid w:val="004540C9"/>
    <w:rsid w:val="00454262"/>
    <w:rsid w:val="00454317"/>
    <w:rsid w:val="004543AD"/>
    <w:rsid w:val="0045445D"/>
    <w:rsid w:val="00455780"/>
    <w:rsid w:val="00455A10"/>
    <w:rsid w:val="00455AF6"/>
    <w:rsid w:val="00455DB5"/>
    <w:rsid w:val="00455FFB"/>
    <w:rsid w:val="004561E7"/>
    <w:rsid w:val="004562CA"/>
    <w:rsid w:val="004566E3"/>
    <w:rsid w:val="0045679A"/>
    <w:rsid w:val="00456A18"/>
    <w:rsid w:val="0045722C"/>
    <w:rsid w:val="00457398"/>
    <w:rsid w:val="004577BD"/>
    <w:rsid w:val="00457C44"/>
    <w:rsid w:val="00457D0C"/>
    <w:rsid w:val="004605A1"/>
    <w:rsid w:val="00460F14"/>
    <w:rsid w:val="00460F28"/>
    <w:rsid w:val="004610A9"/>
    <w:rsid w:val="00461B64"/>
    <w:rsid w:val="00461CB2"/>
    <w:rsid w:val="00461E48"/>
    <w:rsid w:val="00461FA2"/>
    <w:rsid w:val="00461FD0"/>
    <w:rsid w:val="0046204D"/>
    <w:rsid w:val="004620B0"/>
    <w:rsid w:val="00462241"/>
    <w:rsid w:val="00462467"/>
    <w:rsid w:val="004626CD"/>
    <w:rsid w:val="00462A7F"/>
    <w:rsid w:val="00462B5E"/>
    <w:rsid w:val="00462CAE"/>
    <w:rsid w:val="00463366"/>
    <w:rsid w:val="00463880"/>
    <w:rsid w:val="004639D1"/>
    <w:rsid w:val="00463C0A"/>
    <w:rsid w:val="0046411E"/>
    <w:rsid w:val="00464305"/>
    <w:rsid w:val="00465085"/>
    <w:rsid w:val="004652FD"/>
    <w:rsid w:val="004657EF"/>
    <w:rsid w:val="004659C7"/>
    <w:rsid w:val="00466728"/>
    <w:rsid w:val="00466B14"/>
    <w:rsid w:val="00466EE8"/>
    <w:rsid w:val="00466FDD"/>
    <w:rsid w:val="004674D0"/>
    <w:rsid w:val="00467785"/>
    <w:rsid w:val="00467B29"/>
    <w:rsid w:val="004700EA"/>
    <w:rsid w:val="004702D1"/>
    <w:rsid w:val="004703AB"/>
    <w:rsid w:val="004707ED"/>
    <w:rsid w:val="0047098F"/>
    <w:rsid w:val="00471594"/>
    <w:rsid w:val="0047185E"/>
    <w:rsid w:val="00471968"/>
    <w:rsid w:val="00471C11"/>
    <w:rsid w:val="00471C2B"/>
    <w:rsid w:val="00471C87"/>
    <w:rsid w:val="00471E0E"/>
    <w:rsid w:val="0047211C"/>
    <w:rsid w:val="004730E7"/>
    <w:rsid w:val="00473257"/>
    <w:rsid w:val="004738C1"/>
    <w:rsid w:val="00473A11"/>
    <w:rsid w:val="00473AE9"/>
    <w:rsid w:val="00474301"/>
    <w:rsid w:val="00474C9C"/>
    <w:rsid w:val="00474F41"/>
    <w:rsid w:val="004755A0"/>
    <w:rsid w:val="0047593D"/>
    <w:rsid w:val="00475B23"/>
    <w:rsid w:val="004761E9"/>
    <w:rsid w:val="00476447"/>
    <w:rsid w:val="004764A2"/>
    <w:rsid w:val="00476A7D"/>
    <w:rsid w:val="00476AAB"/>
    <w:rsid w:val="00476B9C"/>
    <w:rsid w:val="00476CA6"/>
    <w:rsid w:val="00476F92"/>
    <w:rsid w:val="00477265"/>
    <w:rsid w:val="004773DE"/>
    <w:rsid w:val="00477847"/>
    <w:rsid w:val="00477A85"/>
    <w:rsid w:val="00477EEA"/>
    <w:rsid w:val="00477F24"/>
    <w:rsid w:val="00477F97"/>
    <w:rsid w:val="0048033D"/>
    <w:rsid w:val="00480395"/>
    <w:rsid w:val="0048094B"/>
    <w:rsid w:val="00480C7D"/>
    <w:rsid w:val="00480F54"/>
    <w:rsid w:val="00481565"/>
    <w:rsid w:val="00481AF2"/>
    <w:rsid w:val="00481B51"/>
    <w:rsid w:val="00481BAE"/>
    <w:rsid w:val="00483858"/>
    <w:rsid w:val="00483A99"/>
    <w:rsid w:val="00483B98"/>
    <w:rsid w:val="00484ECF"/>
    <w:rsid w:val="00485052"/>
    <w:rsid w:val="00485315"/>
    <w:rsid w:val="00485463"/>
    <w:rsid w:val="0048561B"/>
    <w:rsid w:val="00485666"/>
    <w:rsid w:val="004856BC"/>
    <w:rsid w:val="004867A6"/>
    <w:rsid w:val="00486BD1"/>
    <w:rsid w:val="00486C91"/>
    <w:rsid w:val="00486D53"/>
    <w:rsid w:val="004879F6"/>
    <w:rsid w:val="004906AE"/>
    <w:rsid w:val="00490AD3"/>
    <w:rsid w:val="00490AE1"/>
    <w:rsid w:val="00490AEE"/>
    <w:rsid w:val="00491510"/>
    <w:rsid w:val="0049171C"/>
    <w:rsid w:val="004919F1"/>
    <w:rsid w:val="00493766"/>
    <w:rsid w:val="0049428E"/>
    <w:rsid w:val="004946A5"/>
    <w:rsid w:val="004947C4"/>
    <w:rsid w:val="0049486A"/>
    <w:rsid w:val="00495668"/>
    <w:rsid w:val="00495B55"/>
    <w:rsid w:val="00495D51"/>
    <w:rsid w:val="00495E2B"/>
    <w:rsid w:val="004962DD"/>
    <w:rsid w:val="00496619"/>
    <w:rsid w:val="0049669B"/>
    <w:rsid w:val="00496C5F"/>
    <w:rsid w:val="00496E02"/>
    <w:rsid w:val="00496FDD"/>
    <w:rsid w:val="00497F5D"/>
    <w:rsid w:val="004A009F"/>
    <w:rsid w:val="004A04F1"/>
    <w:rsid w:val="004A07EA"/>
    <w:rsid w:val="004A1404"/>
    <w:rsid w:val="004A1C16"/>
    <w:rsid w:val="004A212E"/>
    <w:rsid w:val="004A248F"/>
    <w:rsid w:val="004A2875"/>
    <w:rsid w:val="004A2A05"/>
    <w:rsid w:val="004A2B04"/>
    <w:rsid w:val="004A2B93"/>
    <w:rsid w:val="004A2CDC"/>
    <w:rsid w:val="004A2E42"/>
    <w:rsid w:val="004A336D"/>
    <w:rsid w:val="004A355A"/>
    <w:rsid w:val="004A36F4"/>
    <w:rsid w:val="004A380E"/>
    <w:rsid w:val="004A39C7"/>
    <w:rsid w:val="004A3AE3"/>
    <w:rsid w:val="004A4568"/>
    <w:rsid w:val="004A4981"/>
    <w:rsid w:val="004A4B84"/>
    <w:rsid w:val="004A4BEA"/>
    <w:rsid w:val="004A5217"/>
    <w:rsid w:val="004A6547"/>
    <w:rsid w:val="004A6CB0"/>
    <w:rsid w:val="004A6D06"/>
    <w:rsid w:val="004A6EFA"/>
    <w:rsid w:val="004A7938"/>
    <w:rsid w:val="004A7AE9"/>
    <w:rsid w:val="004B031B"/>
    <w:rsid w:val="004B062A"/>
    <w:rsid w:val="004B06FD"/>
    <w:rsid w:val="004B0811"/>
    <w:rsid w:val="004B0891"/>
    <w:rsid w:val="004B0B23"/>
    <w:rsid w:val="004B0BA4"/>
    <w:rsid w:val="004B0D6B"/>
    <w:rsid w:val="004B13F1"/>
    <w:rsid w:val="004B1974"/>
    <w:rsid w:val="004B2148"/>
    <w:rsid w:val="004B223B"/>
    <w:rsid w:val="004B2744"/>
    <w:rsid w:val="004B2CD5"/>
    <w:rsid w:val="004B3843"/>
    <w:rsid w:val="004B3B02"/>
    <w:rsid w:val="004B404F"/>
    <w:rsid w:val="004B4EED"/>
    <w:rsid w:val="004B51B2"/>
    <w:rsid w:val="004B524E"/>
    <w:rsid w:val="004B53DF"/>
    <w:rsid w:val="004B54EF"/>
    <w:rsid w:val="004B5BCD"/>
    <w:rsid w:val="004B6269"/>
    <w:rsid w:val="004B6A59"/>
    <w:rsid w:val="004B6A68"/>
    <w:rsid w:val="004B6E6C"/>
    <w:rsid w:val="004B6EE0"/>
    <w:rsid w:val="004B7025"/>
    <w:rsid w:val="004B77C3"/>
    <w:rsid w:val="004B77D3"/>
    <w:rsid w:val="004B7998"/>
    <w:rsid w:val="004B7AE2"/>
    <w:rsid w:val="004B7BDE"/>
    <w:rsid w:val="004C0544"/>
    <w:rsid w:val="004C11A1"/>
    <w:rsid w:val="004C1ADA"/>
    <w:rsid w:val="004C1D00"/>
    <w:rsid w:val="004C1DD7"/>
    <w:rsid w:val="004C1F10"/>
    <w:rsid w:val="004C232E"/>
    <w:rsid w:val="004C2BD9"/>
    <w:rsid w:val="004C31C7"/>
    <w:rsid w:val="004C36A5"/>
    <w:rsid w:val="004C3796"/>
    <w:rsid w:val="004C3AC1"/>
    <w:rsid w:val="004C460C"/>
    <w:rsid w:val="004C467C"/>
    <w:rsid w:val="004C4978"/>
    <w:rsid w:val="004C4F6D"/>
    <w:rsid w:val="004C52C1"/>
    <w:rsid w:val="004C535B"/>
    <w:rsid w:val="004C574E"/>
    <w:rsid w:val="004C5976"/>
    <w:rsid w:val="004C5ACA"/>
    <w:rsid w:val="004C5C4E"/>
    <w:rsid w:val="004C6164"/>
    <w:rsid w:val="004C61F8"/>
    <w:rsid w:val="004C6259"/>
    <w:rsid w:val="004C6387"/>
    <w:rsid w:val="004C6FB4"/>
    <w:rsid w:val="004C7C06"/>
    <w:rsid w:val="004C7F61"/>
    <w:rsid w:val="004C7FDC"/>
    <w:rsid w:val="004D0B89"/>
    <w:rsid w:val="004D0D1A"/>
    <w:rsid w:val="004D0D60"/>
    <w:rsid w:val="004D1331"/>
    <w:rsid w:val="004D161B"/>
    <w:rsid w:val="004D1797"/>
    <w:rsid w:val="004D1A74"/>
    <w:rsid w:val="004D1CFA"/>
    <w:rsid w:val="004D2369"/>
    <w:rsid w:val="004D2792"/>
    <w:rsid w:val="004D2926"/>
    <w:rsid w:val="004D2A9A"/>
    <w:rsid w:val="004D39E3"/>
    <w:rsid w:val="004D3D21"/>
    <w:rsid w:val="004D4A49"/>
    <w:rsid w:val="004D500A"/>
    <w:rsid w:val="004D516A"/>
    <w:rsid w:val="004D53D6"/>
    <w:rsid w:val="004D565C"/>
    <w:rsid w:val="004D5837"/>
    <w:rsid w:val="004D5941"/>
    <w:rsid w:val="004D5C15"/>
    <w:rsid w:val="004D5D74"/>
    <w:rsid w:val="004D5F00"/>
    <w:rsid w:val="004D5F71"/>
    <w:rsid w:val="004D60A8"/>
    <w:rsid w:val="004D66EE"/>
    <w:rsid w:val="004D6824"/>
    <w:rsid w:val="004E0C8F"/>
    <w:rsid w:val="004E1529"/>
    <w:rsid w:val="004E1814"/>
    <w:rsid w:val="004E1BEB"/>
    <w:rsid w:val="004E1F1D"/>
    <w:rsid w:val="004E204C"/>
    <w:rsid w:val="004E2118"/>
    <w:rsid w:val="004E21DC"/>
    <w:rsid w:val="004E22FC"/>
    <w:rsid w:val="004E2684"/>
    <w:rsid w:val="004E26BB"/>
    <w:rsid w:val="004E288E"/>
    <w:rsid w:val="004E29F7"/>
    <w:rsid w:val="004E2E17"/>
    <w:rsid w:val="004E2F39"/>
    <w:rsid w:val="004E2FC8"/>
    <w:rsid w:val="004E3C2F"/>
    <w:rsid w:val="004E3CC2"/>
    <w:rsid w:val="004E3F7B"/>
    <w:rsid w:val="004E4176"/>
    <w:rsid w:val="004E4491"/>
    <w:rsid w:val="004E46F1"/>
    <w:rsid w:val="004E4985"/>
    <w:rsid w:val="004E4B53"/>
    <w:rsid w:val="004E4E70"/>
    <w:rsid w:val="004E50E5"/>
    <w:rsid w:val="004E569D"/>
    <w:rsid w:val="004E59D3"/>
    <w:rsid w:val="004E5B47"/>
    <w:rsid w:val="004E609B"/>
    <w:rsid w:val="004E6AD7"/>
    <w:rsid w:val="004E6D51"/>
    <w:rsid w:val="004E757D"/>
    <w:rsid w:val="004E7D27"/>
    <w:rsid w:val="004E7D4E"/>
    <w:rsid w:val="004F0ABC"/>
    <w:rsid w:val="004F0B2C"/>
    <w:rsid w:val="004F0BCF"/>
    <w:rsid w:val="004F0DD2"/>
    <w:rsid w:val="004F1718"/>
    <w:rsid w:val="004F173A"/>
    <w:rsid w:val="004F1869"/>
    <w:rsid w:val="004F194C"/>
    <w:rsid w:val="004F19D9"/>
    <w:rsid w:val="004F1C33"/>
    <w:rsid w:val="004F1FAC"/>
    <w:rsid w:val="004F2107"/>
    <w:rsid w:val="004F2CCB"/>
    <w:rsid w:val="004F2CF6"/>
    <w:rsid w:val="004F308B"/>
    <w:rsid w:val="004F33ED"/>
    <w:rsid w:val="004F3693"/>
    <w:rsid w:val="004F4873"/>
    <w:rsid w:val="004F49EC"/>
    <w:rsid w:val="004F50EF"/>
    <w:rsid w:val="004F555E"/>
    <w:rsid w:val="004F5653"/>
    <w:rsid w:val="004F5689"/>
    <w:rsid w:val="004F58AE"/>
    <w:rsid w:val="004F5C81"/>
    <w:rsid w:val="004F5F41"/>
    <w:rsid w:val="004F5F89"/>
    <w:rsid w:val="004F5FD0"/>
    <w:rsid w:val="004F6860"/>
    <w:rsid w:val="004F69E2"/>
    <w:rsid w:val="004F6DE8"/>
    <w:rsid w:val="004F6FA0"/>
    <w:rsid w:val="004F70BC"/>
    <w:rsid w:val="004F72B7"/>
    <w:rsid w:val="004F74E1"/>
    <w:rsid w:val="004F7887"/>
    <w:rsid w:val="00500280"/>
    <w:rsid w:val="00500693"/>
    <w:rsid w:val="005008A2"/>
    <w:rsid w:val="0050176F"/>
    <w:rsid w:val="00502102"/>
    <w:rsid w:val="005021FD"/>
    <w:rsid w:val="00503D14"/>
    <w:rsid w:val="00504358"/>
    <w:rsid w:val="00504535"/>
    <w:rsid w:val="00504826"/>
    <w:rsid w:val="00504F68"/>
    <w:rsid w:val="00505849"/>
    <w:rsid w:val="005060D4"/>
    <w:rsid w:val="00506215"/>
    <w:rsid w:val="005062C8"/>
    <w:rsid w:val="00507450"/>
    <w:rsid w:val="00507964"/>
    <w:rsid w:val="00507E05"/>
    <w:rsid w:val="00507EE0"/>
    <w:rsid w:val="00507F26"/>
    <w:rsid w:val="00510191"/>
    <w:rsid w:val="005104CC"/>
    <w:rsid w:val="00510656"/>
    <w:rsid w:val="005113D9"/>
    <w:rsid w:val="0051148E"/>
    <w:rsid w:val="0051169A"/>
    <w:rsid w:val="005118F6"/>
    <w:rsid w:val="005127EE"/>
    <w:rsid w:val="005137D3"/>
    <w:rsid w:val="00513A27"/>
    <w:rsid w:val="00514340"/>
    <w:rsid w:val="00514427"/>
    <w:rsid w:val="00514483"/>
    <w:rsid w:val="00514531"/>
    <w:rsid w:val="00514F86"/>
    <w:rsid w:val="0051505E"/>
    <w:rsid w:val="00515609"/>
    <w:rsid w:val="00515713"/>
    <w:rsid w:val="00515B76"/>
    <w:rsid w:val="00515EBD"/>
    <w:rsid w:val="00515EE9"/>
    <w:rsid w:val="005167A5"/>
    <w:rsid w:val="005170EB"/>
    <w:rsid w:val="00517A69"/>
    <w:rsid w:val="00517A86"/>
    <w:rsid w:val="00520331"/>
    <w:rsid w:val="00520769"/>
    <w:rsid w:val="00521157"/>
    <w:rsid w:val="00521545"/>
    <w:rsid w:val="005215CC"/>
    <w:rsid w:val="005215EF"/>
    <w:rsid w:val="00521716"/>
    <w:rsid w:val="00521E98"/>
    <w:rsid w:val="00521F3B"/>
    <w:rsid w:val="005226C3"/>
    <w:rsid w:val="00522A2C"/>
    <w:rsid w:val="00522D65"/>
    <w:rsid w:val="0052301B"/>
    <w:rsid w:val="00523B7C"/>
    <w:rsid w:val="005243C7"/>
    <w:rsid w:val="00524474"/>
    <w:rsid w:val="005245E8"/>
    <w:rsid w:val="005248D0"/>
    <w:rsid w:val="00524F7E"/>
    <w:rsid w:val="005253F8"/>
    <w:rsid w:val="005254E1"/>
    <w:rsid w:val="00526522"/>
    <w:rsid w:val="005267E7"/>
    <w:rsid w:val="005268D7"/>
    <w:rsid w:val="00526B5E"/>
    <w:rsid w:val="005270C9"/>
    <w:rsid w:val="005271AE"/>
    <w:rsid w:val="00527656"/>
    <w:rsid w:val="00527CF0"/>
    <w:rsid w:val="00530142"/>
    <w:rsid w:val="00530CD9"/>
    <w:rsid w:val="00530F44"/>
    <w:rsid w:val="005315C7"/>
    <w:rsid w:val="005318B8"/>
    <w:rsid w:val="0053259F"/>
    <w:rsid w:val="00532F95"/>
    <w:rsid w:val="0053311A"/>
    <w:rsid w:val="005333C0"/>
    <w:rsid w:val="00533906"/>
    <w:rsid w:val="005340B3"/>
    <w:rsid w:val="0053463A"/>
    <w:rsid w:val="00534C6E"/>
    <w:rsid w:val="00534CDA"/>
    <w:rsid w:val="00535DA0"/>
    <w:rsid w:val="00536112"/>
    <w:rsid w:val="0053620E"/>
    <w:rsid w:val="005368AC"/>
    <w:rsid w:val="00536C71"/>
    <w:rsid w:val="00536D4D"/>
    <w:rsid w:val="00536E6E"/>
    <w:rsid w:val="005370E0"/>
    <w:rsid w:val="0053732E"/>
    <w:rsid w:val="00537688"/>
    <w:rsid w:val="0053793F"/>
    <w:rsid w:val="00537987"/>
    <w:rsid w:val="005411C5"/>
    <w:rsid w:val="0054127D"/>
    <w:rsid w:val="005413A9"/>
    <w:rsid w:val="00541ED8"/>
    <w:rsid w:val="00542394"/>
    <w:rsid w:val="00542660"/>
    <w:rsid w:val="00543AA5"/>
    <w:rsid w:val="0054464E"/>
    <w:rsid w:val="005449C0"/>
    <w:rsid w:val="00544B6D"/>
    <w:rsid w:val="00544C0E"/>
    <w:rsid w:val="00544CDD"/>
    <w:rsid w:val="00544D50"/>
    <w:rsid w:val="005452BF"/>
    <w:rsid w:val="0054582D"/>
    <w:rsid w:val="00546154"/>
    <w:rsid w:val="005463EF"/>
    <w:rsid w:val="005464E4"/>
    <w:rsid w:val="00546D11"/>
    <w:rsid w:val="00547582"/>
    <w:rsid w:val="005501C3"/>
    <w:rsid w:val="0055058C"/>
    <w:rsid w:val="0055099A"/>
    <w:rsid w:val="00550B8F"/>
    <w:rsid w:val="00550E53"/>
    <w:rsid w:val="00550FC1"/>
    <w:rsid w:val="00551CDC"/>
    <w:rsid w:val="005522F3"/>
    <w:rsid w:val="00552573"/>
    <w:rsid w:val="00552A97"/>
    <w:rsid w:val="00553405"/>
    <w:rsid w:val="0055370D"/>
    <w:rsid w:val="00553D1A"/>
    <w:rsid w:val="00554030"/>
    <w:rsid w:val="00554AA6"/>
    <w:rsid w:val="00554C6C"/>
    <w:rsid w:val="00554DE1"/>
    <w:rsid w:val="005551BF"/>
    <w:rsid w:val="005551CE"/>
    <w:rsid w:val="0055537F"/>
    <w:rsid w:val="00555433"/>
    <w:rsid w:val="00556A23"/>
    <w:rsid w:val="00557095"/>
    <w:rsid w:val="00557158"/>
    <w:rsid w:val="00557411"/>
    <w:rsid w:val="00557BF0"/>
    <w:rsid w:val="00557EDA"/>
    <w:rsid w:val="00561292"/>
    <w:rsid w:val="0056188B"/>
    <w:rsid w:val="00562D1D"/>
    <w:rsid w:val="00562E8E"/>
    <w:rsid w:val="00562F6D"/>
    <w:rsid w:val="00562FA0"/>
    <w:rsid w:val="005643DC"/>
    <w:rsid w:val="0056441F"/>
    <w:rsid w:val="0056490D"/>
    <w:rsid w:val="00564BE8"/>
    <w:rsid w:val="00564CA8"/>
    <w:rsid w:val="00565D5E"/>
    <w:rsid w:val="00565E7A"/>
    <w:rsid w:val="005665B0"/>
    <w:rsid w:val="005668D4"/>
    <w:rsid w:val="00566A5D"/>
    <w:rsid w:val="00567176"/>
    <w:rsid w:val="00567A03"/>
    <w:rsid w:val="00567BEF"/>
    <w:rsid w:val="00567D1C"/>
    <w:rsid w:val="005705D2"/>
    <w:rsid w:val="00570AE9"/>
    <w:rsid w:val="00570E65"/>
    <w:rsid w:val="005714C0"/>
    <w:rsid w:val="0057158D"/>
    <w:rsid w:val="005718A0"/>
    <w:rsid w:val="0057192F"/>
    <w:rsid w:val="00571ACE"/>
    <w:rsid w:val="00572130"/>
    <w:rsid w:val="0057236F"/>
    <w:rsid w:val="00572676"/>
    <w:rsid w:val="00572BE7"/>
    <w:rsid w:val="0057365E"/>
    <w:rsid w:val="00573B06"/>
    <w:rsid w:val="00573DAF"/>
    <w:rsid w:val="00573F2F"/>
    <w:rsid w:val="00574017"/>
    <w:rsid w:val="00574666"/>
    <w:rsid w:val="00574AD2"/>
    <w:rsid w:val="00574B95"/>
    <w:rsid w:val="00574FD4"/>
    <w:rsid w:val="00576301"/>
    <w:rsid w:val="00576624"/>
    <w:rsid w:val="005766A4"/>
    <w:rsid w:val="00576DDE"/>
    <w:rsid w:val="00577048"/>
    <w:rsid w:val="00577139"/>
    <w:rsid w:val="00577140"/>
    <w:rsid w:val="0057715D"/>
    <w:rsid w:val="0057776E"/>
    <w:rsid w:val="00577963"/>
    <w:rsid w:val="005779CC"/>
    <w:rsid w:val="00577AC9"/>
    <w:rsid w:val="00580387"/>
    <w:rsid w:val="005804DB"/>
    <w:rsid w:val="00580A14"/>
    <w:rsid w:val="00580E34"/>
    <w:rsid w:val="00581001"/>
    <w:rsid w:val="005816E5"/>
    <w:rsid w:val="00581B2C"/>
    <w:rsid w:val="00581C9F"/>
    <w:rsid w:val="005820F8"/>
    <w:rsid w:val="00582116"/>
    <w:rsid w:val="00582A10"/>
    <w:rsid w:val="00582F18"/>
    <w:rsid w:val="0058358E"/>
    <w:rsid w:val="005838D1"/>
    <w:rsid w:val="00583C05"/>
    <w:rsid w:val="005845F8"/>
    <w:rsid w:val="00584619"/>
    <w:rsid w:val="00584657"/>
    <w:rsid w:val="005850B2"/>
    <w:rsid w:val="00585865"/>
    <w:rsid w:val="00585D74"/>
    <w:rsid w:val="00586272"/>
    <w:rsid w:val="00587692"/>
    <w:rsid w:val="00587A35"/>
    <w:rsid w:val="00587B09"/>
    <w:rsid w:val="00587B6D"/>
    <w:rsid w:val="00587E9F"/>
    <w:rsid w:val="00587EAB"/>
    <w:rsid w:val="00590064"/>
    <w:rsid w:val="00590D97"/>
    <w:rsid w:val="00590DDE"/>
    <w:rsid w:val="00591082"/>
    <w:rsid w:val="005911F8"/>
    <w:rsid w:val="00591825"/>
    <w:rsid w:val="00591CAE"/>
    <w:rsid w:val="00592DB8"/>
    <w:rsid w:val="00592F11"/>
    <w:rsid w:val="00592FE2"/>
    <w:rsid w:val="00593189"/>
    <w:rsid w:val="00593958"/>
    <w:rsid w:val="00593B9D"/>
    <w:rsid w:val="00593EE6"/>
    <w:rsid w:val="005940D4"/>
    <w:rsid w:val="00594421"/>
    <w:rsid w:val="005944EB"/>
    <w:rsid w:val="005945CE"/>
    <w:rsid w:val="00594959"/>
    <w:rsid w:val="00594964"/>
    <w:rsid w:val="00595077"/>
    <w:rsid w:val="0059556E"/>
    <w:rsid w:val="00595CEF"/>
    <w:rsid w:val="00595D0A"/>
    <w:rsid w:val="00595D57"/>
    <w:rsid w:val="00595DA2"/>
    <w:rsid w:val="00595E67"/>
    <w:rsid w:val="005962E6"/>
    <w:rsid w:val="0059656D"/>
    <w:rsid w:val="005967BF"/>
    <w:rsid w:val="005967EA"/>
    <w:rsid w:val="00596B9B"/>
    <w:rsid w:val="00596FBB"/>
    <w:rsid w:val="00597535"/>
    <w:rsid w:val="00597610"/>
    <w:rsid w:val="005976A0"/>
    <w:rsid w:val="005A01AE"/>
    <w:rsid w:val="005A04DC"/>
    <w:rsid w:val="005A0BE4"/>
    <w:rsid w:val="005A13C6"/>
    <w:rsid w:val="005A1913"/>
    <w:rsid w:val="005A1AEF"/>
    <w:rsid w:val="005A2398"/>
    <w:rsid w:val="005A2ABD"/>
    <w:rsid w:val="005A2F7B"/>
    <w:rsid w:val="005A31CC"/>
    <w:rsid w:val="005A3245"/>
    <w:rsid w:val="005A329B"/>
    <w:rsid w:val="005A3396"/>
    <w:rsid w:val="005A3858"/>
    <w:rsid w:val="005A3951"/>
    <w:rsid w:val="005A3E27"/>
    <w:rsid w:val="005A3F52"/>
    <w:rsid w:val="005A45E3"/>
    <w:rsid w:val="005A4C44"/>
    <w:rsid w:val="005A4E95"/>
    <w:rsid w:val="005A4F9A"/>
    <w:rsid w:val="005A5043"/>
    <w:rsid w:val="005A5472"/>
    <w:rsid w:val="005A589B"/>
    <w:rsid w:val="005A5DEB"/>
    <w:rsid w:val="005A6437"/>
    <w:rsid w:val="005A657C"/>
    <w:rsid w:val="005A6848"/>
    <w:rsid w:val="005A704F"/>
    <w:rsid w:val="005A7A08"/>
    <w:rsid w:val="005A7B5D"/>
    <w:rsid w:val="005A7BB3"/>
    <w:rsid w:val="005A7F22"/>
    <w:rsid w:val="005B023A"/>
    <w:rsid w:val="005B096C"/>
    <w:rsid w:val="005B1C14"/>
    <w:rsid w:val="005B1D75"/>
    <w:rsid w:val="005B1F79"/>
    <w:rsid w:val="005B2198"/>
    <w:rsid w:val="005B2528"/>
    <w:rsid w:val="005B274F"/>
    <w:rsid w:val="005B2A02"/>
    <w:rsid w:val="005B2A38"/>
    <w:rsid w:val="005B301C"/>
    <w:rsid w:val="005B328A"/>
    <w:rsid w:val="005B3D7C"/>
    <w:rsid w:val="005B4089"/>
    <w:rsid w:val="005B40E8"/>
    <w:rsid w:val="005B4385"/>
    <w:rsid w:val="005B4408"/>
    <w:rsid w:val="005B47EF"/>
    <w:rsid w:val="005B523C"/>
    <w:rsid w:val="005B55C8"/>
    <w:rsid w:val="005B565C"/>
    <w:rsid w:val="005B5973"/>
    <w:rsid w:val="005B5B3D"/>
    <w:rsid w:val="005B5E65"/>
    <w:rsid w:val="005B6406"/>
    <w:rsid w:val="005B6DF3"/>
    <w:rsid w:val="005B6EED"/>
    <w:rsid w:val="005B70E7"/>
    <w:rsid w:val="005B7781"/>
    <w:rsid w:val="005B77A7"/>
    <w:rsid w:val="005B7AED"/>
    <w:rsid w:val="005C0311"/>
    <w:rsid w:val="005C082D"/>
    <w:rsid w:val="005C096B"/>
    <w:rsid w:val="005C0B11"/>
    <w:rsid w:val="005C10D9"/>
    <w:rsid w:val="005C1574"/>
    <w:rsid w:val="005C17EB"/>
    <w:rsid w:val="005C1B24"/>
    <w:rsid w:val="005C1BB4"/>
    <w:rsid w:val="005C1D71"/>
    <w:rsid w:val="005C2024"/>
    <w:rsid w:val="005C2026"/>
    <w:rsid w:val="005C2160"/>
    <w:rsid w:val="005C2763"/>
    <w:rsid w:val="005C2A57"/>
    <w:rsid w:val="005C320A"/>
    <w:rsid w:val="005C3417"/>
    <w:rsid w:val="005C34EB"/>
    <w:rsid w:val="005C3969"/>
    <w:rsid w:val="005C3A8B"/>
    <w:rsid w:val="005C3AD2"/>
    <w:rsid w:val="005C4C0E"/>
    <w:rsid w:val="005C4D60"/>
    <w:rsid w:val="005C4E9B"/>
    <w:rsid w:val="005C5D38"/>
    <w:rsid w:val="005C616B"/>
    <w:rsid w:val="005C6FD3"/>
    <w:rsid w:val="005C721F"/>
    <w:rsid w:val="005C732A"/>
    <w:rsid w:val="005C7789"/>
    <w:rsid w:val="005C7C9F"/>
    <w:rsid w:val="005C7E94"/>
    <w:rsid w:val="005D038E"/>
    <w:rsid w:val="005D03BF"/>
    <w:rsid w:val="005D03F0"/>
    <w:rsid w:val="005D07B9"/>
    <w:rsid w:val="005D0AFC"/>
    <w:rsid w:val="005D0DA9"/>
    <w:rsid w:val="005D1CA4"/>
    <w:rsid w:val="005D1D91"/>
    <w:rsid w:val="005D207D"/>
    <w:rsid w:val="005D20F4"/>
    <w:rsid w:val="005D21CD"/>
    <w:rsid w:val="005D259F"/>
    <w:rsid w:val="005D261A"/>
    <w:rsid w:val="005D27C3"/>
    <w:rsid w:val="005D29A7"/>
    <w:rsid w:val="005D2C99"/>
    <w:rsid w:val="005D3533"/>
    <w:rsid w:val="005D367A"/>
    <w:rsid w:val="005D379B"/>
    <w:rsid w:val="005D3972"/>
    <w:rsid w:val="005D3D9D"/>
    <w:rsid w:val="005D3DA1"/>
    <w:rsid w:val="005D4AEA"/>
    <w:rsid w:val="005D4B1C"/>
    <w:rsid w:val="005D5357"/>
    <w:rsid w:val="005D53AF"/>
    <w:rsid w:val="005D59F8"/>
    <w:rsid w:val="005D5BCA"/>
    <w:rsid w:val="005D5C2F"/>
    <w:rsid w:val="005D632B"/>
    <w:rsid w:val="005D6523"/>
    <w:rsid w:val="005D6573"/>
    <w:rsid w:val="005D660D"/>
    <w:rsid w:val="005D6A37"/>
    <w:rsid w:val="005D6E43"/>
    <w:rsid w:val="005D736D"/>
    <w:rsid w:val="005D7659"/>
    <w:rsid w:val="005D77A6"/>
    <w:rsid w:val="005D7846"/>
    <w:rsid w:val="005D7871"/>
    <w:rsid w:val="005D78F1"/>
    <w:rsid w:val="005D7927"/>
    <w:rsid w:val="005D79EA"/>
    <w:rsid w:val="005D7E46"/>
    <w:rsid w:val="005E01DB"/>
    <w:rsid w:val="005E04CF"/>
    <w:rsid w:val="005E0640"/>
    <w:rsid w:val="005E09F0"/>
    <w:rsid w:val="005E0A20"/>
    <w:rsid w:val="005E160D"/>
    <w:rsid w:val="005E246D"/>
    <w:rsid w:val="005E253C"/>
    <w:rsid w:val="005E35C6"/>
    <w:rsid w:val="005E37CA"/>
    <w:rsid w:val="005E3FF5"/>
    <w:rsid w:val="005E418C"/>
    <w:rsid w:val="005E4589"/>
    <w:rsid w:val="005E45DE"/>
    <w:rsid w:val="005E48F7"/>
    <w:rsid w:val="005E4AD5"/>
    <w:rsid w:val="005E4BC2"/>
    <w:rsid w:val="005E5135"/>
    <w:rsid w:val="005E5281"/>
    <w:rsid w:val="005E53D4"/>
    <w:rsid w:val="005E5695"/>
    <w:rsid w:val="005E5D9E"/>
    <w:rsid w:val="005E60CA"/>
    <w:rsid w:val="005E6919"/>
    <w:rsid w:val="005E6C1C"/>
    <w:rsid w:val="005E702F"/>
    <w:rsid w:val="005E714E"/>
    <w:rsid w:val="005E7D3C"/>
    <w:rsid w:val="005E7EAF"/>
    <w:rsid w:val="005F0221"/>
    <w:rsid w:val="005F04A2"/>
    <w:rsid w:val="005F063B"/>
    <w:rsid w:val="005F07CB"/>
    <w:rsid w:val="005F0C85"/>
    <w:rsid w:val="005F18A7"/>
    <w:rsid w:val="005F18C1"/>
    <w:rsid w:val="005F18C5"/>
    <w:rsid w:val="005F2281"/>
    <w:rsid w:val="005F2515"/>
    <w:rsid w:val="005F33B9"/>
    <w:rsid w:val="005F352D"/>
    <w:rsid w:val="005F37BF"/>
    <w:rsid w:val="005F3994"/>
    <w:rsid w:val="005F3BDE"/>
    <w:rsid w:val="005F3FCC"/>
    <w:rsid w:val="005F4D33"/>
    <w:rsid w:val="005F4EEC"/>
    <w:rsid w:val="005F55C0"/>
    <w:rsid w:val="005F5667"/>
    <w:rsid w:val="005F5D1A"/>
    <w:rsid w:val="005F5D5A"/>
    <w:rsid w:val="005F5E3E"/>
    <w:rsid w:val="005F6D0A"/>
    <w:rsid w:val="005F6FAE"/>
    <w:rsid w:val="005F71B0"/>
    <w:rsid w:val="005F7526"/>
    <w:rsid w:val="005F787C"/>
    <w:rsid w:val="005F7952"/>
    <w:rsid w:val="0060076B"/>
    <w:rsid w:val="006008E2"/>
    <w:rsid w:val="00600985"/>
    <w:rsid w:val="006009ED"/>
    <w:rsid w:val="00600E1D"/>
    <w:rsid w:val="00601055"/>
    <w:rsid w:val="00601332"/>
    <w:rsid w:val="006018B0"/>
    <w:rsid w:val="00601C02"/>
    <w:rsid w:val="00601CFF"/>
    <w:rsid w:val="00601DDE"/>
    <w:rsid w:val="0060224C"/>
    <w:rsid w:val="006022EB"/>
    <w:rsid w:val="00602DAE"/>
    <w:rsid w:val="00603430"/>
    <w:rsid w:val="00603ACA"/>
    <w:rsid w:val="00603ED0"/>
    <w:rsid w:val="0060408D"/>
    <w:rsid w:val="006045DE"/>
    <w:rsid w:val="00604601"/>
    <w:rsid w:val="006046E6"/>
    <w:rsid w:val="0060485F"/>
    <w:rsid w:val="006048BB"/>
    <w:rsid w:val="00604B71"/>
    <w:rsid w:val="00604CCE"/>
    <w:rsid w:val="00604E94"/>
    <w:rsid w:val="0060532E"/>
    <w:rsid w:val="00605CAA"/>
    <w:rsid w:val="00605E40"/>
    <w:rsid w:val="00606518"/>
    <w:rsid w:val="0060676C"/>
    <w:rsid w:val="00606C46"/>
    <w:rsid w:val="006076AA"/>
    <w:rsid w:val="00610BCA"/>
    <w:rsid w:val="00610CCB"/>
    <w:rsid w:val="00610DD1"/>
    <w:rsid w:val="00611340"/>
    <w:rsid w:val="00611B6E"/>
    <w:rsid w:val="00611CD9"/>
    <w:rsid w:val="00612506"/>
    <w:rsid w:val="0061258A"/>
    <w:rsid w:val="006132FF"/>
    <w:rsid w:val="00613683"/>
    <w:rsid w:val="006136DE"/>
    <w:rsid w:val="00613732"/>
    <w:rsid w:val="0061392B"/>
    <w:rsid w:val="00613938"/>
    <w:rsid w:val="00613A1D"/>
    <w:rsid w:val="00613BF5"/>
    <w:rsid w:val="00613DD1"/>
    <w:rsid w:val="00613E93"/>
    <w:rsid w:val="0061439B"/>
    <w:rsid w:val="00614CCB"/>
    <w:rsid w:val="006150A1"/>
    <w:rsid w:val="00615713"/>
    <w:rsid w:val="00616042"/>
    <w:rsid w:val="00616626"/>
    <w:rsid w:val="006166F6"/>
    <w:rsid w:val="0061677B"/>
    <w:rsid w:val="0061687B"/>
    <w:rsid w:val="00616BEB"/>
    <w:rsid w:val="00616C30"/>
    <w:rsid w:val="006179FC"/>
    <w:rsid w:val="00617C49"/>
    <w:rsid w:val="00617C80"/>
    <w:rsid w:val="00617D3B"/>
    <w:rsid w:val="00617E5E"/>
    <w:rsid w:val="00620458"/>
    <w:rsid w:val="00620595"/>
    <w:rsid w:val="0062073F"/>
    <w:rsid w:val="00620DC7"/>
    <w:rsid w:val="00620E67"/>
    <w:rsid w:val="006218FF"/>
    <w:rsid w:val="00621D29"/>
    <w:rsid w:val="00621D3B"/>
    <w:rsid w:val="0062222A"/>
    <w:rsid w:val="0062359E"/>
    <w:rsid w:val="006246B8"/>
    <w:rsid w:val="00624E28"/>
    <w:rsid w:val="006256F0"/>
    <w:rsid w:val="006258B0"/>
    <w:rsid w:val="006258FD"/>
    <w:rsid w:val="00625D5B"/>
    <w:rsid w:val="00625E92"/>
    <w:rsid w:val="00626088"/>
    <w:rsid w:val="00626198"/>
    <w:rsid w:val="0062622B"/>
    <w:rsid w:val="00626361"/>
    <w:rsid w:val="00626441"/>
    <w:rsid w:val="00626A5C"/>
    <w:rsid w:val="00626BFD"/>
    <w:rsid w:val="0062734B"/>
    <w:rsid w:val="00627C00"/>
    <w:rsid w:val="0063020E"/>
    <w:rsid w:val="006309D5"/>
    <w:rsid w:val="00630C79"/>
    <w:rsid w:val="00631BAF"/>
    <w:rsid w:val="00631C85"/>
    <w:rsid w:val="00631E5B"/>
    <w:rsid w:val="006328CF"/>
    <w:rsid w:val="00632F9E"/>
    <w:rsid w:val="00633373"/>
    <w:rsid w:val="0063344C"/>
    <w:rsid w:val="00633507"/>
    <w:rsid w:val="00633B34"/>
    <w:rsid w:val="00633B60"/>
    <w:rsid w:val="00633D82"/>
    <w:rsid w:val="006346B6"/>
    <w:rsid w:val="00634A44"/>
    <w:rsid w:val="00634AAE"/>
    <w:rsid w:val="0063513B"/>
    <w:rsid w:val="0063543D"/>
    <w:rsid w:val="006355D6"/>
    <w:rsid w:val="00635937"/>
    <w:rsid w:val="00635BB3"/>
    <w:rsid w:val="00635BE7"/>
    <w:rsid w:val="00635E6D"/>
    <w:rsid w:val="00635ED8"/>
    <w:rsid w:val="006368D8"/>
    <w:rsid w:val="0063795B"/>
    <w:rsid w:val="00637E0C"/>
    <w:rsid w:val="0064054B"/>
    <w:rsid w:val="00640780"/>
    <w:rsid w:val="0064082B"/>
    <w:rsid w:val="00640952"/>
    <w:rsid w:val="00640D18"/>
    <w:rsid w:val="00641C8F"/>
    <w:rsid w:val="006420F1"/>
    <w:rsid w:val="00642269"/>
    <w:rsid w:val="0064273D"/>
    <w:rsid w:val="00642A95"/>
    <w:rsid w:val="00642BA6"/>
    <w:rsid w:val="00642FD8"/>
    <w:rsid w:val="0064339F"/>
    <w:rsid w:val="006433F2"/>
    <w:rsid w:val="006435FC"/>
    <w:rsid w:val="00644D14"/>
    <w:rsid w:val="00644E87"/>
    <w:rsid w:val="00645060"/>
    <w:rsid w:val="00645492"/>
    <w:rsid w:val="00645655"/>
    <w:rsid w:val="006458DC"/>
    <w:rsid w:val="00645977"/>
    <w:rsid w:val="00645DA8"/>
    <w:rsid w:val="00645DEB"/>
    <w:rsid w:val="0064677F"/>
    <w:rsid w:val="00647574"/>
    <w:rsid w:val="00647814"/>
    <w:rsid w:val="00647B9E"/>
    <w:rsid w:val="00647BA6"/>
    <w:rsid w:val="006500D8"/>
    <w:rsid w:val="0065059C"/>
    <w:rsid w:val="00650620"/>
    <w:rsid w:val="00650EB1"/>
    <w:rsid w:val="00650EC3"/>
    <w:rsid w:val="00650F10"/>
    <w:rsid w:val="006510EA"/>
    <w:rsid w:val="0065123C"/>
    <w:rsid w:val="00651913"/>
    <w:rsid w:val="00651C96"/>
    <w:rsid w:val="00652611"/>
    <w:rsid w:val="00652786"/>
    <w:rsid w:val="006538C3"/>
    <w:rsid w:val="00653E20"/>
    <w:rsid w:val="00653F94"/>
    <w:rsid w:val="00654C9E"/>
    <w:rsid w:val="00654F3F"/>
    <w:rsid w:val="00656265"/>
    <w:rsid w:val="00656684"/>
    <w:rsid w:val="006566FC"/>
    <w:rsid w:val="006567FB"/>
    <w:rsid w:val="006568C5"/>
    <w:rsid w:val="00656AE5"/>
    <w:rsid w:val="00656B43"/>
    <w:rsid w:val="00656C3B"/>
    <w:rsid w:val="006577AE"/>
    <w:rsid w:val="00657A9A"/>
    <w:rsid w:val="0066090A"/>
    <w:rsid w:val="00660AA0"/>
    <w:rsid w:val="00660FBF"/>
    <w:rsid w:val="00661C7A"/>
    <w:rsid w:val="006624F8"/>
    <w:rsid w:val="00662D62"/>
    <w:rsid w:val="00662F9B"/>
    <w:rsid w:val="006635B4"/>
    <w:rsid w:val="0066375F"/>
    <w:rsid w:val="00663A29"/>
    <w:rsid w:val="00663DF2"/>
    <w:rsid w:val="00663FB6"/>
    <w:rsid w:val="006641A4"/>
    <w:rsid w:val="00664225"/>
    <w:rsid w:val="0066440A"/>
    <w:rsid w:val="0066472A"/>
    <w:rsid w:val="00664888"/>
    <w:rsid w:val="00664979"/>
    <w:rsid w:val="00664E26"/>
    <w:rsid w:val="00664E89"/>
    <w:rsid w:val="006650FB"/>
    <w:rsid w:val="006656DF"/>
    <w:rsid w:val="00665786"/>
    <w:rsid w:val="00665926"/>
    <w:rsid w:val="00665C49"/>
    <w:rsid w:val="00666A6E"/>
    <w:rsid w:val="00666BFA"/>
    <w:rsid w:val="00666D96"/>
    <w:rsid w:val="006671D5"/>
    <w:rsid w:val="0066744B"/>
    <w:rsid w:val="006676D8"/>
    <w:rsid w:val="006677C0"/>
    <w:rsid w:val="00667A26"/>
    <w:rsid w:val="00667AD4"/>
    <w:rsid w:val="006701F7"/>
    <w:rsid w:val="006706CF"/>
    <w:rsid w:val="00670798"/>
    <w:rsid w:val="006708E8"/>
    <w:rsid w:val="00670DFA"/>
    <w:rsid w:val="006710E3"/>
    <w:rsid w:val="0067125A"/>
    <w:rsid w:val="006715B2"/>
    <w:rsid w:val="0067169A"/>
    <w:rsid w:val="00671E67"/>
    <w:rsid w:val="00672027"/>
    <w:rsid w:val="00673319"/>
    <w:rsid w:val="00673329"/>
    <w:rsid w:val="00673791"/>
    <w:rsid w:val="00673A6A"/>
    <w:rsid w:val="00673B21"/>
    <w:rsid w:val="00674018"/>
    <w:rsid w:val="00674094"/>
    <w:rsid w:val="0067420F"/>
    <w:rsid w:val="006742C3"/>
    <w:rsid w:val="006744C2"/>
    <w:rsid w:val="00674CF8"/>
    <w:rsid w:val="00674E30"/>
    <w:rsid w:val="00675508"/>
    <w:rsid w:val="00675521"/>
    <w:rsid w:val="00675877"/>
    <w:rsid w:val="00675B3A"/>
    <w:rsid w:val="00675DD6"/>
    <w:rsid w:val="00676191"/>
    <w:rsid w:val="00676574"/>
    <w:rsid w:val="00676B9C"/>
    <w:rsid w:val="0067784F"/>
    <w:rsid w:val="006802F9"/>
    <w:rsid w:val="006804D2"/>
    <w:rsid w:val="006809D9"/>
    <w:rsid w:val="00680C2B"/>
    <w:rsid w:val="00680F9D"/>
    <w:rsid w:val="0068130C"/>
    <w:rsid w:val="00681BEA"/>
    <w:rsid w:val="00681FF1"/>
    <w:rsid w:val="006827E3"/>
    <w:rsid w:val="006829F7"/>
    <w:rsid w:val="00682B8F"/>
    <w:rsid w:val="00682CFA"/>
    <w:rsid w:val="00683BB4"/>
    <w:rsid w:val="00683FC9"/>
    <w:rsid w:val="00684053"/>
    <w:rsid w:val="006842B8"/>
    <w:rsid w:val="00684816"/>
    <w:rsid w:val="00684E12"/>
    <w:rsid w:val="00685350"/>
    <w:rsid w:val="006855D9"/>
    <w:rsid w:val="006856A1"/>
    <w:rsid w:val="006858DE"/>
    <w:rsid w:val="0068590A"/>
    <w:rsid w:val="00685B22"/>
    <w:rsid w:val="00685DFD"/>
    <w:rsid w:val="00685E5E"/>
    <w:rsid w:val="006865DF"/>
    <w:rsid w:val="006868DE"/>
    <w:rsid w:val="0068734E"/>
    <w:rsid w:val="006878EA"/>
    <w:rsid w:val="00687A7D"/>
    <w:rsid w:val="0069009F"/>
    <w:rsid w:val="00690480"/>
    <w:rsid w:val="00690660"/>
    <w:rsid w:val="00690DF2"/>
    <w:rsid w:val="00690FEC"/>
    <w:rsid w:val="00691068"/>
    <w:rsid w:val="00691537"/>
    <w:rsid w:val="00691A25"/>
    <w:rsid w:val="00691D78"/>
    <w:rsid w:val="00691FBE"/>
    <w:rsid w:val="00692C7B"/>
    <w:rsid w:val="00692CE9"/>
    <w:rsid w:val="00692E1F"/>
    <w:rsid w:val="0069324E"/>
    <w:rsid w:val="00693490"/>
    <w:rsid w:val="00693D10"/>
    <w:rsid w:val="00694522"/>
    <w:rsid w:val="006946EF"/>
    <w:rsid w:val="00694B2C"/>
    <w:rsid w:val="00694B8F"/>
    <w:rsid w:val="00694E78"/>
    <w:rsid w:val="00694F61"/>
    <w:rsid w:val="006957F7"/>
    <w:rsid w:val="00695DC5"/>
    <w:rsid w:val="006968AD"/>
    <w:rsid w:val="006968BF"/>
    <w:rsid w:val="00696A8B"/>
    <w:rsid w:val="00696ECE"/>
    <w:rsid w:val="00697780"/>
    <w:rsid w:val="00697E4B"/>
    <w:rsid w:val="006A04EF"/>
    <w:rsid w:val="006A0630"/>
    <w:rsid w:val="006A0E26"/>
    <w:rsid w:val="006A138D"/>
    <w:rsid w:val="006A1C90"/>
    <w:rsid w:val="006A20C1"/>
    <w:rsid w:val="006A21E4"/>
    <w:rsid w:val="006A23F0"/>
    <w:rsid w:val="006A287C"/>
    <w:rsid w:val="006A2AC9"/>
    <w:rsid w:val="006A2CB5"/>
    <w:rsid w:val="006A2F22"/>
    <w:rsid w:val="006A30BF"/>
    <w:rsid w:val="006A34EC"/>
    <w:rsid w:val="006A3816"/>
    <w:rsid w:val="006A38E0"/>
    <w:rsid w:val="006A3C34"/>
    <w:rsid w:val="006A3EC6"/>
    <w:rsid w:val="006A4CBE"/>
    <w:rsid w:val="006A52A2"/>
    <w:rsid w:val="006A5621"/>
    <w:rsid w:val="006A5770"/>
    <w:rsid w:val="006A57A0"/>
    <w:rsid w:val="006A5868"/>
    <w:rsid w:val="006A5A54"/>
    <w:rsid w:val="006A5B37"/>
    <w:rsid w:val="006A6451"/>
    <w:rsid w:val="006A64DE"/>
    <w:rsid w:val="006A6FE0"/>
    <w:rsid w:val="006A79EE"/>
    <w:rsid w:val="006A7F6D"/>
    <w:rsid w:val="006B01A6"/>
    <w:rsid w:val="006B0538"/>
    <w:rsid w:val="006B053A"/>
    <w:rsid w:val="006B0550"/>
    <w:rsid w:val="006B1981"/>
    <w:rsid w:val="006B1A6E"/>
    <w:rsid w:val="006B1CBA"/>
    <w:rsid w:val="006B2213"/>
    <w:rsid w:val="006B2440"/>
    <w:rsid w:val="006B28FC"/>
    <w:rsid w:val="006B2F3D"/>
    <w:rsid w:val="006B361A"/>
    <w:rsid w:val="006B3697"/>
    <w:rsid w:val="006B3AA0"/>
    <w:rsid w:val="006B448B"/>
    <w:rsid w:val="006B47A1"/>
    <w:rsid w:val="006B4B83"/>
    <w:rsid w:val="006B4FC8"/>
    <w:rsid w:val="006B50D9"/>
    <w:rsid w:val="006B5854"/>
    <w:rsid w:val="006B6A1C"/>
    <w:rsid w:val="006B6ED7"/>
    <w:rsid w:val="006B70DA"/>
    <w:rsid w:val="006B70F1"/>
    <w:rsid w:val="006B7162"/>
    <w:rsid w:val="006B7AC5"/>
    <w:rsid w:val="006B7EEA"/>
    <w:rsid w:val="006C067A"/>
    <w:rsid w:val="006C0850"/>
    <w:rsid w:val="006C0AB8"/>
    <w:rsid w:val="006C0B8E"/>
    <w:rsid w:val="006C0FF4"/>
    <w:rsid w:val="006C14BA"/>
    <w:rsid w:val="006C1646"/>
    <w:rsid w:val="006C1950"/>
    <w:rsid w:val="006C1A87"/>
    <w:rsid w:val="006C1CFD"/>
    <w:rsid w:val="006C213A"/>
    <w:rsid w:val="006C2417"/>
    <w:rsid w:val="006C28D3"/>
    <w:rsid w:val="006C2948"/>
    <w:rsid w:val="006C29DE"/>
    <w:rsid w:val="006C2FFC"/>
    <w:rsid w:val="006C324A"/>
    <w:rsid w:val="006C32F1"/>
    <w:rsid w:val="006C3541"/>
    <w:rsid w:val="006C3644"/>
    <w:rsid w:val="006C3826"/>
    <w:rsid w:val="006C41C5"/>
    <w:rsid w:val="006C4608"/>
    <w:rsid w:val="006C4EAA"/>
    <w:rsid w:val="006C52E7"/>
    <w:rsid w:val="006C5BCA"/>
    <w:rsid w:val="006C5C70"/>
    <w:rsid w:val="006C6041"/>
    <w:rsid w:val="006C63F2"/>
    <w:rsid w:val="006C656B"/>
    <w:rsid w:val="006C67D7"/>
    <w:rsid w:val="006C6813"/>
    <w:rsid w:val="006C6B09"/>
    <w:rsid w:val="006C7876"/>
    <w:rsid w:val="006C7B7E"/>
    <w:rsid w:val="006C7C2A"/>
    <w:rsid w:val="006C7F00"/>
    <w:rsid w:val="006D0271"/>
    <w:rsid w:val="006D0301"/>
    <w:rsid w:val="006D0465"/>
    <w:rsid w:val="006D0C85"/>
    <w:rsid w:val="006D0F25"/>
    <w:rsid w:val="006D1526"/>
    <w:rsid w:val="006D24DF"/>
    <w:rsid w:val="006D2551"/>
    <w:rsid w:val="006D2E22"/>
    <w:rsid w:val="006D3453"/>
    <w:rsid w:val="006D348E"/>
    <w:rsid w:val="006D3549"/>
    <w:rsid w:val="006D37FB"/>
    <w:rsid w:val="006D3824"/>
    <w:rsid w:val="006D4304"/>
    <w:rsid w:val="006D53FD"/>
    <w:rsid w:val="006D5701"/>
    <w:rsid w:val="006D571E"/>
    <w:rsid w:val="006D5B73"/>
    <w:rsid w:val="006D5E0A"/>
    <w:rsid w:val="006D635C"/>
    <w:rsid w:val="006D6488"/>
    <w:rsid w:val="006D65F4"/>
    <w:rsid w:val="006D6AE4"/>
    <w:rsid w:val="006D6B5B"/>
    <w:rsid w:val="006D7451"/>
    <w:rsid w:val="006D77F5"/>
    <w:rsid w:val="006D7930"/>
    <w:rsid w:val="006D793A"/>
    <w:rsid w:val="006D7FA1"/>
    <w:rsid w:val="006E0528"/>
    <w:rsid w:val="006E0782"/>
    <w:rsid w:val="006E0821"/>
    <w:rsid w:val="006E0C0F"/>
    <w:rsid w:val="006E1A90"/>
    <w:rsid w:val="006E1B3F"/>
    <w:rsid w:val="006E1F95"/>
    <w:rsid w:val="006E2762"/>
    <w:rsid w:val="006E29E2"/>
    <w:rsid w:val="006E2AF1"/>
    <w:rsid w:val="006E2CB5"/>
    <w:rsid w:val="006E3481"/>
    <w:rsid w:val="006E3EC4"/>
    <w:rsid w:val="006E3EF0"/>
    <w:rsid w:val="006E46C1"/>
    <w:rsid w:val="006E4F59"/>
    <w:rsid w:val="006E5783"/>
    <w:rsid w:val="006E596E"/>
    <w:rsid w:val="006E636C"/>
    <w:rsid w:val="006E677B"/>
    <w:rsid w:val="006E7228"/>
    <w:rsid w:val="006E774A"/>
    <w:rsid w:val="006E7817"/>
    <w:rsid w:val="006E7B29"/>
    <w:rsid w:val="006E7D89"/>
    <w:rsid w:val="006F0335"/>
    <w:rsid w:val="006F0C1A"/>
    <w:rsid w:val="006F0CDD"/>
    <w:rsid w:val="006F0D08"/>
    <w:rsid w:val="006F1D8D"/>
    <w:rsid w:val="006F2882"/>
    <w:rsid w:val="006F2B45"/>
    <w:rsid w:val="006F2C89"/>
    <w:rsid w:val="006F2E7F"/>
    <w:rsid w:val="006F32E9"/>
    <w:rsid w:val="006F3B71"/>
    <w:rsid w:val="006F45D9"/>
    <w:rsid w:val="006F4661"/>
    <w:rsid w:val="006F4861"/>
    <w:rsid w:val="006F548B"/>
    <w:rsid w:val="006F61FA"/>
    <w:rsid w:val="006F7173"/>
    <w:rsid w:val="006F7260"/>
    <w:rsid w:val="006F7AF8"/>
    <w:rsid w:val="00700192"/>
    <w:rsid w:val="00700734"/>
    <w:rsid w:val="0070075D"/>
    <w:rsid w:val="00701137"/>
    <w:rsid w:val="00701172"/>
    <w:rsid w:val="0070124E"/>
    <w:rsid w:val="00701294"/>
    <w:rsid w:val="0070160A"/>
    <w:rsid w:val="00701800"/>
    <w:rsid w:val="00701DA6"/>
    <w:rsid w:val="0070222D"/>
    <w:rsid w:val="007024AD"/>
    <w:rsid w:val="00702528"/>
    <w:rsid w:val="00702938"/>
    <w:rsid w:val="00702A95"/>
    <w:rsid w:val="00702B75"/>
    <w:rsid w:val="00703518"/>
    <w:rsid w:val="007035CD"/>
    <w:rsid w:val="007036BB"/>
    <w:rsid w:val="00703A64"/>
    <w:rsid w:val="00703E67"/>
    <w:rsid w:val="00703E68"/>
    <w:rsid w:val="0070420F"/>
    <w:rsid w:val="0070422F"/>
    <w:rsid w:val="00704F75"/>
    <w:rsid w:val="0070534A"/>
    <w:rsid w:val="00705355"/>
    <w:rsid w:val="007054D6"/>
    <w:rsid w:val="007055E7"/>
    <w:rsid w:val="0070560E"/>
    <w:rsid w:val="00705C1F"/>
    <w:rsid w:val="00705C67"/>
    <w:rsid w:val="00705D78"/>
    <w:rsid w:val="0070632E"/>
    <w:rsid w:val="007067B6"/>
    <w:rsid w:val="00710257"/>
    <w:rsid w:val="00710ECD"/>
    <w:rsid w:val="007121B5"/>
    <w:rsid w:val="0071238C"/>
    <w:rsid w:val="007124E6"/>
    <w:rsid w:val="00712A2F"/>
    <w:rsid w:val="00712C0F"/>
    <w:rsid w:val="007132B8"/>
    <w:rsid w:val="007135C1"/>
    <w:rsid w:val="00713E2D"/>
    <w:rsid w:val="0071401B"/>
    <w:rsid w:val="007140C8"/>
    <w:rsid w:val="00714EC7"/>
    <w:rsid w:val="00714FD7"/>
    <w:rsid w:val="0071509C"/>
    <w:rsid w:val="00715132"/>
    <w:rsid w:val="00715872"/>
    <w:rsid w:val="00716690"/>
    <w:rsid w:val="00716819"/>
    <w:rsid w:val="0071751B"/>
    <w:rsid w:val="00717693"/>
    <w:rsid w:val="0071784B"/>
    <w:rsid w:val="007178DB"/>
    <w:rsid w:val="00717A99"/>
    <w:rsid w:val="00717DE8"/>
    <w:rsid w:val="0072053D"/>
    <w:rsid w:val="00721068"/>
    <w:rsid w:val="00722B23"/>
    <w:rsid w:val="00722FCD"/>
    <w:rsid w:val="00722FFE"/>
    <w:rsid w:val="00723150"/>
    <w:rsid w:val="0072315C"/>
    <w:rsid w:val="007232ED"/>
    <w:rsid w:val="00723AB4"/>
    <w:rsid w:val="0072474E"/>
    <w:rsid w:val="0072507B"/>
    <w:rsid w:val="00725383"/>
    <w:rsid w:val="00726028"/>
    <w:rsid w:val="007264FF"/>
    <w:rsid w:val="007267C9"/>
    <w:rsid w:val="00726979"/>
    <w:rsid w:val="00726B0D"/>
    <w:rsid w:val="00726E98"/>
    <w:rsid w:val="00726FFF"/>
    <w:rsid w:val="007274A3"/>
    <w:rsid w:val="0073035F"/>
    <w:rsid w:val="007303E7"/>
    <w:rsid w:val="00731305"/>
    <w:rsid w:val="00731CD0"/>
    <w:rsid w:val="00731FF0"/>
    <w:rsid w:val="007327E8"/>
    <w:rsid w:val="007328C1"/>
    <w:rsid w:val="007332F5"/>
    <w:rsid w:val="00733452"/>
    <w:rsid w:val="00733A32"/>
    <w:rsid w:val="00733BCC"/>
    <w:rsid w:val="00733CDF"/>
    <w:rsid w:val="00733DE2"/>
    <w:rsid w:val="007347C5"/>
    <w:rsid w:val="007348B8"/>
    <w:rsid w:val="00734ADF"/>
    <w:rsid w:val="00734C88"/>
    <w:rsid w:val="00734CD2"/>
    <w:rsid w:val="00736817"/>
    <w:rsid w:val="00736B20"/>
    <w:rsid w:val="007374F5"/>
    <w:rsid w:val="00737528"/>
    <w:rsid w:val="00737B14"/>
    <w:rsid w:val="00737DFC"/>
    <w:rsid w:val="007401B1"/>
    <w:rsid w:val="007403C8"/>
    <w:rsid w:val="00740428"/>
    <w:rsid w:val="00740810"/>
    <w:rsid w:val="007408EA"/>
    <w:rsid w:val="00740938"/>
    <w:rsid w:val="00740B73"/>
    <w:rsid w:val="00740C94"/>
    <w:rsid w:val="007414C0"/>
    <w:rsid w:val="0074178E"/>
    <w:rsid w:val="00741A32"/>
    <w:rsid w:val="00741C65"/>
    <w:rsid w:val="00742245"/>
    <w:rsid w:val="00742E33"/>
    <w:rsid w:val="0074304B"/>
    <w:rsid w:val="0074304D"/>
    <w:rsid w:val="00743091"/>
    <w:rsid w:val="007438FF"/>
    <w:rsid w:val="00744061"/>
    <w:rsid w:val="007440BE"/>
    <w:rsid w:val="00744AD7"/>
    <w:rsid w:val="0074515F"/>
    <w:rsid w:val="0074577A"/>
    <w:rsid w:val="0074596B"/>
    <w:rsid w:val="00745D97"/>
    <w:rsid w:val="00745EAD"/>
    <w:rsid w:val="00745F7F"/>
    <w:rsid w:val="007465BA"/>
    <w:rsid w:val="00746978"/>
    <w:rsid w:val="00746A85"/>
    <w:rsid w:val="00746D21"/>
    <w:rsid w:val="00746E79"/>
    <w:rsid w:val="00747495"/>
    <w:rsid w:val="007479D9"/>
    <w:rsid w:val="00747DAD"/>
    <w:rsid w:val="00747DB6"/>
    <w:rsid w:val="0075014B"/>
    <w:rsid w:val="0075096D"/>
    <w:rsid w:val="0075099F"/>
    <w:rsid w:val="00750A6D"/>
    <w:rsid w:val="00750F4D"/>
    <w:rsid w:val="007516B5"/>
    <w:rsid w:val="007516DE"/>
    <w:rsid w:val="007518CA"/>
    <w:rsid w:val="00751AA6"/>
    <w:rsid w:val="00751C9C"/>
    <w:rsid w:val="00751E4D"/>
    <w:rsid w:val="007524A1"/>
    <w:rsid w:val="0075288D"/>
    <w:rsid w:val="00752E29"/>
    <w:rsid w:val="00753018"/>
    <w:rsid w:val="0075312F"/>
    <w:rsid w:val="00753CB7"/>
    <w:rsid w:val="0075408E"/>
    <w:rsid w:val="0075454B"/>
    <w:rsid w:val="00754999"/>
    <w:rsid w:val="00754C2A"/>
    <w:rsid w:val="00754DCC"/>
    <w:rsid w:val="00754E1C"/>
    <w:rsid w:val="00754FA1"/>
    <w:rsid w:val="00755716"/>
    <w:rsid w:val="00755A57"/>
    <w:rsid w:val="00755D0D"/>
    <w:rsid w:val="007560B1"/>
    <w:rsid w:val="007565FF"/>
    <w:rsid w:val="00756A3B"/>
    <w:rsid w:val="00756B6F"/>
    <w:rsid w:val="00756E8F"/>
    <w:rsid w:val="007570ED"/>
    <w:rsid w:val="00757A1A"/>
    <w:rsid w:val="0076038B"/>
    <w:rsid w:val="00760556"/>
    <w:rsid w:val="0076090D"/>
    <w:rsid w:val="007614B7"/>
    <w:rsid w:val="007616CD"/>
    <w:rsid w:val="00762DE7"/>
    <w:rsid w:val="00762F50"/>
    <w:rsid w:val="0076302C"/>
    <w:rsid w:val="007632C2"/>
    <w:rsid w:val="00763346"/>
    <w:rsid w:val="00763A0B"/>
    <w:rsid w:val="00763E75"/>
    <w:rsid w:val="007642C8"/>
    <w:rsid w:val="00764365"/>
    <w:rsid w:val="0076440A"/>
    <w:rsid w:val="0076444A"/>
    <w:rsid w:val="0076447B"/>
    <w:rsid w:val="0076474D"/>
    <w:rsid w:val="007647BB"/>
    <w:rsid w:val="00764CA5"/>
    <w:rsid w:val="007650D9"/>
    <w:rsid w:val="00765387"/>
    <w:rsid w:val="007656CB"/>
    <w:rsid w:val="007658B7"/>
    <w:rsid w:val="00765BED"/>
    <w:rsid w:val="00765D02"/>
    <w:rsid w:val="00765D67"/>
    <w:rsid w:val="007665D8"/>
    <w:rsid w:val="00767235"/>
    <w:rsid w:val="007677D2"/>
    <w:rsid w:val="007679EF"/>
    <w:rsid w:val="00767B17"/>
    <w:rsid w:val="00767CE3"/>
    <w:rsid w:val="00767FDA"/>
    <w:rsid w:val="007700BD"/>
    <w:rsid w:val="00770571"/>
    <w:rsid w:val="007706B3"/>
    <w:rsid w:val="00770C14"/>
    <w:rsid w:val="00770D21"/>
    <w:rsid w:val="0077166E"/>
    <w:rsid w:val="007719C8"/>
    <w:rsid w:val="00771A46"/>
    <w:rsid w:val="00771B2C"/>
    <w:rsid w:val="0077222C"/>
    <w:rsid w:val="0077242A"/>
    <w:rsid w:val="00772E0C"/>
    <w:rsid w:val="00773B5F"/>
    <w:rsid w:val="00773BFC"/>
    <w:rsid w:val="00773E81"/>
    <w:rsid w:val="00773EB9"/>
    <w:rsid w:val="00774029"/>
    <w:rsid w:val="00774539"/>
    <w:rsid w:val="007747F6"/>
    <w:rsid w:val="00774C52"/>
    <w:rsid w:val="00775500"/>
    <w:rsid w:val="007757A8"/>
    <w:rsid w:val="00775A4F"/>
    <w:rsid w:val="007760C0"/>
    <w:rsid w:val="007760E6"/>
    <w:rsid w:val="007762E7"/>
    <w:rsid w:val="00776326"/>
    <w:rsid w:val="007769A9"/>
    <w:rsid w:val="00776C6C"/>
    <w:rsid w:val="00777350"/>
    <w:rsid w:val="00777A0A"/>
    <w:rsid w:val="00777BF0"/>
    <w:rsid w:val="00777D82"/>
    <w:rsid w:val="00777E0F"/>
    <w:rsid w:val="00777FB4"/>
    <w:rsid w:val="00777FBD"/>
    <w:rsid w:val="00780341"/>
    <w:rsid w:val="00780396"/>
    <w:rsid w:val="00780AFC"/>
    <w:rsid w:val="007810B8"/>
    <w:rsid w:val="007817C4"/>
    <w:rsid w:val="00781AD5"/>
    <w:rsid w:val="00781ED1"/>
    <w:rsid w:val="007827D2"/>
    <w:rsid w:val="007832D6"/>
    <w:rsid w:val="007839C3"/>
    <w:rsid w:val="00783A59"/>
    <w:rsid w:val="00783B39"/>
    <w:rsid w:val="00783DA9"/>
    <w:rsid w:val="00783E45"/>
    <w:rsid w:val="00784D4E"/>
    <w:rsid w:val="007855CF"/>
    <w:rsid w:val="007857E7"/>
    <w:rsid w:val="00785ACA"/>
    <w:rsid w:val="00786487"/>
    <w:rsid w:val="007865CE"/>
    <w:rsid w:val="00786791"/>
    <w:rsid w:val="00786E4A"/>
    <w:rsid w:val="00790928"/>
    <w:rsid w:val="00790BD6"/>
    <w:rsid w:val="0079113C"/>
    <w:rsid w:val="007913A7"/>
    <w:rsid w:val="00791B23"/>
    <w:rsid w:val="00792290"/>
    <w:rsid w:val="0079242C"/>
    <w:rsid w:val="00792766"/>
    <w:rsid w:val="00792A68"/>
    <w:rsid w:val="00792CF4"/>
    <w:rsid w:val="00793714"/>
    <w:rsid w:val="0079378E"/>
    <w:rsid w:val="00793B58"/>
    <w:rsid w:val="00793FD6"/>
    <w:rsid w:val="007940E6"/>
    <w:rsid w:val="00794988"/>
    <w:rsid w:val="007956B0"/>
    <w:rsid w:val="00795756"/>
    <w:rsid w:val="00795956"/>
    <w:rsid w:val="00795A53"/>
    <w:rsid w:val="00795C4E"/>
    <w:rsid w:val="0079608A"/>
    <w:rsid w:val="0079630A"/>
    <w:rsid w:val="007966CC"/>
    <w:rsid w:val="007974A4"/>
    <w:rsid w:val="00797805"/>
    <w:rsid w:val="00797B22"/>
    <w:rsid w:val="007A0103"/>
    <w:rsid w:val="007A01D2"/>
    <w:rsid w:val="007A0612"/>
    <w:rsid w:val="007A06DF"/>
    <w:rsid w:val="007A1048"/>
    <w:rsid w:val="007A1053"/>
    <w:rsid w:val="007A150C"/>
    <w:rsid w:val="007A169E"/>
    <w:rsid w:val="007A1BB9"/>
    <w:rsid w:val="007A236F"/>
    <w:rsid w:val="007A27D1"/>
    <w:rsid w:val="007A2D56"/>
    <w:rsid w:val="007A4111"/>
    <w:rsid w:val="007A41A9"/>
    <w:rsid w:val="007A441D"/>
    <w:rsid w:val="007A4BDE"/>
    <w:rsid w:val="007A4F0D"/>
    <w:rsid w:val="007A5BAE"/>
    <w:rsid w:val="007A6580"/>
    <w:rsid w:val="007A6585"/>
    <w:rsid w:val="007A67FE"/>
    <w:rsid w:val="007A6A6F"/>
    <w:rsid w:val="007A6C26"/>
    <w:rsid w:val="007A7342"/>
    <w:rsid w:val="007B0C8E"/>
    <w:rsid w:val="007B0D66"/>
    <w:rsid w:val="007B0DC7"/>
    <w:rsid w:val="007B0F0A"/>
    <w:rsid w:val="007B19E1"/>
    <w:rsid w:val="007B1AF8"/>
    <w:rsid w:val="007B2800"/>
    <w:rsid w:val="007B29A8"/>
    <w:rsid w:val="007B2B79"/>
    <w:rsid w:val="007B2E88"/>
    <w:rsid w:val="007B323F"/>
    <w:rsid w:val="007B4042"/>
    <w:rsid w:val="007B46F2"/>
    <w:rsid w:val="007B46F9"/>
    <w:rsid w:val="007B526C"/>
    <w:rsid w:val="007B5546"/>
    <w:rsid w:val="007B55B8"/>
    <w:rsid w:val="007B576C"/>
    <w:rsid w:val="007B59B4"/>
    <w:rsid w:val="007B5A4A"/>
    <w:rsid w:val="007B5A9A"/>
    <w:rsid w:val="007B5B14"/>
    <w:rsid w:val="007B5C62"/>
    <w:rsid w:val="007B6F90"/>
    <w:rsid w:val="007B74C3"/>
    <w:rsid w:val="007B782B"/>
    <w:rsid w:val="007B7BBC"/>
    <w:rsid w:val="007B7D6E"/>
    <w:rsid w:val="007B7DCB"/>
    <w:rsid w:val="007C01FD"/>
    <w:rsid w:val="007C0846"/>
    <w:rsid w:val="007C0A72"/>
    <w:rsid w:val="007C0B14"/>
    <w:rsid w:val="007C0E89"/>
    <w:rsid w:val="007C17D6"/>
    <w:rsid w:val="007C18EB"/>
    <w:rsid w:val="007C1936"/>
    <w:rsid w:val="007C1A07"/>
    <w:rsid w:val="007C1C5A"/>
    <w:rsid w:val="007C1E32"/>
    <w:rsid w:val="007C1E44"/>
    <w:rsid w:val="007C21C9"/>
    <w:rsid w:val="007C2539"/>
    <w:rsid w:val="007C2E8F"/>
    <w:rsid w:val="007C31EC"/>
    <w:rsid w:val="007C3316"/>
    <w:rsid w:val="007C3430"/>
    <w:rsid w:val="007C38C7"/>
    <w:rsid w:val="007C46B5"/>
    <w:rsid w:val="007C4AD2"/>
    <w:rsid w:val="007C4AEF"/>
    <w:rsid w:val="007C5590"/>
    <w:rsid w:val="007C591A"/>
    <w:rsid w:val="007C5A1B"/>
    <w:rsid w:val="007C629A"/>
    <w:rsid w:val="007C62C3"/>
    <w:rsid w:val="007C6E33"/>
    <w:rsid w:val="007C713C"/>
    <w:rsid w:val="007C75B2"/>
    <w:rsid w:val="007C7B79"/>
    <w:rsid w:val="007C7D2D"/>
    <w:rsid w:val="007D0095"/>
    <w:rsid w:val="007D09B2"/>
    <w:rsid w:val="007D0D38"/>
    <w:rsid w:val="007D0ED6"/>
    <w:rsid w:val="007D123C"/>
    <w:rsid w:val="007D1407"/>
    <w:rsid w:val="007D149F"/>
    <w:rsid w:val="007D16C8"/>
    <w:rsid w:val="007D1F5F"/>
    <w:rsid w:val="007D23B9"/>
    <w:rsid w:val="007D25AC"/>
    <w:rsid w:val="007D26E2"/>
    <w:rsid w:val="007D289B"/>
    <w:rsid w:val="007D2A93"/>
    <w:rsid w:val="007D2D65"/>
    <w:rsid w:val="007D399B"/>
    <w:rsid w:val="007D39B0"/>
    <w:rsid w:val="007D3D0D"/>
    <w:rsid w:val="007D54A4"/>
    <w:rsid w:val="007D5979"/>
    <w:rsid w:val="007D6036"/>
    <w:rsid w:val="007D62DB"/>
    <w:rsid w:val="007D66BE"/>
    <w:rsid w:val="007D6E81"/>
    <w:rsid w:val="007D7D51"/>
    <w:rsid w:val="007E000A"/>
    <w:rsid w:val="007E005B"/>
    <w:rsid w:val="007E03EA"/>
    <w:rsid w:val="007E08D0"/>
    <w:rsid w:val="007E0B83"/>
    <w:rsid w:val="007E0F50"/>
    <w:rsid w:val="007E11B6"/>
    <w:rsid w:val="007E11D7"/>
    <w:rsid w:val="007E14D0"/>
    <w:rsid w:val="007E1FCF"/>
    <w:rsid w:val="007E2172"/>
    <w:rsid w:val="007E22FB"/>
    <w:rsid w:val="007E261F"/>
    <w:rsid w:val="007E26B4"/>
    <w:rsid w:val="007E26F4"/>
    <w:rsid w:val="007E28F2"/>
    <w:rsid w:val="007E29BA"/>
    <w:rsid w:val="007E2B7B"/>
    <w:rsid w:val="007E2D6A"/>
    <w:rsid w:val="007E2F14"/>
    <w:rsid w:val="007E3A33"/>
    <w:rsid w:val="007E3FDC"/>
    <w:rsid w:val="007E4D42"/>
    <w:rsid w:val="007E53FE"/>
    <w:rsid w:val="007E5464"/>
    <w:rsid w:val="007E563F"/>
    <w:rsid w:val="007E567B"/>
    <w:rsid w:val="007E56BF"/>
    <w:rsid w:val="007E589E"/>
    <w:rsid w:val="007E6017"/>
    <w:rsid w:val="007E610F"/>
    <w:rsid w:val="007E6320"/>
    <w:rsid w:val="007E6650"/>
    <w:rsid w:val="007E69E3"/>
    <w:rsid w:val="007E6B2C"/>
    <w:rsid w:val="007E6B59"/>
    <w:rsid w:val="007E6BA3"/>
    <w:rsid w:val="007E760A"/>
    <w:rsid w:val="007E7954"/>
    <w:rsid w:val="007E7A0C"/>
    <w:rsid w:val="007E7C8B"/>
    <w:rsid w:val="007F0197"/>
    <w:rsid w:val="007F035C"/>
    <w:rsid w:val="007F1370"/>
    <w:rsid w:val="007F187A"/>
    <w:rsid w:val="007F1895"/>
    <w:rsid w:val="007F19FD"/>
    <w:rsid w:val="007F1B42"/>
    <w:rsid w:val="007F217D"/>
    <w:rsid w:val="007F23FB"/>
    <w:rsid w:val="007F263F"/>
    <w:rsid w:val="007F2745"/>
    <w:rsid w:val="007F2924"/>
    <w:rsid w:val="007F2D8D"/>
    <w:rsid w:val="007F303D"/>
    <w:rsid w:val="007F33F1"/>
    <w:rsid w:val="007F367E"/>
    <w:rsid w:val="007F3A1B"/>
    <w:rsid w:val="007F3D11"/>
    <w:rsid w:val="007F46A4"/>
    <w:rsid w:val="007F4A11"/>
    <w:rsid w:val="007F4DB2"/>
    <w:rsid w:val="007F5133"/>
    <w:rsid w:val="007F5275"/>
    <w:rsid w:val="007F55C6"/>
    <w:rsid w:val="007F5868"/>
    <w:rsid w:val="007F5EBC"/>
    <w:rsid w:val="007F6104"/>
    <w:rsid w:val="007F6756"/>
    <w:rsid w:val="007F68ED"/>
    <w:rsid w:val="007F6AC2"/>
    <w:rsid w:val="007F6B97"/>
    <w:rsid w:val="007F6E71"/>
    <w:rsid w:val="007F71CF"/>
    <w:rsid w:val="007F726A"/>
    <w:rsid w:val="007F72AE"/>
    <w:rsid w:val="007F7330"/>
    <w:rsid w:val="007F764B"/>
    <w:rsid w:val="007F7F55"/>
    <w:rsid w:val="007F7FFC"/>
    <w:rsid w:val="00800022"/>
    <w:rsid w:val="00800A19"/>
    <w:rsid w:val="00800B08"/>
    <w:rsid w:val="00800C66"/>
    <w:rsid w:val="00800DFD"/>
    <w:rsid w:val="008011B9"/>
    <w:rsid w:val="008012FF"/>
    <w:rsid w:val="00801747"/>
    <w:rsid w:val="00801C71"/>
    <w:rsid w:val="00801F11"/>
    <w:rsid w:val="00802402"/>
    <w:rsid w:val="00802E66"/>
    <w:rsid w:val="00802EE3"/>
    <w:rsid w:val="008032D2"/>
    <w:rsid w:val="008032E8"/>
    <w:rsid w:val="00803774"/>
    <w:rsid w:val="00803824"/>
    <w:rsid w:val="00803C47"/>
    <w:rsid w:val="00805411"/>
    <w:rsid w:val="00805783"/>
    <w:rsid w:val="008058DC"/>
    <w:rsid w:val="00805B5F"/>
    <w:rsid w:val="00805CDC"/>
    <w:rsid w:val="00805E22"/>
    <w:rsid w:val="0080651B"/>
    <w:rsid w:val="00806700"/>
    <w:rsid w:val="00806C13"/>
    <w:rsid w:val="00806F32"/>
    <w:rsid w:val="00807BC2"/>
    <w:rsid w:val="0081019D"/>
    <w:rsid w:val="00810DC5"/>
    <w:rsid w:val="00811382"/>
    <w:rsid w:val="00811F72"/>
    <w:rsid w:val="00811FE7"/>
    <w:rsid w:val="0081223B"/>
    <w:rsid w:val="00812401"/>
    <w:rsid w:val="008127A7"/>
    <w:rsid w:val="008127D5"/>
    <w:rsid w:val="00812A69"/>
    <w:rsid w:val="00812E96"/>
    <w:rsid w:val="008132CE"/>
    <w:rsid w:val="008133EB"/>
    <w:rsid w:val="00813458"/>
    <w:rsid w:val="00813AF4"/>
    <w:rsid w:val="00814225"/>
    <w:rsid w:val="00814471"/>
    <w:rsid w:val="008148A3"/>
    <w:rsid w:val="00814916"/>
    <w:rsid w:val="008149C2"/>
    <w:rsid w:val="00814EE4"/>
    <w:rsid w:val="00814F92"/>
    <w:rsid w:val="00815175"/>
    <w:rsid w:val="00815227"/>
    <w:rsid w:val="00815784"/>
    <w:rsid w:val="00815981"/>
    <w:rsid w:val="00815B8B"/>
    <w:rsid w:val="00815D6F"/>
    <w:rsid w:val="00815FE2"/>
    <w:rsid w:val="008167DF"/>
    <w:rsid w:val="008168A4"/>
    <w:rsid w:val="00816AC5"/>
    <w:rsid w:val="00816B04"/>
    <w:rsid w:val="008170D9"/>
    <w:rsid w:val="00817167"/>
    <w:rsid w:val="00817A99"/>
    <w:rsid w:val="00817A9A"/>
    <w:rsid w:val="00820785"/>
    <w:rsid w:val="00820A96"/>
    <w:rsid w:val="00820D5E"/>
    <w:rsid w:val="0082134B"/>
    <w:rsid w:val="00821E9F"/>
    <w:rsid w:val="008220AA"/>
    <w:rsid w:val="008220EE"/>
    <w:rsid w:val="008228E9"/>
    <w:rsid w:val="0082295C"/>
    <w:rsid w:val="00822A2B"/>
    <w:rsid w:val="00822AF8"/>
    <w:rsid w:val="00822EAC"/>
    <w:rsid w:val="00823511"/>
    <w:rsid w:val="008235B3"/>
    <w:rsid w:val="00823B6F"/>
    <w:rsid w:val="0082435C"/>
    <w:rsid w:val="00824648"/>
    <w:rsid w:val="00824A3C"/>
    <w:rsid w:val="00824B94"/>
    <w:rsid w:val="0082520C"/>
    <w:rsid w:val="008253B6"/>
    <w:rsid w:val="008258B9"/>
    <w:rsid w:val="00825D29"/>
    <w:rsid w:val="00825D71"/>
    <w:rsid w:val="00825ECF"/>
    <w:rsid w:val="00825F59"/>
    <w:rsid w:val="00826D2F"/>
    <w:rsid w:val="00827871"/>
    <w:rsid w:val="00827969"/>
    <w:rsid w:val="008279E1"/>
    <w:rsid w:val="00827A9A"/>
    <w:rsid w:val="00827BA3"/>
    <w:rsid w:val="00827BBB"/>
    <w:rsid w:val="00830B7C"/>
    <w:rsid w:val="00830BC1"/>
    <w:rsid w:val="00830E8A"/>
    <w:rsid w:val="00831073"/>
    <w:rsid w:val="008313FB"/>
    <w:rsid w:val="00831829"/>
    <w:rsid w:val="0083193F"/>
    <w:rsid w:val="00831CAF"/>
    <w:rsid w:val="00831CB2"/>
    <w:rsid w:val="00831E2D"/>
    <w:rsid w:val="00831E52"/>
    <w:rsid w:val="00832255"/>
    <w:rsid w:val="008329B1"/>
    <w:rsid w:val="00832AC8"/>
    <w:rsid w:val="00832C91"/>
    <w:rsid w:val="0083359E"/>
    <w:rsid w:val="00833746"/>
    <w:rsid w:val="00834C6A"/>
    <w:rsid w:val="00834C75"/>
    <w:rsid w:val="00834EEF"/>
    <w:rsid w:val="00835328"/>
    <w:rsid w:val="00835903"/>
    <w:rsid w:val="00835982"/>
    <w:rsid w:val="00835A13"/>
    <w:rsid w:val="008361C7"/>
    <w:rsid w:val="0083658D"/>
    <w:rsid w:val="0083712D"/>
    <w:rsid w:val="00837849"/>
    <w:rsid w:val="00837894"/>
    <w:rsid w:val="00837C0F"/>
    <w:rsid w:val="008406C0"/>
    <w:rsid w:val="008409CE"/>
    <w:rsid w:val="00840B00"/>
    <w:rsid w:val="00840C22"/>
    <w:rsid w:val="0084107A"/>
    <w:rsid w:val="00841A36"/>
    <w:rsid w:val="00841BA2"/>
    <w:rsid w:val="00841C1C"/>
    <w:rsid w:val="0084279C"/>
    <w:rsid w:val="00842C7D"/>
    <w:rsid w:val="00843CF5"/>
    <w:rsid w:val="00843D95"/>
    <w:rsid w:val="00843EA7"/>
    <w:rsid w:val="008441C8"/>
    <w:rsid w:val="008454BA"/>
    <w:rsid w:val="00845663"/>
    <w:rsid w:val="0084618C"/>
    <w:rsid w:val="0084623B"/>
    <w:rsid w:val="008468F3"/>
    <w:rsid w:val="008468FD"/>
    <w:rsid w:val="00846995"/>
    <w:rsid w:val="00846D74"/>
    <w:rsid w:val="00846E3A"/>
    <w:rsid w:val="0084709B"/>
    <w:rsid w:val="00847E9D"/>
    <w:rsid w:val="008505C8"/>
    <w:rsid w:val="00850919"/>
    <w:rsid w:val="00850AAC"/>
    <w:rsid w:val="00850F3D"/>
    <w:rsid w:val="008514C7"/>
    <w:rsid w:val="008515A1"/>
    <w:rsid w:val="008519D8"/>
    <w:rsid w:val="008519DD"/>
    <w:rsid w:val="00851CE3"/>
    <w:rsid w:val="00852193"/>
    <w:rsid w:val="00852225"/>
    <w:rsid w:val="008523FB"/>
    <w:rsid w:val="0085282F"/>
    <w:rsid w:val="00852C82"/>
    <w:rsid w:val="0085348E"/>
    <w:rsid w:val="00853679"/>
    <w:rsid w:val="008546C6"/>
    <w:rsid w:val="0085481A"/>
    <w:rsid w:val="008556BA"/>
    <w:rsid w:val="00855B8A"/>
    <w:rsid w:val="00855CB7"/>
    <w:rsid w:val="00855F68"/>
    <w:rsid w:val="008561F8"/>
    <w:rsid w:val="00856B3E"/>
    <w:rsid w:val="00856DA1"/>
    <w:rsid w:val="00856F28"/>
    <w:rsid w:val="008576DC"/>
    <w:rsid w:val="0085776F"/>
    <w:rsid w:val="008577DE"/>
    <w:rsid w:val="00860610"/>
    <w:rsid w:val="00860B16"/>
    <w:rsid w:val="0086100A"/>
    <w:rsid w:val="008613DC"/>
    <w:rsid w:val="008613F8"/>
    <w:rsid w:val="0086150F"/>
    <w:rsid w:val="0086219E"/>
    <w:rsid w:val="00862965"/>
    <w:rsid w:val="00862C54"/>
    <w:rsid w:val="00862FF5"/>
    <w:rsid w:val="00863BAA"/>
    <w:rsid w:val="00863C97"/>
    <w:rsid w:val="0086427A"/>
    <w:rsid w:val="0086474A"/>
    <w:rsid w:val="00864F09"/>
    <w:rsid w:val="008650B1"/>
    <w:rsid w:val="00865C4F"/>
    <w:rsid w:val="008668AF"/>
    <w:rsid w:val="00866EB6"/>
    <w:rsid w:val="008671F1"/>
    <w:rsid w:val="00867740"/>
    <w:rsid w:val="00870DAC"/>
    <w:rsid w:val="00870DDB"/>
    <w:rsid w:val="00870F3D"/>
    <w:rsid w:val="00871078"/>
    <w:rsid w:val="0087145B"/>
    <w:rsid w:val="008717A3"/>
    <w:rsid w:val="008717E1"/>
    <w:rsid w:val="008723DC"/>
    <w:rsid w:val="0087280F"/>
    <w:rsid w:val="00873B88"/>
    <w:rsid w:val="00873C10"/>
    <w:rsid w:val="008741E1"/>
    <w:rsid w:val="008745D1"/>
    <w:rsid w:val="0087489B"/>
    <w:rsid w:val="008751EF"/>
    <w:rsid w:val="008754C4"/>
    <w:rsid w:val="00875532"/>
    <w:rsid w:val="0087591C"/>
    <w:rsid w:val="00875C56"/>
    <w:rsid w:val="00875C73"/>
    <w:rsid w:val="00875DBE"/>
    <w:rsid w:val="00876345"/>
    <w:rsid w:val="0087667D"/>
    <w:rsid w:val="008769F3"/>
    <w:rsid w:val="0087730D"/>
    <w:rsid w:val="008773BE"/>
    <w:rsid w:val="008778C3"/>
    <w:rsid w:val="00877E74"/>
    <w:rsid w:val="00880869"/>
    <w:rsid w:val="00880A14"/>
    <w:rsid w:val="00880C38"/>
    <w:rsid w:val="008810E3"/>
    <w:rsid w:val="008814E9"/>
    <w:rsid w:val="00882041"/>
    <w:rsid w:val="0088228A"/>
    <w:rsid w:val="0088256E"/>
    <w:rsid w:val="00882A0A"/>
    <w:rsid w:val="00882EBE"/>
    <w:rsid w:val="00883469"/>
    <w:rsid w:val="0088389C"/>
    <w:rsid w:val="00883C6A"/>
    <w:rsid w:val="00884A22"/>
    <w:rsid w:val="00884FFF"/>
    <w:rsid w:val="00885051"/>
    <w:rsid w:val="008850C3"/>
    <w:rsid w:val="00885680"/>
    <w:rsid w:val="00886726"/>
    <w:rsid w:val="008868DF"/>
    <w:rsid w:val="00886AA8"/>
    <w:rsid w:val="008872EF"/>
    <w:rsid w:val="008876C2"/>
    <w:rsid w:val="00890019"/>
    <w:rsid w:val="00890541"/>
    <w:rsid w:val="00890831"/>
    <w:rsid w:val="0089097A"/>
    <w:rsid w:val="00890F14"/>
    <w:rsid w:val="008916A1"/>
    <w:rsid w:val="0089179A"/>
    <w:rsid w:val="008918CF"/>
    <w:rsid w:val="00891A62"/>
    <w:rsid w:val="00891D46"/>
    <w:rsid w:val="00891F09"/>
    <w:rsid w:val="00891F40"/>
    <w:rsid w:val="00892811"/>
    <w:rsid w:val="00892F70"/>
    <w:rsid w:val="00893379"/>
    <w:rsid w:val="00893BFD"/>
    <w:rsid w:val="00893D3C"/>
    <w:rsid w:val="00894F0B"/>
    <w:rsid w:val="00894FD7"/>
    <w:rsid w:val="008955B8"/>
    <w:rsid w:val="00895ACB"/>
    <w:rsid w:val="00896198"/>
    <w:rsid w:val="008961E6"/>
    <w:rsid w:val="008965A2"/>
    <w:rsid w:val="00897478"/>
    <w:rsid w:val="008979A2"/>
    <w:rsid w:val="00897A33"/>
    <w:rsid w:val="00897C98"/>
    <w:rsid w:val="00897DF9"/>
    <w:rsid w:val="008A019C"/>
    <w:rsid w:val="008A053F"/>
    <w:rsid w:val="008A06AE"/>
    <w:rsid w:val="008A08E5"/>
    <w:rsid w:val="008A09B4"/>
    <w:rsid w:val="008A0A0F"/>
    <w:rsid w:val="008A1CDF"/>
    <w:rsid w:val="008A2562"/>
    <w:rsid w:val="008A261B"/>
    <w:rsid w:val="008A2BA7"/>
    <w:rsid w:val="008A307F"/>
    <w:rsid w:val="008A31F4"/>
    <w:rsid w:val="008A37EF"/>
    <w:rsid w:val="008A3ED3"/>
    <w:rsid w:val="008A3EF3"/>
    <w:rsid w:val="008A3F28"/>
    <w:rsid w:val="008A4413"/>
    <w:rsid w:val="008A44E2"/>
    <w:rsid w:val="008A4601"/>
    <w:rsid w:val="008A47D5"/>
    <w:rsid w:val="008A489F"/>
    <w:rsid w:val="008A4E87"/>
    <w:rsid w:val="008A4FD4"/>
    <w:rsid w:val="008A5786"/>
    <w:rsid w:val="008A6475"/>
    <w:rsid w:val="008A66BE"/>
    <w:rsid w:val="008A6759"/>
    <w:rsid w:val="008A6933"/>
    <w:rsid w:val="008A6A1C"/>
    <w:rsid w:val="008A6C8A"/>
    <w:rsid w:val="008A6DD6"/>
    <w:rsid w:val="008A6DFF"/>
    <w:rsid w:val="008A7008"/>
    <w:rsid w:val="008A7330"/>
    <w:rsid w:val="008A73FA"/>
    <w:rsid w:val="008B0612"/>
    <w:rsid w:val="008B0686"/>
    <w:rsid w:val="008B0FA4"/>
    <w:rsid w:val="008B1350"/>
    <w:rsid w:val="008B1A59"/>
    <w:rsid w:val="008B24D9"/>
    <w:rsid w:val="008B2941"/>
    <w:rsid w:val="008B2B62"/>
    <w:rsid w:val="008B2CA6"/>
    <w:rsid w:val="008B2CA7"/>
    <w:rsid w:val="008B2CFD"/>
    <w:rsid w:val="008B2EB7"/>
    <w:rsid w:val="008B3131"/>
    <w:rsid w:val="008B3230"/>
    <w:rsid w:val="008B3BE4"/>
    <w:rsid w:val="008B3C85"/>
    <w:rsid w:val="008B4232"/>
    <w:rsid w:val="008B43C2"/>
    <w:rsid w:val="008B484D"/>
    <w:rsid w:val="008B4BB9"/>
    <w:rsid w:val="008B4C6E"/>
    <w:rsid w:val="008B4EC6"/>
    <w:rsid w:val="008B5B19"/>
    <w:rsid w:val="008B5B28"/>
    <w:rsid w:val="008B5B80"/>
    <w:rsid w:val="008B5E5E"/>
    <w:rsid w:val="008B6509"/>
    <w:rsid w:val="008B68D3"/>
    <w:rsid w:val="008B6AF1"/>
    <w:rsid w:val="008B6D62"/>
    <w:rsid w:val="008B7C71"/>
    <w:rsid w:val="008B7E3C"/>
    <w:rsid w:val="008B7FA2"/>
    <w:rsid w:val="008C00C6"/>
    <w:rsid w:val="008C059F"/>
    <w:rsid w:val="008C0F3E"/>
    <w:rsid w:val="008C1159"/>
    <w:rsid w:val="008C1F9C"/>
    <w:rsid w:val="008C20EF"/>
    <w:rsid w:val="008C235D"/>
    <w:rsid w:val="008C2383"/>
    <w:rsid w:val="008C2C43"/>
    <w:rsid w:val="008C2D73"/>
    <w:rsid w:val="008C3A31"/>
    <w:rsid w:val="008C3E58"/>
    <w:rsid w:val="008C42EA"/>
    <w:rsid w:val="008C4E0D"/>
    <w:rsid w:val="008C5B67"/>
    <w:rsid w:val="008C63B4"/>
    <w:rsid w:val="008C65B0"/>
    <w:rsid w:val="008C676F"/>
    <w:rsid w:val="008C7573"/>
    <w:rsid w:val="008C77C0"/>
    <w:rsid w:val="008C78FD"/>
    <w:rsid w:val="008D04D7"/>
    <w:rsid w:val="008D07B6"/>
    <w:rsid w:val="008D07CE"/>
    <w:rsid w:val="008D0C47"/>
    <w:rsid w:val="008D13FC"/>
    <w:rsid w:val="008D18B4"/>
    <w:rsid w:val="008D1B29"/>
    <w:rsid w:val="008D1EE3"/>
    <w:rsid w:val="008D1F7F"/>
    <w:rsid w:val="008D24A6"/>
    <w:rsid w:val="008D2A4C"/>
    <w:rsid w:val="008D2DEB"/>
    <w:rsid w:val="008D2EBC"/>
    <w:rsid w:val="008D3082"/>
    <w:rsid w:val="008D31A6"/>
    <w:rsid w:val="008D3222"/>
    <w:rsid w:val="008D32E2"/>
    <w:rsid w:val="008D3EA6"/>
    <w:rsid w:val="008D4A3A"/>
    <w:rsid w:val="008D4A4F"/>
    <w:rsid w:val="008D502B"/>
    <w:rsid w:val="008D51F1"/>
    <w:rsid w:val="008D636F"/>
    <w:rsid w:val="008D6717"/>
    <w:rsid w:val="008D7019"/>
    <w:rsid w:val="008D71CC"/>
    <w:rsid w:val="008D73B1"/>
    <w:rsid w:val="008D7429"/>
    <w:rsid w:val="008D7A84"/>
    <w:rsid w:val="008D7CD9"/>
    <w:rsid w:val="008D7D2A"/>
    <w:rsid w:val="008E06DD"/>
    <w:rsid w:val="008E11C2"/>
    <w:rsid w:val="008E1605"/>
    <w:rsid w:val="008E21AC"/>
    <w:rsid w:val="008E2217"/>
    <w:rsid w:val="008E2AF3"/>
    <w:rsid w:val="008E2CCD"/>
    <w:rsid w:val="008E313E"/>
    <w:rsid w:val="008E325F"/>
    <w:rsid w:val="008E3387"/>
    <w:rsid w:val="008E3950"/>
    <w:rsid w:val="008E3C6B"/>
    <w:rsid w:val="008E3C77"/>
    <w:rsid w:val="008E4280"/>
    <w:rsid w:val="008E42B4"/>
    <w:rsid w:val="008E4694"/>
    <w:rsid w:val="008E47CF"/>
    <w:rsid w:val="008E4D66"/>
    <w:rsid w:val="008E4F63"/>
    <w:rsid w:val="008E4FEB"/>
    <w:rsid w:val="008E5177"/>
    <w:rsid w:val="008E5323"/>
    <w:rsid w:val="008E55AB"/>
    <w:rsid w:val="008E58DB"/>
    <w:rsid w:val="008E5E71"/>
    <w:rsid w:val="008E5FE6"/>
    <w:rsid w:val="008E6171"/>
    <w:rsid w:val="008E73ED"/>
    <w:rsid w:val="008E741E"/>
    <w:rsid w:val="008E74DF"/>
    <w:rsid w:val="008E751C"/>
    <w:rsid w:val="008E75DC"/>
    <w:rsid w:val="008F0145"/>
    <w:rsid w:val="008F0ABB"/>
    <w:rsid w:val="008F16E3"/>
    <w:rsid w:val="008F1ED4"/>
    <w:rsid w:val="008F20AA"/>
    <w:rsid w:val="008F277E"/>
    <w:rsid w:val="008F33BA"/>
    <w:rsid w:val="008F3643"/>
    <w:rsid w:val="008F36C0"/>
    <w:rsid w:val="008F43E4"/>
    <w:rsid w:val="008F442B"/>
    <w:rsid w:val="008F4DF6"/>
    <w:rsid w:val="008F5499"/>
    <w:rsid w:val="008F6134"/>
    <w:rsid w:val="008F6516"/>
    <w:rsid w:val="008F6B5D"/>
    <w:rsid w:val="008F6BD3"/>
    <w:rsid w:val="008F6FBB"/>
    <w:rsid w:val="008F710E"/>
    <w:rsid w:val="008F72BC"/>
    <w:rsid w:val="008F7414"/>
    <w:rsid w:val="008F7439"/>
    <w:rsid w:val="008F79A7"/>
    <w:rsid w:val="009000E1"/>
    <w:rsid w:val="00900100"/>
    <w:rsid w:val="0090053A"/>
    <w:rsid w:val="00900711"/>
    <w:rsid w:val="00900940"/>
    <w:rsid w:val="00900D85"/>
    <w:rsid w:val="00900EE5"/>
    <w:rsid w:val="00901624"/>
    <w:rsid w:val="0090180E"/>
    <w:rsid w:val="0090185B"/>
    <w:rsid w:val="00901FDD"/>
    <w:rsid w:val="00902211"/>
    <w:rsid w:val="00902287"/>
    <w:rsid w:val="0090235B"/>
    <w:rsid w:val="0090235C"/>
    <w:rsid w:val="009027D1"/>
    <w:rsid w:val="009027E1"/>
    <w:rsid w:val="00902D7A"/>
    <w:rsid w:val="00902E62"/>
    <w:rsid w:val="00903048"/>
    <w:rsid w:val="009033F9"/>
    <w:rsid w:val="009034E8"/>
    <w:rsid w:val="00903575"/>
    <w:rsid w:val="0090472F"/>
    <w:rsid w:val="00904759"/>
    <w:rsid w:val="009047CC"/>
    <w:rsid w:val="00904A36"/>
    <w:rsid w:val="009051D7"/>
    <w:rsid w:val="00905658"/>
    <w:rsid w:val="0090613F"/>
    <w:rsid w:val="00906207"/>
    <w:rsid w:val="0090647D"/>
    <w:rsid w:val="0090656D"/>
    <w:rsid w:val="00906AF3"/>
    <w:rsid w:val="00906E68"/>
    <w:rsid w:val="00906F19"/>
    <w:rsid w:val="00906FF3"/>
    <w:rsid w:val="00907ABA"/>
    <w:rsid w:val="00907D37"/>
    <w:rsid w:val="0091048B"/>
    <w:rsid w:val="00910A78"/>
    <w:rsid w:val="0091111A"/>
    <w:rsid w:val="00911591"/>
    <w:rsid w:val="00911D23"/>
    <w:rsid w:val="009120FB"/>
    <w:rsid w:val="009122C3"/>
    <w:rsid w:val="00912798"/>
    <w:rsid w:val="00912ADF"/>
    <w:rsid w:val="00912D54"/>
    <w:rsid w:val="0091316E"/>
    <w:rsid w:val="0091357C"/>
    <w:rsid w:val="00913AA4"/>
    <w:rsid w:val="00913B22"/>
    <w:rsid w:val="00914BC0"/>
    <w:rsid w:val="00914C7B"/>
    <w:rsid w:val="00915FB5"/>
    <w:rsid w:val="0091641D"/>
    <w:rsid w:val="00916685"/>
    <w:rsid w:val="00916A01"/>
    <w:rsid w:val="00916A57"/>
    <w:rsid w:val="00916BC4"/>
    <w:rsid w:val="00917083"/>
    <w:rsid w:val="0091713A"/>
    <w:rsid w:val="00917F3E"/>
    <w:rsid w:val="00920322"/>
    <w:rsid w:val="0092038C"/>
    <w:rsid w:val="00920993"/>
    <w:rsid w:val="00921481"/>
    <w:rsid w:val="00921749"/>
    <w:rsid w:val="00922046"/>
    <w:rsid w:val="0092227C"/>
    <w:rsid w:val="0092305E"/>
    <w:rsid w:val="009247D2"/>
    <w:rsid w:val="00924968"/>
    <w:rsid w:val="00924A52"/>
    <w:rsid w:val="0092533B"/>
    <w:rsid w:val="00925347"/>
    <w:rsid w:val="009255A4"/>
    <w:rsid w:val="009257FF"/>
    <w:rsid w:val="009258DD"/>
    <w:rsid w:val="00926B55"/>
    <w:rsid w:val="00926C0F"/>
    <w:rsid w:val="009278EA"/>
    <w:rsid w:val="00930F7C"/>
    <w:rsid w:val="00930F9C"/>
    <w:rsid w:val="00930FA5"/>
    <w:rsid w:val="0093104A"/>
    <w:rsid w:val="00931382"/>
    <w:rsid w:val="009314DF"/>
    <w:rsid w:val="009316D9"/>
    <w:rsid w:val="00932370"/>
    <w:rsid w:val="00932479"/>
    <w:rsid w:val="0093276D"/>
    <w:rsid w:val="0093347F"/>
    <w:rsid w:val="0093387A"/>
    <w:rsid w:val="00933881"/>
    <w:rsid w:val="00933A40"/>
    <w:rsid w:val="00933FFE"/>
    <w:rsid w:val="009341E9"/>
    <w:rsid w:val="009342A4"/>
    <w:rsid w:val="00934374"/>
    <w:rsid w:val="009343DC"/>
    <w:rsid w:val="00934522"/>
    <w:rsid w:val="00934A69"/>
    <w:rsid w:val="009350EB"/>
    <w:rsid w:val="00935A7D"/>
    <w:rsid w:val="00935CAF"/>
    <w:rsid w:val="00935E5C"/>
    <w:rsid w:val="0093615E"/>
    <w:rsid w:val="00936B27"/>
    <w:rsid w:val="00936E99"/>
    <w:rsid w:val="00936F0F"/>
    <w:rsid w:val="009372C2"/>
    <w:rsid w:val="00937402"/>
    <w:rsid w:val="0093744E"/>
    <w:rsid w:val="00937731"/>
    <w:rsid w:val="00937D31"/>
    <w:rsid w:val="0094037D"/>
    <w:rsid w:val="0094062D"/>
    <w:rsid w:val="00940643"/>
    <w:rsid w:val="009409FD"/>
    <w:rsid w:val="00940DA3"/>
    <w:rsid w:val="00940E4F"/>
    <w:rsid w:val="00941808"/>
    <w:rsid w:val="00941F38"/>
    <w:rsid w:val="00941FD1"/>
    <w:rsid w:val="0094269C"/>
    <w:rsid w:val="00942B45"/>
    <w:rsid w:val="00943246"/>
    <w:rsid w:val="009433ED"/>
    <w:rsid w:val="009444A4"/>
    <w:rsid w:val="00944878"/>
    <w:rsid w:val="00944CED"/>
    <w:rsid w:val="009457ED"/>
    <w:rsid w:val="00946102"/>
    <w:rsid w:val="0094696B"/>
    <w:rsid w:val="00946CD2"/>
    <w:rsid w:val="00947B2F"/>
    <w:rsid w:val="00947FB5"/>
    <w:rsid w:val="0095019E"/>
    <w:rsid w:val="00950229"/>
    <w:rsid w:val="009505E0"/>
    <w:rsid w:val="009507CE"/>
    <w:rsid w:val="0095093F"/>
    <w:rsid w:val="00950F68"/>
    <w:rsid w:val="00950FF6"/>
    <w:rsid w:val="0095137B"/>
    <w:rsid w:val="00951496"/>
    <w:rsid w:val="009517CF"/>
    <w:rsid w:val="00951E72"/>
    <w:rsid w:val="00951FE5"/>
    <w:rsid w:val="00952282"/>
    <w:rsid w:val="0095246F"/>
    <w:rsid w:val="009527C0"/>
    <w:rsid w:val="009528D5"/>
    <w:rsid w:val="0095295A"/>
    <w:rsid w:val="00953046"/>
    <w:rsid w:val="00953166"/>
    <w:rsid w:val="009543D1"/>
    <w:rsid w:val="009543DD"/>
    <w:rsid w:val="0095453C"/>
    <w:rsid w:val="009547A4"/>
    <w:rsid w:val="009547FE"/>
    <w:rsid w:val="00954B52"/>
    <w:rsid w:val="00954B9E"/>
    <w:rsid w:val="00955232"/>
    <w:rsid w:val="00955A03"/>
    <w:rsid w:val="00955F6C"/>
    <w:rsid w:val="00956340"/>
    <w:rsid w:val="009567E6"/>
    <w:rsid w:val="00956952"/>
    <w:rsid w:val="00956990"/>
    <w:rsid w:val="0095743E"/>
    <w:rsid w:val="00957AE5"/>
    <w:rsid w:val="00957D8B"/>
    <w:rsid w:val="00960600"/>
    <w:rsid w:val="00960605"/>
    <w:rsid w:val="00960C78"/>
    <w:rsid w:val="00960E68"/>
    <w:rsid w:val="009615D7"/>
    <w:rsid w:val="009617D6"/>
    <w:rsid w:val="00961AC5"/>
    <w:rsid w:val="00961B48"/>
    <w:rsid w:val="00961E74"/>
    <w:rsid w:val="00962479"/>
    <w:rsid w:val="0096279F"/>
    <w:rsid w:val="00963751"/>
    <w:rsid w:val="009639DF"/>
    <w:rsid w:val="00963BD0"/>
    <w:rsid w:val="00963CF4"/>
    <w:rsid w:val="009648E2"/>
    <w:rsid w:val="0096599C"/>
    <w:rsid w:val="0096637E"/>
    <w:rsid w:val="00966549"/>
    <w:rsid w:val="00966F92"/>
    <w:rsid w:val="00967062"/>
    <w:rsid w:val="00967157"/>
    <w:rsid w:val="009672A0"/>
    <w:rsid w:val="00967400"/>
    <w:rsid w:val="009675B0"/>
    <w:rsid w:val="00967760"/>
    <w:rsid w:val="00967AAB"/>
    <w:rsid w:val="00967BA7"/>
    <w:rsid w:val="00967E5A"/>
    <w:rsid w:val="00967EB6"/>
    <w:rsid w:val="0097049E"/>
    <w:rsid w:val="00970C61"/>
    <w:rsid w:val="00970FE5"/>
    <w:rsid w:val="00971438"/>
    <w:rsid w:val="00971472"/>
    <w:rsid w:val="009716C9"/>
    <w:rsid w:val="00971AD7"/>
    <w:rsid w:val="00971DFD"/>
    <w:rsid w:val="00971E1E"/>
    <w:rsid w:val="0097243A"/>
    <w:rsid w:val="00972B72"/>
    <w:rsid w:val="00972BDB"/>
    <w:rsid w:val="009742EC"/>
    <w:rsid w:val="0097476B"/>
    <w:rsid w:val="00974887"/>
    <w:rsid w:val="0097490F"/>
    <w:rsid w:val="00974E37"/>
    <w:rsid w:val="0097537A"/>
    <w:rsid w:val="00975ACB"/>
    <w:rsid w:val="00975D96"/>
    <w:rsid w:val="00975F9E"/>
    <w:rsid w:val="009760B1"/>
    <w:rsid w:val="00976103"/>
    <w:rsid w:val="0097649B"/>
    <w:rsid w:val="009767EF"/>
    <w:rsid w:val="00976CF7"/>
    <w:rsid w:val="009771E7"/>
    <w:rsid w:val="00977F56"/>
    <w:rsid w:val="00980D4A"/>
    <w:rsid w:val="009812B8"/>
    <w:rsid w:val="00981815"/>
    <w:rsid w:val="00981D67"/>
    <w:rsid w:val="009829F6"/>
    <w:rsid w:val="00982DD2"/>
    <w:rsid w:val="009832A8"/>
    <w:rsid w:val="009838AF"/>
    <w:rsid w:val="00983C2A"/>
    <w:rsid w:val="00983D39"/>
    <w:rsid w:val="00984263"/>
    <w:rsid w:val="0098441F"/>
    <w:rsid w:val="009847AE"/>
    <w:rsid w:val="009848CE"/>
    <w:rsid w:val="00985486"/>
    <w:rsid w:val="0098587F"/>
    <w:rsid w:val="00985A28"/>
    <w:rsid w:val="00985E3E"/>
    <w:rsid w:val="009863C5"/>
    <w:rsid w:val="0098679C"/>
    <w:rsid w:val="00986F62"/>
    <w:rsid w:val="00987355"/>
    <w:rsid w:val="00990326"/>
    <w:rsid w:val="00990447"/>
    <w:rsid w:val="00990460"/>
    <w:rsid w:val="0099090B"/>
    <w:rsid w:val="0099102A"/>
    <w:rsid w:val="009910E4"/>
    <w:rsid w:val="009911D0"/>
    <w:rsid w:val="009914DB"/>
    <w:rsid w:val="00991BF9"/>
    <w:rsid w:val="0099213B"/>
    <w:rsid w:val="00992445"/>
    <w:rsid w:val="009926B9"/>
    <w:rsid w:val="00992AC2"/>
    <w:rsid w:val="00992F19"/>
    <w:rsid w:val="00993ABD"/>
    <w:rsid w:val="00993E24"/>
    <w:rsid w:val="00994337"/>
    <w:rsid w:val="009947AE"/>
    <w:rsid w:val="00994D39"/>
    <w:rsid w:val="00994D7B"/>
    <w:rsid w:val="00995587"/>
    <w:rsid w:val="009956D1"/>
    <w:rsid w:val="00995D28"/>
    <w:rsid w:val="009960CE"/>
    <w:rsid w:val="0099661A"/>
    <w:rsid w:val="00996764"/>
    <w:rsid w:val="00996A2F"/>
    <w:rsid w:val="00996B75"/>
    <w:rsid w:val="00996F65"/>
    <w:rsid w:val="009977A8"/>
    <w:rsid w:val="00997839"/>
    <w:rsid w:val="00997C92"/>
    <w:rsid w:val="009A04F7"/>
    <w:rsid w:val="009A0580"/>
    <w:rsid w:val="009A0880"/>
    <w:rsid w:val="009A0903"/>
    <w:rsid w:val="009A0945"/>
    <w:rsid w:val="009A102E"/>
    <w:rsid w:val="009A1329"/>
    <w:rsid w:val="009A1E7B"/>
    <w:rsid w:val="009A1F93"/>
    <w:rsid w:val="009A208D"/>
    <w:rsid w:val="009A2508"/>
    <w:rsid w:val="009A2E21"/>
    <w:rsid w:val="009A2E50"/>
    <w:rsid w:val="009A2E89"/>
    <w:rsid w:val="009A3058"/>
    <w:rsid w:val="009A3591"/>
    <w:rsid w:val="009A3964"/>
    <w:rsid w:val="009A39F0"/>
    <w:rsid w:val="009A3A64"/>
    <w:rsid w:val="009A3CDC"/>
    <w:rsid w:val="009A3D00"/>
    <w:rsid w:val="009A3E53"/>
    <w:rsid w:val="009A41E0"/>
    <w:rsid w:val="009A58A3"/>
    <w:rsid w:val="009A5BA2"/>
    <w:rsid w:val="009A5E9F"/>
    <w:rsid w:val="009A60B6"/>
    <w:rsid w:val="009A6152"/>
    <w:rsid w:val="009A6203"/>
    <w:rsid w:val="009A661A"/>
    <w:rsid w:val="009A7345"/>
    <w:rsid w:val="009A735F"/>
    <w:rsid w:val="009A73CA"/>
    <w:rsid w:val="009A751F"/>
    <w:rsid w:val="009B002C"/>
    <w:rsid w:val="009B0220"/>
    <w:rsid w:val="009B035D"/>
    <w:rsid w:val="009B044D"/>
    <w:rsid w:val="009B0869"/>
    <w:rsid w:val="009B08E3"/>
    <w:rsid w:val="009B0F19"/>
    <w:rsid w:val="009B12B7"/>
    <w:rsid w:val="009B13CE"/>
    <w:rsid w:val="009B150A"/>
    <w:rsid w:val="009B1AB4"/>
    <w:rsid w:val="009B2357"/>
    <w:rsid w:val="009B2567"/>
    <w:rsid w:val="009B3191"/>
    <w:rsid w:val="009B409D"/>
    <w:rsid w:val="009B43EE"/>
    <w:rsid w:val="009B503D"/>
    <w:rsid w:val="009B532B"/>
    <w:rsid w:val="009B58B0"/>
    <w:rsid w:val="009B5B36"/>
    <w:rsid w:val="009B5C98"/>
    <w:rsid w:val="009B6020"/>
    <w:rsid w:val="009B60BA"/>
    <w:rsid w:val="009B60CC"/>
    <w:rsid w:val="009B6140"/>
    <w:rsid w:val="009B62F3"/>
    <w:rsid w:val="009B707E"/>
    <w:rsid w:val="009B73AB"/>
    <w:rsid w:val="009B79D2"/>
    <w:rsid w:val="009B7CA4"/>
    <w:rsid w:val="009B7F70"/>
    <w:rsid w:val="009C0246"/>
    <w:rsid w:val="009C0465"/>
    <w:rsid w:val="009C0792"/>
    <w:rsid w:val="009C0C00"/>
    <w:rsid w:val="009C0E41"/>
    <w:rsid w:val="009C103B"/>
    <w:rsid w:val="009C142F"/>
    <w:rsid w:val="009C17B0"/>
    <w:rsid w:val="009C1BB1"/>
    <w:rsid w:val="009C1C2F"/>
    <w:rsid w:val="009C1FAE"/>
    <w:rsid w:val="009C1FED"/>
    <w:rsid w:val="009C2148"/>
    <w:rsid w:val="009C26C8"/>
    <w:rsid w:val="009C2779"/>
    <w:rsid w:val="009C281E"/>
    <w:rsid w:val="009C2F40"/>
    <w:rsid w:val="009C4550"/>
    <w:rsid w:val="009C475C"/>
    <w:rsid w:val="009C47D1"/>
    <w:rsid w:val="009C4D8A"/>
    <w:rsid w:val="009C4DF6"/>
    <w:rsid w:val="009C4F38"/>
    <w:rsid w:val="009C5549"/>
    <w:rsid w:val="009C5622"/>
    <w:rsid w:val="009C5C62"/>
    <w:rsid w:val="009C5F8A"/>
    <w:rsid w:val="009C5FE5"/>
    <w:rsid w:val="009C6319"/>
    <w:rsid w:val="009C6739"/>
    <w:rsid w:val="009C69A3"/>
    <w:rsid w:val="009C6AE5"/>
    <w:rsid w:val="009C6B41"/>
    <w:rsid w:val="009C6C7C"/>
    <w:rsid w:val="009C70A9"/>
    <w:rsid w:val="009C7372"/>
    <w:rsid w:val="009C73E8"/>
    <w:rsid w:val="009C7667"/>
    <w:rsid w:val="009D0648"/>
    <w:rsid w:val="009D08DF"/>
    <w:rsid w:val="009D2055"/>
    <w:rsid w:val="009D21FA"/>
    <w:rsid w:val="009D35CF"/>
    <w:rsid w:val="009D3924"/>
    <w:rsid w:val="009D42A6"/>
    <w:rsid w:val="009D435D"/>
    <w:rsid w:val="009D451F"/>
    <w:rsid w:val="009D4BC4"/>
    <w:rsid w:val="009D4E6C"/>
    <w:rsid w:val="009D53A4"/>
    <w:rsid w:val="009D5495"/>
    <w:rsid w:val="009D57CC"/>
    <w:rsid w:val="009D5AE4"/>
    <w:rsid w:val="009D5D4E"/>
    <w:rsid w:val="009D6493"/>
    <w:rsid w:val="009D73BF"/>
    <w:rsid w:val="009E04AC"/>
    <w:rsid w:val="009E0504"/>
    <w:rsid w:val="009E0521"/>
    <w:rsid w:val="009E0B0D"/>
    <w:rsid w:val="009E0B8F"/>
    <w:rsid w:val="009E0CCD"/>
    <w:rsid w:val="009E0E3F"/>
    <w:rsid w:val="009E101A"/>
    <w:rsid w:val="009E1092"/>
    <w:rsid w:val="009E12FD"/>
    <w:rsid w:val="009E1311"/>
    <w:rsid w:val="009E17D9"/>
    <w:rsid w:val="009E1A02"/>
    <w:rsid w:val="009E1F1B"/>
    <w:rsid w:val="009E20C0"/>
    <w:rsid w:val="009E2743"/>
    <w:rsid w:val="009E2C88"/>
    <w:rsid w:val="009E3520"/>
    <w:rsid w:val="009E39F3"/>
    <w:rsid w:val="009E3CA2"/>
    <w:rsid w:val="009E4073"/>
    <w:rsid w:val="009E455A"/>
    <w:rsid w:val="009E4D1E"/>
    <w:rsid w:val="009E510A"/>
    <w:rsid w:val="009E5B4E"/>
    <w:rsid w:val="009E647D"/>
    <w:rsid w:val="009E692D"/>
    <w:rsid w:val="009E69F9"/>
    <w:rsid w:val="009E7008"/>
    <w:rsid w:val="009E7AC2"/>
    <w:rsid w:val="009E7DF6"/>
    <w:rsid w:val="009E7F0A"/>
    <w:rsid w:val="009F0351"/>
    <w:rsid w:val="009F11D7"/>
    <w:rsid w:val="009F150E"/>
    <w:rsid w:val="009F15F7"/>
    <w:rsid w:val="009F180E"/>
    <w:rsid w:val="009F1BA7"/>
    <w:rsid w:val="009F1D62"/>
    <w:rsid w:val="009F21A3"/>
    <w:rsid w:val="009F236E"/>
    <w:rsid w:val="009F2988"/>
    <w:rsid w:val="009F2EC1"/>
    <w:rsid w:val="009F3854"/>
    <w:rsid w:val="009F3C01"/>
    <w:rsid w:val="009F3EF1"/>
    <w:rsid w:val="009F4062"/>
    <w:rsid w:val="009F414B"/>
    <w:rsid w:val="009F4427"/>
    <w:rsid w:val="009F4628"/>
    <w:rsid w:val="009F5618"/>
    <w:rsid w:val="009F5E13"/>
    <w:rsid w:val="009F5F29"/>
    <w:rsid w:val="009F5FB9"/>
    <w:rsid w:val="009F6147"/>
    <w:rsid w:val="009F614C"/>
    <w:rsid w:val="009F651F"/>
    <w:rsid w:val="009F6FC0"/>
    <w:rsid w:val="009F736D"/>
    <w:rsid w:val="009F7A4C"/>
    <w:rsid w:val="009F7CD6"/>
    <w:rsid w:val="009F7E6A"/>
    <w:rsid w:val="009F7ED3"/>
    <w:rsid w:val="00A008B4"/>
    <w:rsid w:val="00A01076"/>
    <w:rsid w:val="00A01901"/>
    <w:rsid w:val="00A01A9E"/>
    <w:rsid w:val="00A01B8C"/>
    <w:rsid w:val="00A01F37"/>
    <w:rsid w:val="00A02287"/>
    <w:rsid w:val="00A02481"/>
    <w:rsid w:val="00A0251A"/>
    <w:rsid w:val="00A02588"/>
    <w:rsid w:val="00A02882"/>
    <w:rsid w:val="00A02DFE"/>
    <w:rsid w:val="00A02F1B"/>
    <w:rsid w:val="00A031F2"/>
    <w:rsid w:val="00A03983"/>
    <w:rsid w:val="00A047C6"/>
    <w:rsid w:val="00A0481E"/>
    <w:rsid w:val="00A04E85"/>
    <w:rsid w:val="00A05889"/>
    <w:rsid w:val="00A05DF7"/>
    <w:rsid w:val="00A0643F"/>
    <w:rsid w:val="00A06577"/>
    <w:rsid w:val="00A06736"/>
    <w:rsid w:val="00A06A90"/>
    <w:rsid w:val="00A074B4"/>
    <w:rsid w:val="00A10192"/>
    <w:rsid w:val="00A10571"/>
    <w:rsid w:val="00A10682"/>
    <w:rsid w:val="00A10A5A"/>
    <w:rsid w:val="00A10B2D"/>
    <w:rsid w:val="00A10FB2"/>
    <w:rsid w:val="00A11040"/>
    <w:rsid w:val="00A11196"/>
    <w:rsid w:val="00A112FB"/>
    <w:rsid w:val="00A1146A"/>
    <w:rsid w:val="00A11767"/>
    <w:rsid w:val="00A11A0C"/>
    <w:rsid w:val="00A12053"/>
    <w:rsid w:val="00A12427"/>
    <w:rsid w:val="00A12450"/>
    <w:rsid w:val="00A127F1"/>
    <w:rsid w:val="00A12A4A"/>
    <w:rsid w:val="00A131E1"/>
    <w:rsid w:val="00A133A0"/>
    <w:rsid w:val="00A137CA"/>
    <w:rsid w:val="00A137CC"/>
    <w:rsid w:val="00A138A4"/>
    <w:rsid w:val="00A13AC5"/>
    <w:rsid w:val="00A13BD8"/>
    <w:rsid w:val="00A14170"/>
    <w:rsid w:val="00A14BE8"/>
    <w:rsid w:val="00A152BC"/>
    <w:rsid w:val="00A1533F"/>
    <w:rsid w:val="00A15482"/>
    <w:rsid w:val="00A157CF"/>
    <w:rsid w:val="00A15AD5"/>
    <w:rsid w:val="00A15D0B"/>
    <w:rsid w:val="00A160EE"/>
    <w:rsid w:val="00A16186"/>
    <w:rsid w:val="00A16746"/>
    <w:rsid w:val="00A16765"/>
    <w:rsid w:val="00A16EA2"/>
    <w:rsid w:val="00A1714A"/>
    <w:rsid w:val="00A17A97"/>
    <w:rsid w:val="00A17E61"/>
    <w:rsid w:val="00A202A8"/>
    <w:rsid w:val="00A2072A"/>
    <w:rsid w:val="00A209C1"/>
    <w:rsid w:val="00A20DC7"/>
    <w:rsid w:val="00A21A5B"/>
    <w:rsid w:val="00A21D03"/>
    <w:rsid w:val="00A21D08"/>
    <w:rsid w:val="00A21DBE"/>
    <w:rsid w:val="00A21F8A"/>
    <w:rsid w:val="00A22C95"/>
    <w:rsid w:val="00A2330A"/>
    <w:rsid w:val="00A237DA"/>
    <w:rsid w:val="00A23AA6"/>
    <w:rsid w:val="00A2472A"/>
    <w:rsid w:val="00A24810"/>
    <w:rsid w:val="00A24C8C"/>
    <w:rsid w:val="00A24D55"/>
    <w:rsid w:val="00A24DEC"/>
    <w:rsid w:val="00A24EA9"/>
    <w:rsid w:val="00A25918"/>
    <w:rsid w:val="00A25AB4"/>
    <w:rsid w:val="00A26134"/>
    <w:rsid w:val="00A2642E"/>
    <w:rsid w:val="00A26791"/>
    <w:rsid w:val="00A2716C"/>
    <w:rsid w:val="00A2787F"/>
    <w:rsid w:val="00A27A8F"/>
    <w:rsid w:val="00A27D5B"/>
    <w:rsid w:val="00A3009F"/>
    <w:rsid w:val="00A301C4"/>
    <w:rsid w:val="00A30687"/>
    <w:rsid w:val="00A30732"/>
    <w:rsid w:val="00A308B7"/>
    <w:rsid w:val="00A30A20"/>
    <w:rsid w:val="00A30A6D"/>
    <w:rsid w:val="00A30C87"/>
    <w:rsid w:val="00A3126C"/>
    <w:rsid w:val="00A315EE"/>
    <w:rsid w:val="00A3177E"/>
    <w:rsid w:val="00A31A28"/>
    <w:rsid w:val="00A31BE6"/>
    <w:rsid w:val="00A31E57"/>
    <w:rsid w:val="00A322B8"/>
    <w:rsid w:val="00A32485"/>
    <w:rsid w:val="00A32BB9"/>
    <w:rsid w:val="00A32CAD"/>
    <w:rsid w:val="00A3311F"/>
    <w:rsid w:val="00A34229"/>
    <w:rsid w:val="00A347E5"/>
    <w:rsid w:val="00A347FF"/>
    <w:rsid w:val="00A34859"/>
    <w:rsid w:val="00A36272"/>
    <w:rsid w:val="00A364E7"/>
    <w:rsid w:val="00A369C1"/>
    <w:rsid w:val="00A371B0"/>
    <w:rsid w:val="00A379CE"/>
    <w:rsid w:val="00A37B82"/>
    <w:rsid w:val="00A37CB6"/>
    <w:rsid w:val="00A40159"/>
    <w:rsid w:val="00A4020A"/>
    <w:rsid w:val="00A4039A"/>
    <w:rsid w:val="00A4130B"/>
    <w:rsid w:val="00A419FE"/>
    <w:rsid w:val="00A41B86"/>
    <w:rsid w:val="00A41EF6"/>
    <w:rsid w:val="00A41FC1"/>
    <w:rsid w:val="00A423A6"/>
    <w:rsid w:val="00A429B0"/>
    <w:rsid w:val="00A4335D"/>
    <w:rsid w:val="00A43481"/>
    <w:rsid w:val="00A43707"/>
    <w:rsid w:val="00A43874"/>
    <w:rsid w:val="00A43A65"/>
    <w:rsid w:val="00A43C5A"/>
    <w:rsid w:val="00A43EE4"/>
    <w:rsid w:val="00A442B7"/>
    <w:rsid w:val="00A44328"/>
    <w:rsid w:val="00A44883"/>
    <w:rsid w:val="00A44EE7"/>
    <w:rsid w:val="00A45780"/>
    <w:rsid w:val="00A45BDA"/>
    <w:rsid w:val="00A45C97"/>
    <w:rsid w:val="00A45CEB"/>
    <w:rsid w:val="00A4667F"/>
    <w:rsid w:val="00A466B5"/>
    <w:rsid w:val="00A46EC9"/>
    <w:rsid w:val="00A47ACB"/>
    <w:rsid w:val="00A47ED5"/>
    <w:rsid w:val="00A47F2B"/>
    <w:rsid w:val="00A50402"/>
    <w:rsid w:val="00A50734"/>
    <w:rsid w:val="00A509B7"/>
    <w:rsid w:val="00A511BB"/>
    <w:rsid w:val="00A51716"/>
    <w:rsid w:val="00A5189E"/>
    <w:rsid w:val="00A51C81"/>
    <w:rsid w:val="00A51DE9"/>
    <w:rsid w:val="00A53CD3"/>
    <w:rsid w:val="00A53DAD"/>
    <w:rsid w:val="00A53DF0"/>
    <w:rsid w:val="00A542FF"/>
    <w:rsid w:val="00A543D1"/>
    <w:rsid w:val="00A544C9"/>
    <w:rsid w:val="00A547C1"/>
    <w:rsid w:val="00A549AB"/>
    <w:rsid w:val="00A54FFA"/>
    <w:rsid w:val="00A54FFE"/>
    <w:rsid w:val="00A553AF"/>
    <w:rsid w:val="00A553CB"/>
    <w:rsid w:val="00A55511"/>
    <w:rsid w:val="00A559CD"/>
    <w:rsid w:val="00A562FC"/>
    <w:rsid w:val="00A566CB"/>
    <w:rsid w:val="00A5671D"/>
    <w:rsid w:val="00A5677D"/>
    <w:rsid w:val="00A56936"/>
    <w:rsid w:val="00A56A83"/>
    <w:rsid w:val="00A56F7F"/>
    <w:rsid w:val="00A6050F"/>
    <w:rsid w:val="00A60971"/>
    <w:rsid w:val="00A614CF"/>
    <w:rsid w:val="00A6176D"/>
    <w:rsid w:val="00A61F4A"/>
    <w:rsid w:val="00A61F91"/>
    <w:rsid w:val="00A625AA"/>
    <w:rsid w:val="00A626D4"/>
    <w:rsid w:val="00A63252"/>
    <w:rsid w:val="00A63641"/>
    <w:rsid w:val="00A63A02"/>
    <w:rsid w:val="00A6409D"/>
    <w:rsid w:val="00A64440"/>
    <w:rsid w:val="00A6462A"/>
    <w:rsid w:val="00A64BC7"/>
    <w:rsid w:val="00A6511A"/>
    <w:rsid w:val="00A65201"/>
    <w:rsid w:val="00A65B62"/>
    <w:rsid w:val="00A6668D"/>
    <w:rsid w:val="00A668B3"/>
    <w:rsid w:val="00A66A2E"/>
    <w:rsid w:val="00A66E1F"/>
    <w:rsid w:val="00A67130"/>
    <w:rsid w:val="00A67381"/>
    <w:rsid w:val="00A6769B"/>
    <w:rsid w:val="00A6788C"/>
    <w:rsid w:val="00A67BAC"/>
    <w:rsid w:val="00A700F7"/>
    <w:rsid w:val="00A7098C"/>
    <w:rsid w:val="00A70EBD"/>
    <w:rsid w:val="00A71081"/>
    <w:rsid w:val="00A717FA"/>
    <w:rsid w:val="00A71826"/>
    <w:rsid w:val="00A72234"/>
    <w:rsid w:val="00A72D94"/>
    <w:rsid w:val="00A72FA4"/>
    <w:rsid w:val="00A735F0"/>
    <w:rsid w:val="00A73633"/>
    <w:rsid w:val="00A737EB"/>
    <w:rsid w:val="00A73984"/>
    <w:rsid w:val="00A73C89"/>
    <w:rsid w:val="00A73E4F"/>
    <w:rsid w:val="00A73F47"/>
    <w:rsid w:val="00A73FF0"/>
    <w:rsid w:val="00A744A3"/>
    <w:rsid w:val="00A744E3"/>
    <w:rsid w:val="00A74F73"/>
    <w:rsid w:val="00A75A65"/>
    <w:rsid w:val="00A75AC3"/>
    <w:rsid w:val="00A75B3F"/>
    <w:rsid w:val="00A762BD"/>
    <w:rsid w:val="00A7636E"/>
    <w:rsid w:val="00A7675A"/>
    <w:rsid w:val="00A769A9"/>
    <w:rsid w:val="00A77D76"/>
    <w:rsid w:val="00A77FFB"/>
    <w:rsid w:val="00A802C8"/>
    <w:rsid w:val="00A803AF"/>
    <w:rsid w:val="00A8042E"/>
    <w:rsid w:val="00A8106D"/>
    <w:rsid w:val="00A812F0"/>
    <w:rsid w:val="00A81422"/>
    <w:rsid w:val="00A8199E"/>
    <w:rsid w:val="00A81BC6"/>
    <w:rsid w:val="00A8205F"/>
    <w:rsid w:val="00A82C5B"/>
    <w:rsid w:val="00A830E2"/>
    <w:rsid w:val="00A834A4"/>
    <w:rsid w:val="00A83A1B"/>
    <w:rsid w:val="00A83BFF"/>
    <w:rsid w:val="00A84386"/>
    <w:rsid w:val="00A85598"/>
    <w:rsid w:val="00A85A70"/>
    <w:rsid w:val="00A85B81"/>
    <w:rsid w:val="00A8600E"/>
    <w:rsid w:val="00A86644"/>
    <w:rsid w:val="00A8669C"/>
    <w:rsid w:val="00A86D46"/>
    <w:rsid w:val="00A8710D"/>
    <w:rsid w:val="00A878A6"/>
    <w:rsid w:val="00A87B8E"/>
    <w:rsid w:val="00A87E92"/>
    <w:rsid w:val="00A90259"/>
    <w:rsid w:val="00A90676"/>
    <w:rsid w:val="00A906CC"/>
    <w:rsid w:val="00A909A7"/>
    <w:rsid w:val="00A9105B"/>
    <w:rsid w:val="00A910C1"/>
    <w:rsid w:val="00A91361"/>
    <w:rsid w:val="00A91A7D"/>
    <w:rsid w:val="00A91FC3"/>
    <w:rsid w:val="00A922D3"/>
    <w:rsid w:val="00A924CE"/>
    <w:rsid w:val="00A92A5D"/>
    <w:rsid w:val="00A92FB3"/>
    <w:rsid w:val="00A94082"/>
    <w:rsid w:val="00A9423D"/>
    <w:rsid w:val="00A942D3"/>
    <w:rsid w:val="00A94A23"/>
    <w:rsid w:val="00A94B6B"/>
    <w:rsid w:val="00A95138"/>
    <w:rsid w:val="00A951AE"/>
    <w:rsid w:val="00A951B3"/>
    <w:rsid w:val="00A954E4"/>
    <w:rsid w:val="00A95EF1"/>
    <w:rsid w:val="00A9655B"/>
    <w:rsid w:val="00A9681D"/>
    <w:rsid w:val="00A96B92"/>
    <w:rsid w:val="00A96DBD"/>
    <w:rsid w:val="00A96FF5"/>
    <w:rsid w:val="00AA0C90"/>
    <w:rsid w:val="00AA1253"/>
    <w:rsid w:val="00AA1511"/>
    <w:rsid w:val="00AA17F3"/>
    <w:rsid w:val="00AA1863"/>
    <w:rsid w:val="00AA1EC5"/>
    <w:rsid w:val="00AA2080"/>
    <w:rsid w:val="00AA2349"/>
    <w:rsid w:val="00AA253E"/>
    <w:rsid w:val="00AA291E"/>
    <w:rsid w:val="00AA2A8C"/>
    <w:rsid w:val="00AA2B0B"/>
    <w:rsid w:val="00AA2D09"/>
    <w:rsid w:val="00AA3274"/>
    <w:rsid w:val="00AA33A3"/>
    <w:rsid w:val="00AA3B4F"/>
    <w:rsid w:val="00AA3EB9"/>
    <w:rsid w:val="00AA43DB"/>
    <w:rsid w:val="00AA5089"/>
    <w:rsid w:val="00AA528C"/>
    <w:rsid w:val="00AA5A03"/>
    <w:rsid w:val="00AA5AD9"/>
    <w:rsid w:val="00AA60C6"/>
    <w:rsid w:val="00AA61B9"/>
    <w:rsid w:val="00AA663F"/>
    <w:rsid w:val="00AA6EF3"/>
    <w:rsid w:val="00AA7607"/>
    <w:rsid w:val="00AA7E0C"/>
    <w:rsid w:val="00AB08D2"/>
    <w:rsid w:val="00AB0BBE"/>
    <w:rsid w:val="00AB0FC2"/>
    <w:rsid w:val="00AB1007"/>
    <w:rsid w:val="00AB107F"/>
    <w:rsid w:val="00AB111B"/>
    <w:rsid w:val="00AB1487"/>
    <w:rsid w:val="00AB15A8"/>
    <w:rsid w:val="00AB164B"/>
    <w:rsid w:val="00AB1968"/>
    <w:rsid w:val="00AB1B13"/>
    <w:rsid w:val="00AB1D05"/>
    <w:rsid w:val="00AB259A"/>
    <w:rsid w:val="00AB2623"/>
    <w:rsid w:val="00AB2980"/>
    <w:rsid w:val="00AB2FF1"/>
    <w:rsid w:val="00AB3238"/>
    <w:rsid w:val="00AB35D0"/>
    <w:rsid w:val="00AB3AC4"/>
    <w:rsid w:val="00AB3D17"/>
    <w:rsid w:val="00AB3E75"/>
    <w:rsid w:val="00AB4482"/>
    <w:rsid w:val="00AB496B"/>
    <w:rsid w:val="00AB4AD6"/>
    <w:rsid w:val="00AB4B9E"/>
    <w:rsid w:val="00AB57F4"/>
    <w:rsid w:val="00AB5F69"/>
    <w:rsid w:val="00AB66D4"/>
    <w:rsid w:val="00AB7114"/>
    <w:rsid w:val="00AB73AB"/>
    <w:rsid w:val="00AB77C3"/>
    <w:rsid w:val="00AB7B17"/>
    <w:rsid w:val="00AB7D14"/>
    <w:rsid w:val="00AB7F70"/>
    <w:rsid w:val="00AC012D"/>
    <w:rsid w:val="00AC0341"/>
    <w:rsid w:val="00AC0B1D"/>
    <w:rsid w:val="00AC148F"/>
    <w:rsid w:val="00AC1E53"/>
    <w:rsid w:val="00AC24E6"/>
    <w:rsid w:val="00AC2589"/>
    <w:rsid w:val="00AC25DD"/>
    <w:rsid w:val="00AC325A"/>
    <w:rsid w:val="00AC33AB"/>
    <w:rsid w:val="00AC3841"/>
    <w:rsid w:val="00AC3B81"/>
    <w:rsid w:val="00AC4107"/>
    <w:rsid w:val="00AC41C1"/>
    <w:rsid w:val="00AC4B6A"/>
    <w:rsid w:val="00AC4D5E"/>
    <w:rsid w:val="00AC4F7E"/>
    <w:rsid w:val="00AC5011"/>
    <w:rsid w:val="00AC5311"/>
    <w:rsid w:val="00AC547B"/>
    <w:rsid w:val="00AC5898"/>
    <w:rsid w:val="00AC5B34"/>
    <w:rsid w:val="00AC5D3B"/>
    <w:rsid w:val="00AC6493"/>
    <w:rsid w:val="00AC681F"/>
    <w:rsid w:val="00AC6A42"/>
    <w:rsid w:val="00AC6A63"/>
    <w:rsid w:val="00AC6BCF"/>
    <w:rsid w:val="00AC7CFF"/>
    <w:rsid w:val="00AD0791"/>
    <w:rsid w:val="00AD0AF1"/>
    <w:rsid w:val="00AD0E08"/>
    <w:rsid w:val="00AD1053"/>
    <w:rsid w:val="00AD126E"/>
    <w:rsid w:val="00AD15B2"/>
    <w:rsid w:val="00AD174A"/>
    <w:rsid w:val="00AD1D96"/>
    <w:rsid w:val="00AD1E5C"/>
    <w:rsid w:val="00AD1EB8"/>
    <w:rsid w:val="00AD2FBA"/>
    <w:rsid w:val="00AD2FD8"/>
    <w:rsid w:val="00AD300D"/>
    <w:rsid w:val="00AD32AA"/>
    <w:rsid w:val="00AD32E0"/>
    <w:rsid w:val="00AD33D6"/>
    <w:rsid w:val="00AD3714"/>
    <w:rsid w:val="00AD37D1"/>
    <w:rsid w:val="00AD38A3"/>
    <w:rsid w:val="00AD3F5F"/>
    <w:rsid w:val="00AD408F"/>
    <w:rsid w:val="00AD4403"/>
    <w:rsid w:val="00AD44C8"/>
    <w:rsid w:val="00AD46CE"/>
    <w:rsid w:val="00AD476C"/>
    <w:rsid w:val="00AD4CD9"/>
    <w:rsid w:val="00AD4E49"/>
    <w:rsid w:val="00AD4FCC"/>
    <w:rsid w:val="00AD5409"/>
    <w:rsid w:val="00AD5B74"/>
    <w:rsid w:val="00AD5C97"/>
    <w:rsid w:val="00AD6D27"/>
    <w:rsid w:val="00AD6F0F"/>
    <w:rsid w:val="00AD706E"/>
    <w:rsid w:val="00AD74C3"/>
    <w:rsid w:val="00AD7657"/>
    <w:rsid w:val="00AD7D71"/>
    <w:rsid w:val="00AD7E15"/>
    <w:rsid w:val="00AD7E71"/>
    <w:rsid w:val="00AE163A"/>
    <w:rsid w:val="00AE1904"/>
    <w:rsid w:val="00AE222D"/>
    <w:rsid w:val="00AE2271"/>
    <w:rsid w:val="00AE245F"/>
    <w:rsid w:val="00AE2636"/>
    <w:rsid w:val="00AE2682"/>
    <w:rsid w:val="00AE2C04"/>
    <w:rsid w:val="00AE401A"/>
    <w:rsid w:val="00AE463F"/>
    <w:rsid w:val="00AE4DF6"/>
    <w:rsid w:val="00AE5DD9"/>
    <w:rsid w:val="00AE5F6F"/>
    <w:rsid w:val="00AE6154"/>
    <w:rsid w:val="00AE639F"/>
    <w:rsid w:val="00AE6634"/>
    <w:rsid w:val="00AE6A52"/>
    <w:rsid w:val="00AE6BD4"/>
    <w:rsid w:val="00AE7054"/>
    <w:rsid w:val="00AE7074"/>
    <w:rsid w:val="00AF0430"/>
    <w:rsid w:val="00AF094E"/>
    <w:rsid w:val="00AF0FA5"/>
    <w:rsid w:val="00AF1222"/>
    <w:rsid w:val="00AF127A"/>
    <w:rsid w:val="00AF1F35"/>
    <w:rsid w:val="00AF2230"/>
    <w:rsid w:val="00AF2669"/>
    <w:rsid w:val="00AF276B"/>
    <w:rsid w:val="00AF2995"/>
    <w:rsid w:val="00AF2CDB"/>
    <w:rsid w:val="00AF2F62"/>
    <w:rsid w:val="00AF2FEA"/>
    <w:rsid w:val="00AF331B"/>
    <w:rsid w:val="00AF3AFA"/>
    <w:rsid w:val="00AF3E6B"/>
    <w:rsid w:val="00AF4005"/>
    <w:rsid w:val="00AF40C8"/>
    <w:rsid w:val="00AF45E8"/>
    <w:rsid w:val="00AF48AB"/>
    <w:rsid w:val="00AF4B3A"/>
    <w:rsid w:val="00AF4D42"/>
    <w:rsid w:val="00AF532A"/>
    <w:rsid w:val="00AF54F9"/>
    <w:rsid w:val="00AF5A40"/>
    <w:rsid w:val="00AF5B04"/>
    <w:rsid w:val="00AF6985"/>
    <w:rsid w:val="00AF69F8"/>
    <w:rsid w:val="00AF7105"/>
    <w:rsid w:val="00AF7239"/>
    <w:rsid w:val="00AF7648"/>
    <w:rsid w:val="00AF7BA7"/>
    <w:rsid w:val="00AF7E6A"/>
    <w:rsid w:val="00B000BF"/>
    <w:rsid w:val="00B0026E"/>
    <w:rsid w:val="00B0068D"/>
    <w:rsid w:val="00B00DAD"/>
    <w:rsid w:val="00B00DD3"/>
    <w:rsid w:val="00B00E87"/>
    <w:rsid w:val="00B01112"/>
    <w:rsid w:val="00B01129"/>
    <w:rsid w:val="00B01299"/>
    <w:rsid w:val="00B01544"/>
    <w:rsid w:val="00B01667"/>
    <w:rsid w:val="00B0184A"/>
    <w:rsid w:val="00B0266D"/>
    <w:rsid w:val="00B0282B"/>
    <w:rsid w:val="00B031B0"/>
    <w:rsid w:val="00B03CCA"/>
    <w:rsid w:val="00B040DE"/>
    <w:rsid w:val="00B0442D"/>
    <w:rsid w:val="00B0497D"/>
    <w:rsid w:val="00B04B25"/>
    <w:rsid w:val="00B04B36"/>
    <w:rsid w:val="00B05112"/>
    <w:rsid w:val="00B054E6"/>
    <w:rsid w:val="00B05531"/>
    <w:rsid w:val="00B05B92"/>
    <w:rsid w:val="00B05CAA"/>
    <w:rsid w:val="00B05D81"/>
    <w:rsid w:val="00B05F46"/>
    <w:rsid w:val="00B06284"/>
    <w:rsid w:val="00B06342"/>
    <w:rsid w:val="00B06CE6"/>
    <w:rsid w:val="00B071B3"/>
    <w:rsid w:val="00B072B6"/>
    <w:rsid w:val="00B074D4"/>
    <w:rsid w:val="00B07C67"/>
    <w:rsid w:val="00B100B3"/>
    <w:rsid w:val="00B101AC"/>
    <w:rsid w:val="00B10C5A"/>
    <w:rsid w:val="00B10FF6"/>
    <w:rsid w:val="00B1152F"/>
    <w:rsid w:val="00B11FCA"/>
    <w:rsid w:val="00B123E9"/>
    <w:rsid w:val="00B12411"/>
    <w:rsid w:val="00B126B9"/>
    <w:rsid w:val="00B12DA7"/>
    <w:rsid w:val="00B131F9"/>
    <w:rsid w:val="00B132FF"/>
    <w:rsid w:val="00B134DE"/>
    <w:rsid w:val="00B135C7"/>
    <w:rsid w:val="00B1371B"/>
    <w:rsid w:val="00B13950"/>
    <w:rsid w:val="00B13E44"/>
    <w:rsid w:val="00B142D3"/>
    <w:rsid w:val="00B14ADA"/>
    <w:rsid w:val="00B150CB"/>
    <w:rsid w:val="00B1637F"/>
    <w:rsid w:val="00B1652A"/>
    <w:rsid w:val="00B16B1F"/>
    <w:rsid w:val="00B201F6"/>
    <w:rsid w:val="00B202B3"/>
    <w:rsid w:val="00B20537"/>
    <w:rsid w:val="00B20869"/>
    <w:rsid w:val="00B20D6B"/>
    <w:rsid w:val="00B21670"/>
    <w:rsid w:val="00B21765"/>
    <w:rsid w:val="00B219FB"/>
    <w:rsid w:val="00B21B14"/>
    <w:rsid w:val="00B23A03"/>
    <w:rsid w:val="00B23F25"/>
    <w:rsid w:val="00B2424D"/>
    <w:rsid w:val="00B24B4A"/>
    <w:rsid w:val="00B255BE"/>
    <w:rsid w:val="00B25636"/>
    <w:rsid w:val="00B25925"/>
    <w:rsid w:val="00B2690A"/>
    <w:rsid w:val="00B27AB4"/>
    <w:rsid w:val="00B27B12"/>
    <w:rsid w:val="00B309BE"/>
    <w:rsid w:val="00B31689"/>
    <w:rsid w:val="00B317A3"/>
    <w:rsid w:val="00B32A16"/>
    <w:rsid w:val="00B32DEF"/>
    <w:rsid w:val="00B32F11"/>
    <w:rsid w:val="00B330C9"/>
    <w:rsid w:val="00B33EAB"/>
    <w:rsid w:val="00B3458C"/>
    <w:rsid w:val="00B354D5"/>
    <w:rsid w:val="00B359EE"/>
    <w:rsid w:val="00B35A3B"/>
    <w:rsid w:val="00B360B3"/>
    <w:rsid w:val="00B36830"/>
    <w:rsid w:val="00B36915"/>
    <w:rsid w:val="00B369D3"/>
    <w:rsid w:val="00B36EFA"/>
    <w:rsid w:val="00B37224"/>
    <w:rsid w:val="00B3798A"/>
    <w:rsid w:val="00B40CF7"/>
    <w:rsid w:val="00B40F38"/>
    <w:rsid w:val="00B40F47"/>
    <w:rsid w:val="00B415CD"/>
    <w:rsid w:val="00B41959"/>
    <w:rsid w:val="00B41D83"/>
    <w:rsid w:val="00B42286"/>
    <w:rsid w:val="00B422E8"/>
    <w:rsid w:val="00B42C1E"/>
    <w:rsid w:val="00B42FD2"/>
    <w:rsid w:val="00B438A2"/>
    <w:rsid w:val="00B442CE"/>
    <w:rsid w:val="00B44552"/>
    <w:rsid w:val="00B44FCB"/>
    <w:rsid w:val="00B44FD9"/>
    <w:rsid w:val="00B4559F"/>
    <w:rsid w:val="00B45A26"/>
    <w:rsid w:val="00B45F05"/>
    <w:rsid w:val="00B45F30"/>
    <w:rsid w:val="00B4608B"/>
    <w:rsid w:val="00B463C5"/>
    <w:rsid w:val="00B46417"/>
    <w:rsid w:val="00B4646E"/>
    <w:rsid w:val="00B46CE3"/>
    <w:rsid w:val="00B46D0A"/>
    <w:rsid w:val="00B46ECC"/>
    <w:rsid w:val="00B470D3"/>
    <w:rsid w:val="00B477D2"/>
    <w:rsid w:val="00B47904"/>
    <w:rsid w:val="00B50733"/>
    <w:rsid w:val="00B51241"/>
    <w:rsid w:val="00B51B1A"/>
    <w:rsid w:val="00B52053"/>
    <w:rsid w:val="00B52685"/>
    <w:rsid w:val="00B52AEF"/>
    <w:rsid w:val="00B52BC2"/>
    <w:rsid w:val="00B52C82"/>
    <w:rsid w:val="00B52CA5"/>
    <w:rsid w:val="00B531E4"/>
    <w:rsid w:val="00B534A8"/>
    <w:rsid w:val="00B53943"/>
    <w:rsid w:val="00B53DA7"/>
    <w:rsid w:val="00B53EEE"/>
    <w:rsid w:val="00B53F34"/>
    <w:rsid w:val="00B53FB6"/>
    <w:rsid w:val="00B5438C"/>
    <w:rsid w:val="00B54A50"/>
    <w:rsid w:val="00B54CF8"/>
    <w:rsid w:val="00B55055"/>
    <w:rsid w:val="00B553A5"/>
    <w:rsid w:val="00B55653"/>
    <w:rsid w:val="00B5576F"/>
    <w:rsid w:val="00B557C9"/>
    <w:rsid w:val="00B55EFD"/>
    <w:rsid w:val="00B560AD"/>
    <w:rsid w:val="00B57050"/>
    <w:rsid w:val="00B57308"/>
    <w:rsid w:val="00B576FD"/>
    <w:rsid w:val="00B57A57"/>
    <w:rsid w:val="00B57FAA"/>
    <w:rsid w:val="00B60109"/>
    <w:rsid w:val="00B601A5"/>
    <w:rsid w:val="00B60A76"/>
    <w:rsid w:val="00B60F57"/>
    <w:rsid w:val="00B61375"/>
    <w:rsid w:val="00B613F4"/>
    <w:rsid w:val="00B61770"/>
    <w:rsid w:val="00B61FAA"/>
    <w:rsid w:val="00B6326D"/>
    <w:rsid w:val="00B63423"/>
    <w:rsid w:val="00B6372A"/>
    <w:rsid w:val="00B64068"/>
    <w:rsid w:val="00B64309"/>
    <w:rsid w:val="00B645F4"/>
    <w:rsid w:val="00B65039"/>
    <w:rsid w:val="00B6573A"/>
    <w:rsid w:val="00B658F6"/>
    <w:rsid w:val="00B65CD7"/>
    <w:rsid w:val="00B65DC7"/>
    <w:rsid w:val="00B669CA"/>
    <w:rsid w:val="00B66FEA"/>
    <w:rsid w:val="00B67283"/>
    <w:rsid w:val="00B70AE2"/>
    <w:rsid w:val="00B70CA0"/>
    <w:rsid w:val="00B70D66"/>
    <w:rsid w:val="00B70E0C"/>
    <w:rsid w:val="00B71110"/>
    <w:rsid w:val="00B71134"/>
    <w:rsid w:val="00B714F0"/>
    <w:rsid w:val="00B7171D"/>
    <w:rsid w:val="00B71731"/>
    <w:rsid w:val="00B71ACA"/>
    <w:rsid w:val="00B71E69"/>
    <w:rsid w:val="00B720D4"/>
    <w:rsid w:val="00B721C0"/>
    <w:rsid w:val="00B72348"/>
    <w:rsid w:val="00B729DE"/>
    <w:rsid w:val="00B72C90"/>
    <w:rsid w:val="00B72CB4"/>
    <w:rsid w:val="00B72F8B"/>
    <w:rsid w:val="00B73086"/>
    <w:rsid w:val="00B7316A"/>
    <w:rsid w:val="00B73616"/>
    <w:rsid w:val="00B743FF"/>
    <w:rsid w:val="00B74433"/>
    <w:rsid w:val="00B7449C"/>
    <w:rsid w:val="00B75238"/>
    <w:rsid w:val="00B7567C"/>
    <w:rsid w:val="00B75A88"/>
    <w:rsid w:val="00B75A8F"/>
    <w:rsid w:val="00B763A8"/>
    <w:rsid w:val="00B76BD9"/>
    <w:rsid w:val="00B76C9B"/>
    <w:rsid w:val="00B76D94"/>
    <w:rsid w:val="00B77297"/>
    <w:rsid w:val="00B7732B"/>
    <w:rsid w:val="00B775F2"/>
    <w:rsid w:val="00B7770D"/>
    <w:rsid w:val="00B77F95"/>
    <w:rsid w:val="00B8014D"/>
    <w:rsid w:val="00B80474"/>
    <w:rsid w:val="00B80B30"/>
    <w:rsid w:val="00B80DC5"/>
    <w:rsid w:val="00B8144F"/>
    <w:rsid w:val="00B81CE9"/>
    <w:rsid w:val="00B81E63"/>
    <w:rsid w:val="00B82581"/>
    <w:rsid w:val="00B82607"/>
    <w:rsid w:val="00B8262F"/>
    <w:rsid w:val="00B82A0C"/>
    <w:rsid w:val="00B82B97"/>
    <w:rsid w:val="00B82F54"/>
    <w:rsid w:val="00B8308A"/>
    <w:rsid w:val="00B8325B"/>
    <w:rsid w:val="00B835E9"/>
    <w:rsid w:val="00B835F6"/>
    <w:rsid w:val="00B838C2"/>
    <w:rsid w:val="00B845E3"/>
    <w:rsid w:val="00B84837"/>
    <w:rsid w:val="00B84EB3"/>
    <w:rsid w:val="00B85777"/>
    <w:rsid w:val="00B85890"/>
    <w:rsid w:val="00B85AD4"/>
    <w:rsid w:val="00B85C01"/>
    <w:rsid w:val="00B85F29"/>
    <w:rsid w:val="00B869D4"/>
    <w:rsid w:val="00B86A01"/>
    <w:rsid w:val="00B86AA2"/>
    <w:rsid w:val="00B87182"/>
    <w:rsid w:val="00B872D6"/>
    <w:rsid w:val="00B8752C"/>
    <w:rsid w:val="00B8753C"/>
    <w:rsid w:val="00B8768C"/>
    <w:rsid w:val="00B908A2"/>
    <w:rsid w:val="00B908C3"/>
    <w:rsid w:val="00B90BBC"/>
    <w:rsid w:val="00B90E1B"/>
    <w:rsid w:val="00B90E3E"/>
    <w:rsid w:val="00B90EF9"/>
    <w:rsid w:val="00B914B3"/>
    <w:rsid w:val="00B928FE"/>
    <w:rsid w:val="00B92E7F"/>
    <w:rsid w:val="00B93312"/>
    <w:rsid w:val="00B9421F"/>
    <w:rsid w:val="00B9427E"/>
    <w:rsid w:val="00B94397"/>
    <w:rsid w:val="00B94877"/>
    <w:rsid w:val="00B948F2"/>
    <w:rsid w:val="00B9497E"/>
    <w:rsid w:val="00B949A7"/>
    <w:rsid w:val="00B9503B"/>
    <w:rsid w:val="00B95063"/>
    <w:rsid w:val="00B95262"/>
    <w:rsid w:val="00B95792"/>
    <w:rsid w:val="00B95B71"/>
    <w:rsid w:val="00B95E02"/>
    <w:rsid w:val="00B95E06"/>
    <w:rsid w:val="00B9603A"/>
    <w:rsid w:val="00B96053"/>
    <w:rsid w:val="00B96500"/>
    <w:rsid w:val="00B96A52"/>
    <w:rsid w:val="00B96BDE"/>
    <w:rsid w:val="00B9707A"/>
    <w:rsid w:val="00B97168"/>
    <w:rsid w:val="00B97180"/>
    <w:rsid w:val="00B973B7"/>
    <w:rsid w:val="00B975E1"/>
    <w:rsid w:val="00B97B30"/>
    <w:rsid w:val="00B97C59"/>
    <w:rsid w:val="00B97F2B"/>
    <w:rsid w:val="00BA00DB"/>
    <w:rsid w:val="00BA06B4"/>
    <w:rsid w:val="00BA10BF"/>
    <w:rsid w:val="00BA1EA4"/>
    <w:rsid w:val="00BA1F10"/>
    <w:rsid w:val="00BA2169"/>
    <w:rsid w:val="00BA26E4"/>
    <w:rsid w:val="00BA2887"/>
    <w:rsid w:val="00BA2EBA"/>
    <w:rsid w:val="00BA2FDD"/>
    <w:rsid w:val="00BA3294"/>
    <w:rsid w:val="00BA33B7"/>
    <w:rsid w:val="00BA33C5"/>
    <w:rsid w:val="00BA383D"/>
    <w:rsid w:val="00BA3997"/>
    <w:rsid w:val="00BA43AF"/>
    <w:rsid w:val="00BA4505"/>
    <w:rsid w:val="00BA4566"/>
    <w:rsid w:val="00BA46DE"/>
    <w:rsid w:val="00BA486D"/>
    <w:rsid w:val="00BA4DBE"/>
    <w:rsid w:val="00BA4E94"/>
    <w:rsid w:val="00BA513C"/>
    <w:rsid w:val="00BA5524"/>
    <w:rsid w:val="00BA611C"/>
    <w:rsid w:val="00BA6190"/>
    <w:rsid w:val="00BA680A"/>
    <w:rsid w:val="00BA7276"/>
    <w:rsid w:val="00BA7A49"/>
    <w:rsid w:val="00BA7E6B"/>
    <w:rsid w:val="00BB0080"/>
    <w:rsid w:val="00BB0347"/>
    <w:rsid w:val="00BB05EC"/>
    <w:rsid w:val="00BB0771"/>
    <w:rsid w:val="00BB0815"/>
    <w:rsid w:val="00BB0875"/>
    <w:rsid w:val="00BB098D"/>
    <w:rsid w:val="00BB0CCB"/>
    <w:rsid w:val="00BB1738"/>
    <w:rsid w:val="00BB1EC3"/>
    <w:rsid w:val="00BB25D6"/>
    <w:rsid w:val="00BB26C0"/>
    <w:rsid w:val="00BB28D0"/>
    <w:rsid w:val="00BB2C10"/>
    <w:rsid w:val="00BB3575"/>
    <w:rsid w:val="00BB378D"/>
    <w:rsid w:val="00BB3CA3"/>
    <w:rsid w:val="00BB447D"/>
    <w:rsid w:val="00BB44B8"/>
    <w:rsid w:val="00BB4B35"/>
    <w:rsid w:val="00BB5134"/>
    <w:rsid w:val="00BB52AE"/>
    <w:rsid w:val="00BB5333"/>
    <w:rsid w:val="00BB598F"/>
    <w:rsid w:val="00BB6636"/>
    <w:rsid w:val="00BB6945"/>
    <w:rsid w:val="00BB6EA3"/>
    <w:rsid w:val="00BB708D"/>
    <w:rsid w:val="00BB7354"/>
    <w:rsid w:val="00BB7669"/>
    <w:rsid w:val="00BB7D85"/>
    <w:rsid w:val="00BB7FC5"/>
    <w:rsid w:val="00BC029C"/>
    <w:rsid w:val="00BC0673"/>
    <w:rsid w:val="00BC0A9A"/>
    <w:rsid w:val="00BC0B8D"/>
    <w:rsid w:val="00BC0CB4"/>
    <w:rsid w:val="00BC10F1"/>
    <w:rsid w:val="00BC1751"/>
    <w:rsid w:val="00BC1D9B"/>
    <w:rsid w:val="00BC1E0F"/>
    <w:rsid w:val="00BC2231"/>
    <w:rsid w:val="00BC2625"/>
    <w:rsid w:val="00BC27DE"/>
    <w:rsid w:val="00BC28D4"/>
    <w:rsid w:val="00BC2952"/>
    <w:rsid w:val="00BC2F09"/>
    <w:rsid w:val="00BC2F14"/>
    <w:rsid w:val="00BC37E1"/>
    <w:rsid w:val="00BC3AED"/>
    <w:rsid w:val="00BC3AFA"/>
    <w:rsid w:val="00BC40E7"/>
    <w:rsid w:val="00BC4594"/>
    <w:rsid w:val="00BC46F1"/>
    <w:rsid w:val="00BC4A7D"/>
    <w:rsid w:val="00BC4CA1"/>
    <w:rsid w:val="00BC4FD6"/>
    <w:rsid w:val="00BC5ADB"/>
    <w:rsid w:val="00BC5C09"/>
    <w:rsid w:val="00BC5F9D"/>
    <w:rsid w:val="00BC6335"/>
    <w:rsid w:val="00BC64DD"/>
    <w:rsid w:val="00BC653E"/>
    <w:rsid w:val="00BC6843"/>
    <w:rsid w:val="00BC6854"/>
    <w:rsid w:val="00BC6E40"/>
    <w:rsid w:val="00BC7326"/>
    <w:rsid w:val="00BC73A1"/>
    <w:rsid w:val="00BC7484"/>
    <w:rsid w:val="00BD0343"/>
    <w:rsid w:val="00BD073E"/>
    <w:rsid w:val="00BD1139"/>
    <w:rsid w:val="00BD1243"/>
    <w:rsid w:val="00BD1A51"/>
    <w:rsid w:val="00BD1BAD"/>
    <w:rsid w:val="00BD1BB4"/>
    <w:rsid w:val="00BD1C42"/>
    <w:rsid w:val="00BD1C8F"/>
    <w:rsid w:val="00BD23A5"/>
    <w:rsid w:val="00BD2497"/>
    <w:rsid w:val="00BD27E8"/>
    <w:rsid w:val="00BD27F7"/>
    <w:rsid w:val="00BD292C"/>
    <w:rsid w:val="00BD2F77"/>
    <w:rsid w:val="00BD303B"/>
    <w:rsid w:val="00BD32CF"/>
    <w:rsid w:val="00BD39AF"/>
    <w:rsid w:val="00BD3B80"/>
    <w:rsid w:val="00BD3E39"/>
    <w:rsid w:val="00BD4F85"/>
    <w:rsid w:val="00BD543A"/>
    <w:rsid w:val="00BD5C2C"/>
    <w:rsid w:val="00BD5E56"/>
    <w:rsid w:val="00BD5F0D"/>
    <w:rsid w:val="00BD62F2"/>
    <w:rsid w:val="00BD68AF"/>
    <w:rsid w:val="00BD69F6"/>
    <w:rsid w:val="00BD6C9F"/>
    <w:rsid w:val="00BD7384"/>
    <w:rsid w:val="00BD751C"/>
    <w:rsid w:val="00BD7652"/>
    <w:rsid w:val="00BD766A"/>
    <w:rsid w:val="00BD76F4"/>
    <w:rsid w:val="00BD7C23"/>
    <w:rsid w:val="00BD7CA7"/>
    <w:rsid w:val="00BD7CDB"/>
    <w:rsid w:val="00BD7DDC"/>
    <w:rsid w:val="00BE0244"/>
    <w:rsid w:val="00BE0612"/>
    <w:rsid w:val="00BE0674"/>
    <w:rsid w:val="00BE0998"/>
    <w:rsid w:val="00BE0A02"/>
    <w:rsid w:val="00BE1108"/>
    <w:rsid w:val="00BE15F6"/>
    <w:rsid w:val="00BE1BAA"/>
    <w:rsid w:val="00BE217E"/>
    <w:rsid w:val="00BE2483"/>
    <w:rsid w:val="00BE3E47"/>
    <w:rsid w:val="00BE401B"/>
    <w:rsid w:val="00BE4209"/>
    <w:rsid w:val="00BE43AC"/>
    <w:rsid w:val="00BE47CE"/>
    <w:rsid w:val="00BE48B1"/>
    <w:rsid w:val="00BE48BE"/>
    <w:rsid w:val="00BE4995"/>
    <w:rsid w:val="00BE4E0E"/>
    <w:rsid w:val="00BE52D0"/>
    <w:rsid w:val="00BE54A5"/>
    <w:rsid w:val="00BE58A3"/>
    <w:rsid w:val="00BE60B5"/>
    <w:rsid w:val="00BE60B7"/>
    <w:rsid w:val="00BE61EE"/>
    <w:rsid w:val="00BE6725"/>
    <w:rsid w:val="00BE6972"/>
    <w:rsid w:val="00BE6DDF"/>
    <w:rsid w:val="00BE7016"/>
    <w:rsid w:val="00BE72CA"/>
    <w:rsid w:val="00BE73C2"/>
    <w:rsid w:val="00BE75EF"/>
    <w:rsid w:val="00BE7B0D"/>
    <w:rsid w:val="00BE7C28"/>
    <w:rsid w:val="00BE7E70"/>
    <w:rsid w:val="00BE7E78"/>
    <w:rsid w:val="00BE7F4E"/>
    <w:rsid w:val="00BF1119"/>
    <w:rsid w:val="00BF1128"/>
    <w:rsid w:val="00BF19A3"/>
    <w:rsid w:val="00BF1E28"/>
    <w:rsid w:val="00BF28B7"/>
    <w:rsid w:val="00BF2C47"/>
    <w:rsid w:val="00BF304E"/>
    <w:rsid w:val="00BF3941"/>
    <w:rsid w:val="00BF3C66"/>
    <w:rsid w:val="00BF48F5"/>
    <w:rsid w:val="00BF4DA9"/>
    <w:rsid w:val="00BF5266"/>
    <w:rsid w:val="00BF54B4"/>
    <w:rsid w:val="00BF56B6"/>
    <w:rsid w:val="00BF58BF"/>
    <w:rsid w:val="00BF5A33"/>
    <w:rsid w:val="00BF5D48"/>
    <w:rsid w:val="00BF5DE3"/>
    <w:rsid w:val="00BF612F"/>
    <w:rsid w:val="00BF619A"/>
    <w:rsid w:val="00BF65B4"/>
    <w:rsid w:val="00BF6AA9"/>
    <w:rsid w:val="00BF6ECE"/>
    <w:rsid w:val="00BF73BE"/>
    <w:rsid w:val="00BF7897"/>
    <w:rsid w:val="00BF7A13"/>
    <w:rsid w:val="00C00136"/>
    <w:rsid w:val="00C004B0"/>
    <w:rsid w:val="00C0167B"/>
    <w:rsid w:val="00C01811"/>
    <w:rsid w:val="00C01CB1"/>
    <w:rsid w:val="00C0212E"/>
    <w:rsid w:val="00C023C8"/>
    <w:rsid w:val="00C027CC"/>
    <w:rsid w:val="00C03B19"/>
    <w:rsid w:val="00C03BB6"/>
    <w:rsid w:val="00C0421A"/>
    <w:rsid w:val="00C04391"/>
    <w:rsid w:val="00C04BDC"/>
    <w:rsid w:val="00C04EFB"/>
    <w:rsid w:val="00C054B7"/>
    <w:rsid w:val="00C055AF"/>
    <w:rsid w:val="00C066F9"/>
    <w:rsid w:val="00C0684B"/>
    <w:rsid w:val="00C07D19"/>
    <w:rsid w:val="00C10209"/>
    <w:rsid w:val="00C1044A"/>
    <w:rsid w:val="00C105EF"/>
    <w:rsid w:val="00C108AD"/>
    <w:rsid w:val="00C114F4"/>
    <w:rsid w:val="00C11A1B"/>
    <w:rsid w:val="00C11B75"/>
    <w:rsid w:val="00C12299"/>
    <w:rsid w:val="00C12816"/>
    <w:rsid w:val="00C12B5B"/>
    <w:rsid w:val="00C13104"/>
    <w:rsid w:val="00C13348"/>
    <w:rsid w:val="00C13CEC"/>
    <w:rsid w:val="00C13DA7"/>
    <w:rsid w:val="00C14041"/>
    <w:rsid w:val="00C14420"/>
    <w:rsid w:val="00C14558"/>
    <w:rsid w:val="00C147FB"/>
    <w:rsid w:val="00C14E61"/>
    <w:rsid w:val="00C155D8"/>
    <w:rsid w:val="00C156AD"/>
    <w:rsid w:val="00C15DD8"/>
    <w:rsid w:val="00C16207"/>
    <w:rsid w:val="00C1678A"/>
    <w:rsid w:val="00C16BED"/>
    <w:rsid w:val="00C16DCD"/>
    <w:rsid w:val="00C173E3"/>
    <w:rsid w:val="00C179F7"/>
    <w:rsid w:val="00C17FA4"/>
    <w:rsid w:val="00C20186"/>
    <w:rsid w:val="00C2018D"/>
    <w:rsid w:val="00C206C8"/>
    <w:rsid w:val="00C20B56"/>
    <w:rsid w:val="00C20D74"/>
    <w:rsid w:val="00C21647"/>
    <w:rsid w:val="00C21893"/>
    <w:rsid w:val="00C219DD"/>
    <w:rsid w:val="00C2210A"/>
    <w:rsid w:val="00C225ED"/>
    <w:rsid w:val="00C229DE"/>
    <w:rsid w:val="00C22C09"/>
    <w:rsid w:val="00C22E2E"/>
    <w:rsid w:val="00C23779"/>
    <w:rsid w:val="00C238C5"/>
    <w:rsid w:val="00C238FF"/>
    <w:rsid w:val="00C242CE"/>
    <w:rsid w:val="00C24649"/>
    <w:rsid w:val="00C24FEA"/>
    <w:rsid w:val="00C251FF"/>
    <w:rsid w:val="00C253A1"/>
    <w:rsid w:val="00C2543D"/>
    <w:rsid w:val="00C25704"/>
    <w:rsid w:val="00C25B45"/>
    <w:rsid w:val="00C25C46"/>
    <w:rsid w:val="00C2605F"/>
    <w:rsid w:val="00C26548"/>
    <w:rsid w:val="00C26961"/>
    <w:rsid w:val="00C26CFE"/>
    <w:rsid w:val="00C27477"/>
    <w:rsid w:val="00C27B6B"/>
    <w:rsid w:val="00C27DE4"/>
    <w:rsid w:val="00C302BD"/>
    <w:rsid w:val="00C30504"/>
    <w:rsid w:val="00C30898"/>
    <w:rsid w:val="00C308A8"/>
    <w:rsid w:val="00C30D56"/>
    <w:rsid w:val="00C30E1C"/>
    <w:rsid w:val="00C3123A"/>
    <w:rsid w:val="00C31345"/>
    <w:rsid w:val="00C31654"/>
    <w:rsid w:val="00C3186B"/>
    <w:rsid w:val="00C31C43"/>
    <w:rsid w:val="00C31FE2"/>
    <w:rsid w:val="00C32341"/>
    <w:rsid w:val="00C324F9"/>
    <w:rsid w:val="00C32745"/>
    <w:rsid w:val="00C32760"/>
    <w:rsid w:val="00C32BB3"/>
    <w:rsid w:val="00C32F1B"/>
    <w:rsid w:val="00C32F2B"/>
    <w:rsid w:val="00C330F9"/>
    <w:rsid w:val="00C33112"/>
    <w:rsid w:val="00C3343A"/>
    <w:rsid w:val="00C33843"/>
    <w:rsid w:val="00C33B7A"/>
    <w:rsid w:val="00C33CCA"/>
    <w:rsid w:val="00C34648"/>
    <w:rsid w:val="00C34AC6"/>
    <w:rsid w:val="00C35338"/>
    <w:rsid w:val="00C355AF"/>
    <w:rsid w:val="00C3580C"/>
    <w:rsid w:val="00C3582F"/>
    <w:rsid w:val="00C35BD4"/>
    <w:rsid w:val="00C35D67"/>
    <w:rsid w:val="00C366A0"/>
    <w:rsid w:val="00C3670D"/>
    <w:rsid w:val="00C36893"/>
    <w:rsid w:val="00C36976"/>
    <w:rsid w:val="00C36BC2"/>
    <w:rsid w:val="00C37C59"/>
    <w:rsid w:val="00C37CB5"/>
    <w:rsid w:val="00C402D2"/>
    <w:rsid w:val="00C4088B"/>
    <w:rsid w:val="00C40968"/>
    <w:rsid w:val="00C40C04"/>
    <w:rsid w:val="00C40CA5"/>
    <w:rsid w:val="00C40E98"/>
    <w:rsid w:val="00C40F01"/>
    <w:rsid w:val="00C41BF4"/>
    <w:rsid w:val="00C41E9D"/>
    <w:rsid w:val="00C41FC2"/>
    <w:rsid w:val="00C42379"/>
    <w:rsid w:val="00C430FD"/>
    <w:rsid w:val="00C43126"/>
    <w:rsid w:val="00C431C1"/>
    <w:rsid w:val="00C43291"/>
    <w:rsid w:val="00C43718"/>
    <w:rsid w:val="00C4495C"/>
    <w:rsid w:val="00C44B9A"/>
    <w:rsid w:val="00C44BAC"/>
    <w:rsid w:val="00C44C2E"/>
    <w:rsid w:val="00C44F9E"/>
    <w:rsid w:val="00C45EEA"/>
    <w:rsid w:val="00C45F85"/>
    <w:rsid w:val="00C4605E"/>
    <w:rsid w:val="00C4615E"/>
    <w:rsid w:val="00C46F08"/>
    <w:rsid w:val="00C46FC7"/>
    <w:rsid w:val="00C46FE4"/>
    <w:rsid w:val="00C4730C"/>
    <w:rsid w:val="00C473F6"/>
    <w:rsid w:val="00C47734"/>
    <w:rsid w:val="00C478E0"/>
    <w:rsid w:val="00C47B22"/>
    <w:rsid w:val="00C50303"/>
    <w:rsid w:val="00C50FE6"/>
    <w:rsid w:val="00C51935"/>
    <w:rsid w:val="00C519F3"/>
    <w:rsid w:val="00C51C8D"/>
    <w:rsid w:val="00C52074"/>
    <w:rsid w:val="00C52128"/>
    <w:rsid w:val="00C527FE"/>
    <w:rsid w:val="00C52B0E"/>
    <w:rsid w:val="00C52C3B"/>
    <w:rsid w:val="00C52DF3"/>
    <w:rsid w:val="00C52E96"/>
    <w:rsid w:val="00C5338A"/>
    <w:rsid w:val="00C541EE"/>
    <w:rsid w:val="00C5431A"/>
    <w:rsid w:val="00C54574"/>
    <w:rsid w:val="00C545F0"/>
    <w:rsid w:val="00C54C7A"/>
    <w:rsid w:val="00C5505F"/>
    <w:rsid w:val="00C5574E"/>
    <w:rsid w:val="00C55BEA"/>
    <w:rsid w:val="00C55F69"/>
    <w:rsid w:val="00C56260"/>
    <w:rsid w:val="00C565BB"/>
    <w:rsid w:val="00C569F6"/>
    <w:rsid w:val="00C56E78"/>
    <w:rsid w:val="00C5702F"/>
    <w:rsid w:val="00C57549"/>
    <w:rsid w:val="00C5759E"/>
    <w:rsid w:val="00C577A9"/>
    <w:rsid w:val="00C57DD6"/>
    <w:rsid w:val="00C60436"/>
    <w:rsid w:val="00C6053D"/>
    <w:rsid w:val="00C608B2"/>
    <w:rsid w:val="00C60A7B"/>
    <w:rsid w:val="00C60E24"/>
    <w:rsid w:val="00C6166C"/>
    <w:rsid w:val="00C62992"/>
    <w:rsid w:val="00C62ADC"/>
    <w:rsid w:val="00C62D47"/>
    <w:rsid w:val="00C63104"/>
    <w:rsid w:val="00C63E31"/>
    <w:rsid w:val="00C64841"/>
    <w:rsid w:val="00C64D41"/>
    <w:rsid w:val="00C65172"/>
    <w:rsid w:val="00C65C32"/>
    <w:rsid w:val="00C66023"/>
    <w:rsid w:val="00C660D9"/>
    <w:rsid w:val="00C663A8"/>
    <w:rsid w:val="00C6666C"/>
    <w:rsid w:val="00C67112"/>
    <w:rsid w:val="00C67263"/>
    <w:rsid w:val="00C67A3E"/>
    <w:rsid w:val="00C67BA3"/>
    <w:rsid w:val="00C67BCA"/>
    <w:rsid w:val="00C709DA"/>
    <w:rsid w:val="00C70F98"/>
    <w:rsid w:val="00C71271"/>
    <w:rsid w:val="00C7161C"/>
    <w:rsid w:val="00C7175A"/>
    <w:rsid w:val="00C71A78"/>
    <w:rsid w:val="00C71A96"/>
    <w:rsid w:val="00C71D91"/>
    <w:rsid w:val="00C71FDB"/>
    <w:rsid w:val="00C72531"/>
    <w:rsid w:val="00C72611"/>
    <w:rsid w:val="00C72E35"/>
    <w:rsid w:val="00C72FC6"/>
    <w:rsid w:val="00C734BC"/>
    <w:rsid w:val="00C73E31"/>
    <w:rsid w:val="00C74324"/>
    <w:rsid w:val="00C74641"/>
    <w:rsid w:val="00C74B4D"/>
    <w:rsid w:val="00C74B95"/>
    <w:rsid w:val="00C753A3"/>
    <w:rsid w:val="00C75417"/>
    <w:rsid w:val="00C75491"/>
    <w:rsid w:val="00C755E3"/>
    <w:rsid w:val="00C75C8A"/>
    <w:rsid w:val="00C76262"/>
    <w:rsid w:val="00C7681A"/>
    <w:rsid w:val="00C76863"/>
    <w:rsid w:val="00C76878"/>
    <w:rsid w:val="00C76CA8"/>
    <w:rsid w:val="00C76FDF"/>
    <w:rsid w:val="00C77307"/>
    <w:rsid w:val="00C77E0D"/>
    <w:rsid w:val="00C77FCB"/>
    <w:rsid w:val="00C8011C"/>
    <w:rsid w:val="00C803A1"/>
    <w:rsid w:val="00C80A67"/>
    <w:rsid w:val="00C81108"/>
    <w:rsid w:val="00C81494"/>
    <w:rsid w:val="00C81A19"/>
    <w:rsid w:val="00C81EB2"/>
    <w:rsid w:val="00C81F39"/>
    <w:rsid w:val="00C81F7B"/>
    <w:rsid w:val="00C82468"/>
    <w:rsid w:val="00C8257F"/>
    <w:rsid w:val="00C82759"/>
    <w:rsid w:val="00C82A1D"/>
    <w:rsid w:val="00C8355A"/>
    <w:rsid w:val="00C83BA3"/>
    <w:rsid w:val="00C83C65"/>
    <w:rsid w:val="00C83DB4"/>
    <w:rsid w:val="00C83EAC"/>
    <w:rsid w:val="00C8435B"/>
    <w:rsid w:val="00C845CA"/>
    <w:rsid w:val="00C84FC9"/>
    <w:rsid w:val="00C851D4"/>
    <w:rsid w:val="00C85521"/>
    <w:rsid w:val="00C860CB"/>
    <w:rsid w:val="00C86894"/>
    <w:rsid w:val="00C86EC7"/>
    <w:rsid w:val="00C86EFC"/>
    <w:rsid w:val="00C870CD"/>
    <w:rsid w:val="00C87378"/>
    <w:rsid w:val="00C87E56"/>
    <w:rsid w:val="00C90061"/>
    <w:rsid w:val="00C9013E"/>
    <w:rsid w:val="00C9075E"/>
    <w:rsid w:val="00C9112E"/>
    <w:rsid w:val="00C91431"/>
    <w:rsid w:val="00C91634"/>
    <w:rsid w:val="00C9166D"/>
    <w:rsid w:val="00C91916"/>
    <w:rsid w:val="00C91B9C"/>
    <w:rsid w:val="00C91FD7"/>
    <w:rsid w:val="00C92116"/>
    <w:rsid w:val="00C92A3B"/>
    <w:rsid w:val="00C92BAC"/>
    <w:rsid w:val="00C92BFE"/>
    <w:rsid w:val="00C9342F"/>
    <w:rsid w:val="00C93513"/>
    <w:rsid w:val="00C94037"/>
    <w:rsid w:val="00C943CA"/>
    <w:rsid w:val="00C944E7"/>
    <w:rsid w:val="00C946FF"/>
    <w:rsid w:val="00C953B1"/>
    <w:rsid w:val="00C954D9"/>
    <w:rsid w:val="00C95A51"/>
    <w:rsid w:val="00C95A59"/>
    <w:rsid w:val="00C95BF7"/>
    <w:rsid w:val="00C95C37"/>
    <w:rsid w:val="00C966C1"/>
    <w:rsid w:val="00C9680C"/>
    <w:rsid w:val="00C96A17"/>
    <w:rsid w:val="00C96DA5"/>
    <w:rsid w:val="00C9702E"/>
    <w:rsid w:val="00C971EC"/>
    <w:rsid w:val="00C97638"/>
    <w:rsid w:val="00C97A28"/>
    <w:rsid w:val="00C97B3E"/>
    <w:rsid w:val="00C97CC6"/>
    <w:rsid w:val="00CA0211"/>
    <w:rsid w:val="00CA0A89"/>
    <w:rsid w:val="00CA0A9D"/>
    <w:rsid w:val="00CA1EBC"/>
    <w:rsid w:val="00CA27CF"/>
    <w:rsid w:val="00CA27F1"/>
    <w:rsid w:val="00CA2DDE"/>
    <w:rsid w:val="00CA3039"/>
    <w:rsid w:val="00CA33D1"/>
    <w:rsid w:val="00CA3A52"/>
    <w:rsid w:val="00CA3F5A"/>
    <w:rsid w:val="00CA438C"/>
    <w:rsid w:val="00CA455D"/>
    <w:rsid w:val="00CA4812"/>
    <w:rsid w:val="00CA4C4A"/>
    <w:rsid w:val="00CA55FB"/>
    <w:rsid w:val="00CA56D4"/>
    <w:rsid w:val="00CA572B"/>
    <w:rsid w:val="00CA5998"/>
    <w:rsid w:val="00CA5AAD"/>
    <w:rsid w:val="00CA5C0A"/>
    <w:rsid w:val="00CA60A7"/>
    <w:rsid w:val="00CA665E"/>
    <w:rsid w:val="00CA6A09"/>
    <w:rsid w:val="00CA7066"/>
    <w:rsid w:val="00CA7471"/>
    <w:rsid w:val="00CA74DE"/>
    <w:rsid w:val="00CA7960"/>
    <w:rsid w:val="00CA79A8"/>
    <w:rsid w:val="00CB00F7"/>
    <w:rsid w:val="00CB01F9"/>
    <w:rsid w:val="00CB0252"/>
    <w:rsid w:val="00CB0344"/>
    <w:rsid w:val="00CB04DC"/>
    <w:rsid w:val="00CB0BC8"/>
    <w:rsid w:val="00CB0DF9"/>
    <w:rsid w:val="00CB0E6A"/>
    <w:rsid w:val="00CB1648"/>
    <w:rsid w:val="00CB1858"/>
    <w:rsid w:val="00CB1932"/>
    <w:rsid w:val="00CB22B3"/>
    <w:rsid w:val="00CB29DE"/>
    <w:rsid w:val="00CB2F9A"/>
    <w:rsid w:val="00CB3026"/>
    <w:rsid w:val="00CB35A0"/>
    <w:rsid w:val="00CB3EB5"/>
    <w:rsid w:val="00CB3ED2"/>
    <w:rsid w:val="00CB4490"/>
    <w:rsid w:val="00CB4591"/>
    <w:rsid w:val="00CB4933"/>
    <w:rsid w:val="00CB4F96"/>
    <w:rsid w:val="00CB540C"/>
    <w:rsid w:val="00CB5A08"/>
    <w:rsid w:val="00CB5ABF"/>
    <w:rsid w:val="00CB5ACE"/>
    <w:rsid w:val="00CB6117"/>
    <w:rsid w:val="00CB63DB"/>
    <w:rsid w:val="00CB68C0"/>
    <w:rsid w:val="00CB6A71"/>
    <w:rsid w:val="00CB6FE3"/>
    <w:rsid w:val="00CB7042"/>
    <w:rsid w:val="00CB70CE"/>
    <w:rsid w:val="00CB70FF"/>
    <w:rsid w:val="00CB7213"/>
    <w:rsid w:val="00CB7368"/>
    <w:rsid w:val="00CB74D8"/>
    <w:rsid w:val="00CB74EC"/>
    <w:rsid w:val="00CB77D3"/>
    <w:rsid w:val="00CB799E"/>
    <w:rsid w:val="00CC0076"/>
    <w:rsid w:val="00CC0372"/>
    <w:rsid w:val="00CC04F6"/>
    <w:rsid w:val="00CC0AC4"/>
    <w:rsid w:val="00CC0D30"/>
    <w:rsid w:val="00CC1026"/>
    <w:rsid w:val="00CC1183"/>
    <w:rsid w:val="00CC1C09"/>
    <w:rsid w:val="00CC2498"/>
    <w:rsid w:val="00CC24B3"/>
    <w:rsid w:val="00CC282D"/>
    <w:rsid w:val="00CC2DA5"/>
    <w:rsid w:val="00CC3379"/>
    <w:rsid w:val="00CC387A"/>
    <w:rsid w:val="00CC3CD6"/>
    <w:rsid w:val="00CC3F7D"/>
    <w:rsid w:val="00CC467B"/>
    <w:rsid w:val="00CC46F7"/>
    <w:rsid w:val="00CC46FA"/>
    <w:rsid w:val="00CC4928"/>
    <w:rsid w:val="00CC527F"/>
    <w:rsid w:val="00CC52CC"/>
    <w:rsid w:val="00CC5309"/>
    <w:rsid w:val="00CC56A2"/>
    <w:rsid w:val="00CC5770"/>
    <w:rsid w:val="00CC5CBB"/>
    <w:rsid w:val="00CC61B2"/>
    <w:rsid w:val="00CC6B11"/>
    <w:rsid w:val="00CC7C34"/>
    <w:rsid w:val="00CD02A7"/>
    <w:rsid w:val="00CD04D1"/>
    <w:rsid w:val="00CD0AFA"/>
    <w:rsid w:val="00CD1062"/>
    <w:rsid w:val="00CD1666"/>
    <w:rsid w:val="00CD1B6C"/>
    <w:rsid w:val="00CD1BB5"/>
    <w:rsid w:val="00CD2080"/>
    <w:rsid w:val="00CD2612"/>
    <w:rsid w:val="00CD2631"/>
    <w:rsid w:val="00CD2DBA"/>
    <w:rsid w:val="00CD3334"/>
    <w:rsid w:val="00CD355B"/>
    <w:rsid w:val="00CD3A94"/>
    <w:rsid w:val="00CD3C26"/>
    <w:rsid w:val="00CD3CB9"/>
    <w:rsid w:val="00CD3F59"/>
    <w:rsid w:val="00CD4127"/>
    <w:rsid w:val="00CD4B7F"/>
    <w:rsid w:val="00CD4D67"/>
    <w:rsid w:val="00CD51E9"/>
    <w:rsid w:val="00CD5DFE"/>
    <w:rsid w:val="00CD5F30"/>
    <w:rsid w:val="00CD658F"/>
    <w:rsid w:val="00CD7372"/>
    <w:rsid w:val="00CD75C3"/>
    <w:rsid w:val="00CD7880"/>
    <w:rsid w:val="00CD79A5"/>
    <w:rsid w:val="00CD7A07"/>
    <w:rsid w:val="00CD7DA5"/>
    <w:rsid w:val="00CE0601"/>
    <w:rsid w:val="00CE0638"/>
    <w:rsid w:val="00CE0771"/>
    <w:rsid w:val="00CE0E41"/>
    <w:rsid w:val="00CE167B"/>
    <w:rsid w:val="00CE16F1"/>
    <w:rsid w:val="00CE1E95"/>
    <w:rsid w:val="00CE1F49"/>
    <w:rsid w:val="00CE2253"/>
    <w:rsid w:val="00CE22B5"/>
    <w:rsid w:val="00CE2407"/>
    <w:rsid w:val="00CE2A6C"/>
    <w:rsid w:val="00CE3197"/>
    <w:rsid w:val="00CE3219"/>
    <w:rsid w:val="00CE34CF"/>
    <w:rsid w:val="00CE354A"/>
    <w:rsid w:val="00CE3AC5"/>
    <w:rsid w:val="00CE3E88"/>
    <w:rsid w:val="00CE43C2"/>
    <w:rsid w:val="00CE4AF0"/>
    <w:rsid w:val="00CE4B02"/>
    <w:rsid w:val="00CE4C23"/>
    <w:rsid w:val="00CE4F17"/>
    <w:rsid w:val="00CE5086"/>
    <w:rsid w:val="00CE5296"/>
    <w:rsid w:val="00CE52D3"/>
    <w:rsid w:val="00CE54F0"/>
    <w:rsid w:val="00CE56CD"/>
    <w:rsid w:val="00CE5E44"/>
    <w:rsid w:val="00CE5FC0"/>
    <w:rsid w:val="00CE601D"/>
    <w:rsid w:val="00CE6442"/>
    <w:rsid w:val="00CE66EA"/>
    <w:rsid w:val="00CE72D5"/>
    <w:rsid w:val="00CE7467"/>
    <w:rsid w:val="00CE7C7F"/>
    <w:rsid w:val="00CF0CEE"/>
    <w:rsid w:val="00CF12C5"/>
    <w:rsid w:val="00CF14BE"/>
    <w:rsid w:val="00CF1A21"/>
    <w:rsid w:val="00CF1F16"/>
    <w:rsid w:val="00CF1F48"/>
    <w:rsid w:val="00CF1FC3"/>
    <w:rsid w:val="00CF2161"/>
    <w:rsid w:val="00CF239F"/>
    <w:rsid w:val="00CF247B"/>
    <w:rsid w:val="00CF2B95"/>
    <w:rsid w:val="00CF3095"/>
    <w:rsid w:val="00CF31CD"/>
    <w:rsid w:val="00CF33FB"/>
    <w:rsid w:val="00CF38A8"/>
    <w:rsid w:val="00CF3C9B"/>
    <w:rsid w:val="00CF3E61"/>
    <w:rsid w:val="00CF420C"/>
    <w:rsid w:val="00CF46A3"/>
    <w:rsid w:val="00CF4A50"/>
    <w:rsid w:val="00CF4D71"/>
    <w:rsid w:val="00CF50D7"/>
    <w:rsid w:val="00CF556C"/>
    <w:rsid w:val="00CF5A85"/>
    <w:rsid w:val="00CF6594"/>
    <w:rsid w:val="00CF69F6"/>
    <w:rsid w:val="00CF6E1A"/>
    <w:rsid w:val="00CF7088"/>
    <w:rsid w:val="00CF7371"/>
    <w:rsid w:val="00CF75C4"/>
    <w:rsid w:val="00CF788D"/>
    <w:rsid w:val="00D00466"/>
    <w:rsid w:val="00D0065A"/>
    <w:rsid w:val="00D00C28"/>
    <w:rsid w:val="00D00FAB"/>
    <w:rsid w:val="00D010A9"/>
    <w:rsid w:val="00D019F1"/>
    <w:rsid w:val="00D01FC3"/>
    <w:rsid w:val="00D0214C"/>
    <w:rsid w:val="00D022A3"/>
    <w:rsid w:val="00D02B4C"/>
    <w:rsid w:val="00D02D2B"/>
    <w:rsid w:val="00D032AA"/>
    <w:rsid w:val="00D0372D"/>
    <w:rsid w:val="00D04472"/>
    <w:rsid w:val="00D05319"/>
    <w:rsid w:val="00D05372"/>
    <w:rsid w:val="00D0558F"/>
    <w:rsid w:val="00D05756"/>
    <w:rsid w:val="00D05760"/>
    <w:rsid w:val="00D05778"/>
    <w:rsid w:val="00D05868"/>
    <w:rsid w:val="00D05BE0"/>
    <w:rsid w:val="00D05C9C"/>
    <w:rsid w:val="00D05CFE"/>
    <w:rsid w:val="00D05EBB"/>
    <w:rsid w:val="00D0732E"/>
    <w:rsid w:val="00D07515"/>
    <w:rsid w:val="00D0772F"/>
    <w:rsid w:val="00D07C13"/>
    <w:rsid w:val="00D105A0"/>
    <w:rsid w:val="00D107EA"/>
    <w:rsid w:val="00D10B76"/>
    <w:rsid w:val="00D10EF7"/>
    <w:rsid w:val="00D115F2"/>
    <w:rsid w:val="00D1167D"/>
    <w:rsid w:val="00D11D37"/>
    <w:rsid w:val="00D129AE"/>
    <w:rsid w:val="00D12C29"/>
    <w:rsid w:val="00D13485"/>
    <w:rsid w:val="00D1383F"/>
    <w:rsid w:val="00D13A5A"/>
    <w:rsid w:val="00D1504B"/>
    <w:rsid w:val="00D153A6"/>
    <w:rsid w:val="00D1559D"/>
    <w:rsid w:val="00D15770"/>
    <w:rsid w:val="00D15E6C"/>
    <w:rsid w:val="00D16124"/>
    <w:rsid w:val="00D178DD"/>
    <w:rsid w:val="00D20401"/>
    <w:rsid w:val="00D20446"/>
    <w:rsid w:val="00D20921"/>
    <w:rsid w:val="00D2092E"/>
    <w:rsid w:val="00D20E47"/>
    <w:rsid w:val="00D21024"/>
    <w:rsid w:val="00D21C55"/>
    <w:rsid w:val="00D2243C"/>
    <w:rsid w:val="00D22451"/>
    <w:rsid w:val="00D22BD9"/>
    <w:rsid w:val="00D235DF"/>
    <w:rsid w:val="00D23724"/>
    <w:rsid w:val="00D23C8B"/>
    <w:rsid w:val="00D23DC6"/>
    <w:rsid w:val="00D23E99"/>
    <w:rsid w:val="00D24E7D"/>
    <w:rsid w:val="00D25357"/>
    <w:rsid w:val="00D2535D"/>
    <w:rsid w:val="00D254E9"/>
    <w:rsid w:val="00D25508"/>
    <w:rsid w:val="00D25B00"/>
    <w:rsid w:val="00D25E15"/>
    <w:rsid w:val="00D25F8F"/>
    <w:rsid w:val="00D261DD"/>
    <w:rsid w:val="00D26BBD"/>
    <w:rsid w:val="00D26ECB"/>
    <w:rsid w:val="00D27110"/>
    <w:rsid w:val="00D273EB"/>
    <w:rsid w:val="00D27985"/>
    <w:rsid w:val="00D27A2E"/>
    <w:rsid w:val="00D27C4C"/>
    <w:rsid w:val="00D27D3B"/>
    <w:rsid w:val="00D30213"/>
    <w:rsid w:val="00D30772"/>
    <w:rsid w:val="00D308DA"/>
    <w:rsid w:val="00D30A74"/>
    <w:rsid w:val="00D30A8E"/>
    <w:rsid w:val="00D30B6A"/>
    <w:rsid w:val="00D30C18"/>
    <w:rsid w:val="00D3112E"/>
    <w:rsid w:val="00D312D9"/>
    <w:rsid w:val="00D3141E"/>
    <w:rsid w:val="00D32087"/>
    <w:rsid w:val="00D326CD"/>
    <w:rsid w:val="00D32701"/>
    <w:rsid w:val="00D329B4"/>
    <w:rsid w:val="00D32A13"/>
    <w:rsid w:val="00D32EFB"/>
    <w:rsid w:val="00D32FC2"/>
    <w:rsid w:val="00D331F7"/>
    <w:rsid w:val="00D3326A"/>
    <w:rsid w:val="00D33F15"/>
    <w:rsid w:val="00D33FF2"/>
    <w:rsid w:val="00D35167"/>
    <w:rsid w:val="00D35725"/>
    <w:rsid w:val="00D35783"/>
    <w:rsid w:val="00D35A76"/>
    <w:rsid w:val="00D35ADA"/>
    <w:rsid w:val="00D36108"/>
    <w:rsid w:val="00D36E5F"/>
    <w:rsid w:val="00D36FA6"/>
    <w:rsid w:val="00D374A5"/>
    <w:rsid w:val="00D37CBD"/>
    <w:rsid w:val="00D401CA"/>
    <w:rsid w:val="00D401CE"/>
    <w:rsid w:val="00D40B5C"/>
    <w:rsid w:val="00D4125F"/>
    <w:rsid w:val="00D4189B"/>
    <w:rsid w:val="00D418DA"/>
    <w:rsid w:val="00D4197B"/>
    <w:rsid w:val="00D41C69"/>
    <w:rsid w:val="00D41D14"/>
    <w:rsid w:val="00D41DA7"/>
    <w:rsid w:val="00D422E3"/>
    <w:rsid w:val="00D430AE"/>
    <w:rsid w:val="00D43142"/>
    <w:rsid w:val="00D43407"/>
    <w:rsid w:val="00D43600"/>
    <w:rsid w:val="00D43AB2"/>
    <w:rsid w:val="00D44314"/>
    <w:rsid w:val="00D44696"/>
    <w:rsid w:val="00D44C42"/>
    <w:rsid w:val="00D455AA"/>
    <w:rsid w:val="00D45FC2"/>
    <w:rsid w:val="00D4620D"/>
    <w:rsid w:val="00D465B1"/>
    <w:rsid w:val="00D46829"/>
    <w:rsid w:val="00D46FDF"/>
    <w:rsid w:val="00D4716E"/>
    <w:rsid w:val="00D47742"/>
    <w:rsid w:val="00D50491"/>
    <w:rsid w:val="00D505F8"/>
    <w:rsid w:val="00D5125A"/>
    <w:rsid w:val="00D51390"/>
    <w:rsid w:val="00D5155D"/>
    <w:rsid w:val="00D51C0A"/>
    <w:rsid w:val="00D522B1"/>
    <w:rsid w:val="00D526AC"/>
    <w:rsid w:val="00D52963"/>
    <w:rsid w:val="00D52A04"/>
    <w:rsid w:val="00D52AEB"/>
    <w:rsid w:val="00D52C3E"/>
    <w:rsid w:val="00D52C75"/>
    <w:rsid w:val="00D52D98"/>
    <w:rsid w:val="00D53236"/>
    <w:rsid w:val="00D5348B"/>
    <w:rsid w:val="00D537FB"/>
    <w:rsid w:val="00D53A28"/>
    <w:rsid w:val="00D5474B"/>
    <w:rsid w:val="00D54BFC"/>
    <w:rsid w:val="00D54FAF"/>
    <w:rsid w:val="00D555BE"/>
    <w:rsid w:val="00D55776"/>
    <w:rsid w:val="00D557E7"/>
    <w:rsid w:val="00D559C3"/>
    <w:rsid w:val="00D55AD3"/>
    <w:rsid w:val="00D563D7"/>
    <w:rsid w:val="00D5704B"/>
    <w:rsid w:val="00D5744D"/>
    <w:rsid w:val="00D576C7"/>
    <w:rsid w:val="00D57C4E"/>
    <w:rsid w:val="00D6039A"/>
    <w:rsid w:val="00D6078D"/>
    <w:rsid w:val="00D612B3"/>
    <w:rsid w:val="00D616D7"/>
    <w:rsid w:val="00D6183C"/>
    <w:rsid w:val="00D6197A"/>
    <w:rsid w:val="00D6245B"/>
    <w:rsid w:val="00D62665"/>
    <w:rsid w:val="00D627FB"/>
    <w:rsid w:val="00D62B49"/>
    <w:rsid w:val="00D62C71"/>
    <w:rsid w:val="00D62C98"/>
    <w:rsid w:val="00D62C9E"/>
    <w:rsid w:val="00D636D0"/>
    <w:rsid w:val="00D6373F"/>
    <w:rsid w:val="00D63D7A"/>
    <w:rsid w:val="00D64B9B"/>
    <w:rsid w:val="00D64DC5"/>
    <w:rsid w:val="00D64E74"/>
    <w:rsid w:val="00D65868"/>
    <w:rsid w:val="00D65AE2"/>
    <w:rsid w:val="00D6602D"/>
    <w:rsid w:val="00D660E5"/>
    <w:rsid w:val="00D668C4"/>
    <w:rsid w:val="00D66EC4"/>
    <w:rsid w:val="00D66F9A"/>
    <w:rsid w:val="00D66FBD"/>
    <w:rsid w:val="00D671C2"/>
    <w:rsid w:val="00D67272"/>
    <w:rsid w:val="00D67437"/>
    <w:rsid w:val="00D70192"/>
    <w:rsid w:val="00D70656"/>
    <w:rsid w:val="00D70BD8"/>
    <w:rsid w:val="00D71B5A"/>
    <w:rsid w:val="00D72332"/>
    <w:rsid w:val="00D72382"/>
    <w:rsid w:val="00D72AD0"/>
    <w:rsid w:val="00D72EAF"/>
    <w:rsid w:val="00D72F38"/>
    <w:rsid w:val="00D736E0"/>
    <w:rsid w:val="00D73B00"/>
    <w:rsid w:val="00D73D32"/>
    <w:rsid w:val="00D73FCE"/>
    <w:rsid w:val="00D73FDF"/>
    <w:rsid w:val="00D74066"/>
    <w:rsid w:val="00D74A42"/>
    <w:rsid w:val="00D74C76"/>
    <w:rsid w:val="00D74F61"/>
    <w:rsid w:val="00D750D9"/>
    <w:rsid w:val="00D756F2"/>
    <w:rsid w:val="00D7579E"/>
    <w:rsid w:val="00D757F4"/>
    <w:rsid w:val="00D75B25"/>
    <w:rsid w:val="00D75E0E"/>
    <w:rsid w:val="00D75EBA"/>
    <w:rsid w:val="00D7621D"/>
    <w:rsid w:val="00D7748C"/>
    <w:rsid w:val="00D7758C"/>
    <w:rsid w:val="00D778DE"/>
    <w:rsid w:val="00D779BE"/>
    <w:rsid w:val="00D77A02"/>
    <w:rsid w:val="00D77BD6"/>
    <w:rsid w:val="00D77EBD"/>
    <w:rsid w:val="00D77F7D"/>
    <w:rsid w:val="00D803A5"/>
    <w:rsid w:val="00D8069F"/>
    <w:rsid w:val="00D80CEA"/>
    <w:rsid w:val="00D817E8"/>
    <w:rsid w:val="00D819AE"/>
    <w:rsid w:val="00D81C4D"/>
    <w:rsid w:val="00D81C6C"/>
    <w:rsid w:val="00D81DF1"/>
    <w:rsid w:val="00D82477"/>
    <w:rsid w:val="00D825E8"/>
    <w:rsid w:val="00D82A5D"/>
    <w:rsid w:val="00D82E11"/>
    <w:rsid w:val="00D84016"/>
    <w:rsid w:val="00D8413D"/>
    <w:rsid w:val="00D84476"/>
    <w:rsid w:val="00D845A6"/>
    <w:rsid w:val="00D84CBA"/>
    <w:rsid w:val="00D84F46"/>
    <w:rsid w:val="00D84FC9"/>
    <w:rsid w:val="00D8522D"/>
    <w:rsid w:val="00D85272"/>
    <w:rsid w:val="00D85A54"/>
    <w:rsid w:val="00D85F31"/>
    <w:rsid w:val="00D86499"/>
    <w:rsid w:val="00D86566"/>
    <w:rsid w:val="00D86989"/>
    <w:rsid w:val="00D86E8A"/>
    <w:rsid w:val="00D8723E"/>
    <w:rsid w:val="00D9022C"/>
    <w:rsid w:val="00D90C9A"/>
    <w:rsid w:val="00D90FDC"/>
    <w:rsid w:val="00D917AD"/>
    <w:rsid w:val="00D91947"/>
    <w:rsid w:val="00D919EB"/>
    <w:rsid w:val="00D91BC0"/>
    <w:rsid w:val="00D91D69"/>
    <w:rsid w:val="00D92548"/>
    <w:rsid w:val="00D92615"/>
    <w:rsid w:val="00D92CC2"/>
    <w:rsid w:val="00D92D4E"/>
    <w:rsid w:val="00D92D5C"/>
    <w:rsid w:val="00D92DBA"/>
    <w:rsid w:val="00D93B2A"/>
    <w:rsid w:val="00D93B8F"/>
    <w:rsid w:val="00D93BDA"/>
    <w:rsid w:val="00D940B6"/>
    <w:rsid w:val="00D94214"/>
    <w:rsid w:val="00D94254"/>
    <w:rsid w:val="00D943B7"/>
    <w:rsid w:val="00D94446"/>
    <w:rsid w:val="00D9452F"/>
    <w:rsid w:val="00D94B22"/>
    <w:rsid w:val="00D94F1F"/>
    <w:rsid w:val="00D95180"/>
    <w:rsid w:val="00D95183"/>
    <w:rsid w:val="00D95628"/>
    <w:rsid w:val="00D95F1E"/>
    <w:rsid w:val="00D9669B"/>
    <w:rsid w:val="00D9680E"/>
    <w:rsid w:val="00D96A5D"/>
    <w:rsid w:val="00D96E08"/>
    <w:rsid w:val="00D96E1A"/>
    <w:rsid w:val="00D97EDD"/>
    <w:rsid w:val="00D97F51"/>
    <w:rsid w:val="00DA0098"/>
    <w:rsid w:val="00DA02CA"/>
    <w:rsid w:val="00DA041E"/>
    <w:rsid w:val="00DA06D3"/>
    <w:rsid w:val="00DA0720"/>
    <w:rsid w:val="00DA10A0"/>
    <w:rsid w:val="00DA19B3"/>
    <w:rsid w:val="00DA1A55"/>
    <w:rsid w:val="00DA1A62"/>
    <w:rsid w:val="00DA1BDD"/>
    <w:rsid w:val="00DA205C"/>
    <w:rsid w:val="00DA225E"/>
    <w:rsid w:val="00DA2D95"/>
    <w:rsid w:val="00DA2DAC"/>
    <w:rsid w:val="00DA38DD"/>
    <w:rsid w:val="00DA4024"/>
    <w:rsid w:val="00DA43FA"/>
    <w:rsid w:val="00DA55A1"/>
    <w:rsid w:val="00DA567B"/>
    <w:rsid w:val="00DA56A4"/>
    <w:rsid w:val="00DA5C56"/>
    <w:rsid w:val="00DA5E87"/>
    <w:rsid w:val="00DA6368"/>
    <w:rsid w:val="00DA666D"/>
    <w:rsid w:val="00DA6812"/>
    <w:rsid w:val="00DA6AA6"/>
    <w:rsid w:val="00DA6D90"/>
    <w:rsid w:val="00DA6EAB"/>
    <w:rsid w:val="00DA7BB8"/>
    <w:rsid w:val="00DA7CDB"/>
    <w:rsid w:val="00DA7D2C"/>
    <w:rsid w:val="00DB0053"/>
    <w:rsid w:val="00DB027E"/>
    <w:rsid w:val="00DB06AC"/>
    <w:rsid w:val="00DB08C5"/>
    <w:rsid w:val="00DB0CD3"/>
    <w:rsid w:val="00DB0D83"/>
    <w:rsid w:val="00DB0DA1"/>
    <w:rsid w:val="00DB0EA0"/>
    <w:rsid w:val="00DB125E"/>
    <w:rsid w:val="00DB1669"/>
    <w:rsid w:val="00DB1C0E"/>
    <w:rsid w:val="00DB1DAD"/>
    <w:rsid w:val="00DB2085"/>
    <w:rsid w:val="00DB235B"/>
    <w:rsid w:val="00DB298C"/>
    <w:rsid w:val="00DB2A95"/>
    <w:rsid w:val="00DB3577"/>
    <w:rsid w:val="00DB379E"/>
    <w:rsid w:val="00DB3B92"/>
    <w:rsid w:val="00DB3D8C"/>
    <w:rsid w:val="00DB414E"/>
    <w:rsid w:val="00DB4F88"/>
    <w:rsid w:val="00DB5312"/>
    <w:rsid w:val="00DB554E"/>
    <w:rsid w:val="00DB581A"/>
    <w:rsid w:val="00DB5851"/>
    <w:rsid w:val="00DB5A78"/>
    <w:rsid w:val="00DB5C7E"/>
    <w:rsid w:val="00DB5D85"/>
    <w:rsid w:val="00DB6B21"/>
    <w:rsid w:val="00DB6F58"/>
    <w:rsid w:val="00DB72B9"/>
    <w:rsid w:val="00DB75D2"/>
    <w:rsid w:val="00DB79FD"/>
    <w:rsid w:val="00DC01C2"/>
    <w:rsid w:val="00DC02D1"/>
    <w:rsid w:val="00DC06B5"/>
    <w:rsid w:val="00DC0D35"/>
    <w:rsid w:val="00DC1794"/>
    <w:rsid w:val="00DC1ACF"/>
    <w:rsid w:val="00DC1C8A"/>
    <w:rsid w:val="00DC1D47"/>
    <w:rsid w:val="00DC2128"/>
    <w:rsid w:val="00DC34D4"/>
    <w:rsid w:val="00DC35C9"/>
    <w:rsid w:val="00DC36CB"/>
    <w:rsid w:val="00DC47DB"/>
    <w:rsid w:val="00DC544E"/>
    <w:rsid w:val="00DC551F"/>
    <w:rsid w:val="00DC6169"/>
    <w:rsid w:val="00DC61A4"/>
    <w:rsid w:val="00DC6236"/>
    <w:rsid w:val="00DC666C"/>
    <w:rsid w:val="00DC7A77"/>
    <w:rsid w:val="00DC7FCA"/>
    <w:rsid w:val="00DD00CE"/>
    <w:rsid w:val="00DD00E7"/>
    <w:rsid w:val="00DD062F"/>
    <w:rsid w:val="00DD0744"/>
    <w:rsid w:val="00DD1059"/>
    <w:rsid w:val="00DD1F1F"/>
    <w:rsid w:val="00DD1FAC"/>
    <w:rsid w:val="00DD23D7"/>
    <w:rsid w:val="00DD2496"/>
    <w:rsid w:val="00DD2529"/>
    <w:rsid w:val="00DD300D"/>
    <w:rsid w:val="00DD3142"/>
    <w:rsid w:val="00DD31F9"/>
    <w:rsid w:val="00DD33B4"/>
    <w:rsid w:val="00DD3686"/>
    <w:rsid w:val="00DD3740"/>
    <w:rsid w:val="00DD3950"/>
    <w:rsid w:val="00DD3BE4"/>
    <w:rsid w:val="00DD3F60"/>
    <w:rsid w:val="00DD4EC6"/>
    <w:rsid w:val="00DD539F"/>
    <w:rsid w:val="00DD5E3F"/>
    <w:rsid w:val="00DD6272"/>
    <w:rsid w:val="00DD725C"/>
    <w:rsid w:val="00DD72BD"/>
    <w:rsid w:val="00DE04DC"/>
    <w:rsid w:val="00DE0A40"/>
    <w:rsid w:val="00DE10F3"/>
    <w:rsid w:val="00DE1D89"/>
    <w:rsid w:val="00DE22B5"/>
    <w:rsid w:val="00DE2B7F"/>
    <w:rsid w:val="00DE2CE5"/>
    <w:rsid w:val="00DE3089"/>
    <w:rsid w:val="00DE3C0D"/>
    <w:rsid w:val="00DE3C73"/>
    <w:rsid w:val="00DE4E18"/>
    <w:rsid w:val="00DE4F57"/>
    <w:rsid w:val="00DE5076"/>
    <w:rsid w:val="00DE51E8"/>
    <w:rsid w:val="00DE5284"/>
    <w:rsid w:val="00DE5290"/>
    <w:rsid w:val="00DE5B45"/>
    <w:rsid w:val="00DE5BC4"/>
    <w:rsid w:val="00DE5BF6"/>
    <w:rsid w:val="00DE6426"/>
    <w:rsid w:val="00DE6504"/>
    <w:rsid w:val="00DE655B"/>
    <w:rsid w:val="00DE6CE1"/>
    <w:rsid w:val="00DE76BB"/>
    <w:rsid w:val="00DE77E9"/>
    <w:rsid w:val="00DF006F"/>
    <w:rsid w:val="00DF0D69"/>
    <w:rsid w:val="00DF0DA5"/>
    <w:rsid w:val="00DF0FC4"/>
    <w:rsid w:val="00DF1958"/>
    <w:rsid w:val="00DF19CC"/>
    <w:rsid w:val="00DF1F05"/>
    <w:rsid w:val="00DF23E9"/>
    <w:rsid w:val="00DF2975"/>
    <w:rsid w:val="00DF29C5"/>
    <w:rsid w:val="00DF3782"/>
    <w:rsid w:val="00DF4014"/>
    <w:rsid w:val="00DF4966"/>
    <w:rsid w:val="00DF4CAA"/>
    <w:rsid w:val="00DF5286"/>
    <w:rsid w:val="00DF54F1"/>
    <w:rsid w:val="00DF5601"/>
    <w:rsid w:val="00DF58E2"/>
    <w:rsid w:val="00DF5B9D"/>
    <w:rsid w:val="00DF71BD"/>
    <w:rsid w:val="00DF7504"/>
    <w:rsid w:val="00DF7830"/>
    <w:rsid w:val="00DF7858"/>
    <w:rsid w:val="00DF79FA"/>
    <w:rsid w:val="00DF7D85"/>
    <w:rsid w:val="00DF7DA6"/>
    <w:rsid w:val="00DF7E66"/>
    <w:rsid w:val="00DF7F49"/>
    <w:rsid w:val="00E0066C"/>
    <w:rsid w:val="00E00783"/>
    <w:rsid w:val="00E008CF"/>
    <w:rsid w:val="00E00B50"/>
    <w:rsid w:val="00E01195"/>
    <w:rsid w:val="00E01413"/>
    <w:rsid w:val="00E014D3"/>
    <w:rsid w:val="00E0175E"/>
    <w:rsid w:val="00E01ECC"/>
    <w:rsid w:val="00E024E5"/>
    <w:rsid w:val="00E025D8"/>
    <w:rsid w:val="00E02803"/>
    <w:rsid w:val="00E02B23"/>
    <w:rsid w:val="00E031B3"/>
    <w:rsid w:val="00E03627"/>
    <w:rsid w:val="00E039D3"/>
    <w:rsid w:val="00E03CCC"/>
    <w:rsid w:val="00E03F53"/>
    <w:rsid w:val="00E04562"/>
    <w:rsid w:val="00E04583"/>
    <w:rsid w:val="00E0504D"/>
    <w:rsid w:val="00E0561C"/>
    <w:rsid w:val="00E05D0C"/>
    <w:rsid w:val="00E061A1"/>
    <w:rsid w:val="00E0651E"/>
    <w:rsid w:val="00E06523"/>
    <w:rsid w:val="00E06C13"/>
    <w:rsid w:val="00E079BA"/>
    <w:rsid w:val="00E079C6"/>
    <w:rsid w:val="00E07D71"/>
    <w:rsid w:val="00E10253"/>
    <w:rsid w:val="00E102E5"/>
    <w:rsid w:val="00E10372"/>
    <w:rsid w:val="00E109E5"/>
    <w:rsid w:val="00E10B2A"/>
    <w:rsid w:val="00E10E56"/>
    <w:rsid w:val="00E11118"/>
    <w:rsid w:val="00E111CE"/>
    <w:rsid w:val="00E1161C"/>
    <w:rsid w:val="00E11C27"/>
    <w:rsid w:val="00E13042"/>
    <w:rsid w:val="00E135AB"/>
    <w:rsid w:val="00E1412C"/>
    <w:rsid w:val="00E142B4"/>
    <w:rsid w:val="00E14621"/>
    <w:rsid w:val="00E1494C"/>
    <w:rsid w:val="00E14D14"/>
    <w:rsid w:val="00E14E50"/>
    <w:rsid w:val="00E15548"/>
    <w:rsid w:val="00E155E0"/>
    <w:rsid w:val="00E15C60"/>
    <w:rsid w:val="00E15D67"/>
    <w:rsid w:val="00E15EF4"/>
    <w:rsid w:val="00E15F3E"/>
    <w:rsid w:val="00E16EDA"/>
    <w:rsid w:val="00E17113"/>
    <w:rsid w:val="00E1787A"/>
    <w:rsid w:val="00E17D1F"/>
    <w:rsid w:val="00E2018D"/>
    <w:rsid w:val="00E20409"/>
    <w:rsid w:val="00E20465"/>
    <w:rsid w:val="00E204A1"/>
    <w:rsid w:val="00E20825"/>
    <w:rsid w:val="00E2089E"/>
    <w:rsid w:val="00E20A40"/>
    <w:rsid w:val="00E20AF5"/>
    <w:rsid w:val="00E2115B"/>
    <w:rsid w:val="00E218FB"/>
    <w:rsid w:val="00E219D5"/>
    <w:rsid w:val="00E21C40"/>
    <w:rsid w:val="00E2289C"/>
    <w:rsid w:val="00E22AA9"/>
    <w:rsid w:val="00E22C6E"/>
    <w:rsid w:val="00E22D0C"/>
    <w:rsid w:val="00E23B09"/>
    <w:rsid w:val="00E23C1D"/>
    <w:rsid w:val="00E23F29"/>
    <w:rsid w:val="00E24470"/>
    <w:rsid w:val="00E24724"/>
    <w:rsid w:val="00E247DF"/>
    <w:rsid w:val="00E24EA0"/>
    <w:rsid w:val="00E25030"/>
    <w:rsid w:val="00E252D9"/>
    <w:rsid w:val="00E253E1"/>
    <w:rsid w:val="00E254C2"/>
    <w:rsid w:val="00E25832"/>
    <w:rsid w:val="00E25920"/>
    <w:rsid w:val="00E25B99"/>
    <w:rsid w:val="00E25D1F"/>
    <w:rsid w:val="00E25D6D"/>
    <w:rsid w:val="00E26068"/>
    <w:rsid w:val="00E2618F"/>
    <w:rsid w:val="00E268CE"/>
    <w:rsid w:val="00E2697E"/>
    <w:rsid w:val="00E271B5"/>
    <w:rsid w:val="00E27715"/>
    <w:rsid w:val="00E300D1"/>
    <w:rsid w:val="00E3021A"/>
    <w:rsid w:val="00E30756"/>
    <w:rsid w:val="00E30A11"/>
    <w:rsid w:val="00E30BBE"/>
    <w:rsid w:val="00E30EB1"/>
    <w:rsid w:val="00E31000"/>
    <w:rsid w:val="00E310A6"/>
    <w:rsid w:val="00E31401"/>
    <w:rsid w:val="00E324AB"/>
    <w:rsid w:val="00E32709"/>
    <w:rsid w:val="00E329B3"/>
    <w:rsid w:val="00E32D3E"/>
    <w:rsid w:val="00E32EE8"/>
    <w:rsid w:val="00E32FB5"/>
    <w:rsid w:val="00E33128"/>
    <w:rsid w:val="00E3343C"/>
    <w:rsid w:val="00E33BDD"/>
    <w:rsid w:val="00E3445E"/>
    <w:rsid w:val="00E3452F"/>
    <w:rsid w:val="00E34D3F"/>
    <w:rsid w:val="00E35232"/>
    <w:rsid w:val="00E35441"/>
    <w:rsid w:val="00E354F0"/>
    <w:rsid w:val="00E35525"/>
    <w:rsid w:val="00E3556B"/>
    <w:rsid w:val="00E35689"/>
    <w:rsid w:val="00E35DEF"/>
    <w:rsid w:val="00E36914"/>
    <w:rsid w:val="00E36C89"/>
    <w:rsid w:val="00E36D20"/>
    <w:rsid w:val="00E3710F"/>
    <w:rsid w:val="00E37337"/>
    <w:rsid w:val="00E373FA"/>
    <w:rsid w:val="00E37943"/>
    <w:rsid w:val="00E40761"/>
    <w:rsid w:val="00E40AB3"/>
    <w:rsid w:val="00E40B0D"/>
    <w:rsid w:val="00E40B0E"/>
    <w:rsid w:val="00E40E24"/>
    <w:rsid w:val="00E41A5A"/>
    <w:rsid w:val="00E41B05"/>
    <w:rsid w:val="00E41EAF"/>
    <w:rsid w:val="00E4226F"/>
    <w:rsid w:val="00E422CB"/>
    <w:rsid w:val="00E426F1"/>
    <w:rsid w:val="00E4293D"/>
    <w:rsid w:val="00E42AFE"/>
    <w:rsid w:val="00E42EE2"/>
    <w:rsid w:val="00E4322B"/>
    <w:rsid w:val="00E433A6"/>
    <w:rsid w:val="00E434B8"/>
    <w:rsid w:val="00E43523"/>
    <w:rsid w:val="00E43705"/>
    <w:rsid w:val="00E43BC7"/>
    <w:rsid w:val="00E44386"/>
    <w:rsid w:val="00E4438B"/>
    <w:rsid w:val="00E44508"/>
    <w:rsid w:val="00E44518"/>
    <w:rsid w:val="00E44B77"/>
    <w:rsid w:val="00E44BDC"/>
    <w:rsid w:val="00E44FCD"/>
    <w:rsid w:val="00E45279"/>
    <w:rsid w:val="00E457CC"/>
    <w:rsid w:val="00E463C6"/>
    <w:rsid w:val="00E46CB8"/>
    <w:rsid w:val="00E46FA3"/>
    <w:rsid w:val="00E47734"/>
    <w:rsid w:val="00E47EC5"/>
    <w:rsid w:val="00E47F46"/>
    <w:rsid w:val="00E47FC7"/>
    <w:rsid w:val="00E50023"/>
    <w:rsid w:val="00E5036A"/>
    <w:rsid w:val="00E51506"/>
    <w:rsid w:val="00E51571"/>
    <w:rsid w:val="00E51E30"/>
    <w:rsid w:val="00E51EAC"/>
    <w:rsid w:val="00E522B4"/>
    <w:rsid w:val="00E5231C"/>
    <w:rsid w:val="00E52C48"/>
    <w:rsid w:val="00E52D60"/>
    <w:rsid w:val="00E5309A"/>
    <w:rsid w:val="00E540EE"/>
    <w:rsid w:val="00E5416B"/>
    <w:rsid w:val="00E544DD"/>
    <w:rsid w:val="00E54869"/>
    <w:rsid w:val="00E54EE2"/>
    <w:rsid w:val="00E5528A"/>
    <w:rsid w:val="00E553D6"/>
    <w:rsid w:val="00E557DF"/>
    <w:rsid w:val="00E56067"/>
    <w:rsid w:val="00E56354"/>
    <w:rsid w:val="00E565D2"/>
    <w:rsid w:val="00E56A4E"/>
    <w:rsid w:val="00E57089"/>
    <w:rsid w:val="00E613D1"/>
    <w:rsid w:val="00E61FE7"/>
    <w:rsid w:val="00E62124"/>
    <w:rsid w:val="00E62196"/>
    <w:rsid w:val="00E625B7"/>
    <w:rsid w:val="00E62764"/>
    <w:rsid w:val="00E62C5D"/>
    <w:rsid w:val="00E63086"/>
    <w:rsid w:val="00E63097"/>
    <w:rsid w:val="00E63267"/>
    <w:rsid w:val="00E63310"/>
    <w:rsid w:val="00E635FA"/>
    <w:rsid w:val="00E6413D"/>
    <w:rsid w:val="00E642BD"/>
    <w:rsid w:val="00E6469B"/>
    <w:rsid w:val="00E64BC9"/>
    <w:rsid w:val="00E64DA3"/>
    <w:rsid w:val="00E65069"/>
    <w:rsid w:val="00E6588C"/>
    <w:rsid w:val="00E65A1F"/>
    <w:rsid w:val="00E65AA4"/>
    <w:rsid w:val="00E65BC9"/>
    <w:rsid w:val="00E65CED"/>
    <w:rsid w:val="00E660CA"/>
    <w:rsid w:val="00E660EB"/>
    <w:rsid w:val="00E66561"/>
    <w:rsid w:val="00E666FF"/>
    <w:rsid w:val="00E66AD7"/>
    <w:rsid w:val="00E66D69"/>
    <w:rsid w:val="00E6728D"/>
    <w:rsid w:val="00E674B1"/>
    <w:rsid w:val="00E67B72"/>
    <w:rsid w:val="00E7047D"/>
    <w:rsid w:val="00E7096A"/>
    <w:rsid w:val="00E71344"/>
    <w:rsid w:val="00E7134D"/>
    <w:rsid w:val="00E714BD"/>
    <w:rsid w:val="00E7161F"/>
    <w:rsid w:val="00E71A18"/>
    <w:rsid w:val="00E71E2C"/>
    <w:rsid w:val="00E724A5"/>
    <w:rsid w:val="00E72548"/>
    <w:rsid w:val="00E72638"/>
    <w:rsid w:val="00E72CA7"/>
    <w:rsid w:val="00E72CEA"/>
    <w:rsid w:val="00E7310B"/>
    <w:rsid w:val="00E73640"/>
    <w:rsid w:val="00E73A63"/>
    <w:rsid w:val="00E73B70"/>
    <w:rsid w:val="00E73CB1"/>
    <w:rsid w:val="00E73F23"/>
    <w:rsid w:val="00E740D5"/>
    <w:rsid w:val="00E743A5"/>
    <w:rsid w:val="00E7480A"/>
    <w:rsid w:val="00E75332"/>
    <w:rsid w:val="00E75690"/>
    <w:rsid w:val="00E75C89"/>
    <w:rsid w:val="00E764DA"/>
    <w:rsid w:val="00E76703"/>
    <w:rsid w:val="00E77051"/>
    <w:rsid w:val="00E77105"/>
    <w:rsid w:val="00E77A6D"/>
    <w:rsid w:val="00E77AA8"/>
    <w:rsid w:val="00E77B6C"/>
    <w:rsid w:val="00E80282"/>
    <w:rsid w:val="00E80398"/>
    <w:rsid w:val="00E80F07"/>
    <w:rsid w:val="00E80F30"/>
    <w:rsid w:val="00E81505"/>
    <w:rsid w:val="00E81B84"/>
    <w:rsid w:val="00E81F62"/>
    <w:rsid w:val="00E83730"/>
    <w:rsid w:val="00E83738"/>
    <w:rsid w:val="00E8379A"/>
    <w:rsid w:val="00E83AC6"/>
    <w:rsid w:val="00E83AD9"/>
    <w:rsid w:val="00E84258"/>
    <w:rsid w:val="00E8449D"/>
    <w:rsid w:val="00E84567"/>
    <w:rsid w:val="00E84FA4"/>
    <w:rsid w:val="00E8526B"/>
    <w:rsid w:val="00E8561A"/>
    <w:rsid w:val="00E85872"/>
    <w:rsid w:val="00E85BBF"/>
    <w:rsid w:val="00E869A9"/>
    <w:rsid w:val="00E86ADE"/>
    <w:rsid w:val="00E87215"/>
    <w:rsid w:val="00E876E9"/>
    <w:rsid w:val="00E87CEA"/>
    <w:rsid w:val="00E87E7D"/>
    <w:rsid w:val="00E9035B"/>
    <w:rsid w:val="00E9075D"/>
    <w:rsid w:val="00E907F5"/>
    <w:rsid w:val="00E90C5B"/>
    <w:rsid w:val="00E90E78"/>
    <w:rsid w:val="00E91269"/>
    <w:rsid w:val="00E91574"/>
    <w:rsid w:val="00E915D2"/>
    <w:rsid w:val="00E919A4"/>
    <w:rsid w:val="00E919D4"/>
    <w:rsid w:val="00E91D4A"/>
    <w:rsid w:val="00E91DC8"/>
    <w:rsid w:val="00E91DFE"/>
    <w:rsid w:val="00E91FFE"/>
    <w:rsid w:val="00E92280"/>
    <w:rsid w:val="00E925E6"/>
    <w:rsid w:val="00E9301C"/>
    <w:rsid w:val="00E93089"/>
    <w:rsid w:val="00E934CC"/>
    <w:rsid w:val="00E93951"/>
    <w:rsid w:val="00E939F7"/>
    <w:rsid w:val="00E93CC6"/>
    <w:rsid w:val="00E94006"/>
    <w:rsid w:val="00E94CB0"/>
    <w:rsid w:val="00E952BA"/>
    <w:rsid w:val="00E9582A"/>
    <w:rsid w:val="00E973A0"/>
    <w:rsid w:val="00E97688"/>
    <w:rsid w:val="00E97899"/>
    <w:rsid w:val="00E97D81"/>
    <w:rsid w:val="00EA019B"/>
    <w:rsid w:val="00EA022F"/>
    <w:rsid w:val="00EA0578"/>
    <w:rsid w:val="00EA06B3"/>
    <w:rsid w:val="00EA0DBC"/>
    <w:rsid w:val="00EA1023"/>
    <w:rsid w:val="00EA128E"/>
    <w:rsid w:val="00EA1575"/>
    <w:rsid w:val="00EA1640"/>
    <w:rsid w:val="00EA1832"/>
    <w:rsid w:val="00EA1D55"/>
    <w:rsid w:val="00EA1EB7"/>
    <w:rsid w:val="00EA233C"/>
    <w:rsid w:val="00EA25CE"/>
    <w:rsid w:val="00EA2AED"/>
    <w:rsid w:val="00EA2CD3"/>
    <w:rsid w:val="00EA3082"/>
    <w:rsid w:val="00EA3485"/>
    <w:rsid w:val="00EA368B"/>
    <w:rsid w:val="00EA385A"/>
    <w:rsid w:val="00EA3BAF"/>
    <w:rsid w:val="00EA3DC6"/>
    <w:rsid w:val="00EA4297"/>
    <w:rsid w:val="00EA4AF4"/>
    <w:rsid w:val="00EA52E4"/>
    <w:rsid w:val="00EA56F9"/>
    <w:rsid w:val="00EA5BA9"/>
    <w:rsid w:val="00EA5F7C"/>
    <w:rsid w:val="00EA6EA8"/>
    <w:rsid w:val="00EA7C5C"/>
    <w:rsid w:val="00EB080B"/>
    <w:rsid w:val="00EB0B4D"/>
    <w:rsid w:val="00EB1047"/>
    <w:rsid w:val="00EB2D53"/>
    <w:rsid w:val="00EB3608"/>
    <w:rsid w:val="00EB3D6D"/>
    <w:rsid w:val="00EB4574"/>
    <w:rsid w:val="00EB4A66"/>
    <w:rsid w:val="00EB4C3F"/>
    <w:rsid w:val="00EB56B1"/>
    <w:rsid w:val="00EB57B9"/>
    <w:rsid w:val="00EB5A66"/>
    <w:rsid w:val="00EB5E0F"/>
    <w:rsid w:val="00EB6212"/>
    <w:rsid w:val="00EB627E"/>
    <w:rsid w:val="00EB64D3"/>
    <w:rsid w:val="00EB6597"/>
    <w:rsid w:val="00EB6939"/>
    <w:rsid w:val="00EB6A6F"/>
    <w:rsid w:val="00EB6E07"/>
    <w:rsid w:val="00EB73E9"/>
    <w:rsid w:val="00EB76C4"/>
    <w:rsid w:val="00EB77F3"/>
    <w:rsid w:val="00EB7B4F"/>
    <w:rsid w:val="00EB7E5B"/>
    <w:rsid w:val="00EB7EEC"/>
    <w:rsid w:val="00EC024D"/>
    <w:rsid w:val="00EC02AE"/>
    <w:rsid w:val="00EC0371"/>
    <w:rsid w:val="00EC0509"/>
    <w:rsid w:val="00EC051C"/>
    <w:rsid w:val="00EC079F"/>
    <w:rsid w:val="00EC0E8C"/>
    <w:rsid w:val="00EC120E"/>
    <w:rsid w:val="00EC1497"/>
    <w:rsid w:val="00EC162F"/>
    <w:rsid w:val="00EC1CC0"/>
    <w:rsid w:val="00EC25C0"/>
    <w:rsid w:val="00EC2A4C"/>
    <w:rsid w:val="00EC2BEB"/>
    <w:rsid w:val="00EC2CC1"/>
    <w:rsid w:val="00EC3128"/>
    <w:rsid w:val="00EC34BE"/>
    <w:rsid w:val="00EC3677"/>
    <w:rsid w:val="00EC3700"/>
    <w:rsid w:val="00EC3916"/>
    <w:rsid w:val="00EC3964"/>
    <w:rsid w:val="00EC39E2"/>
    <w:rsid w:val="00EC39FD"/>
    <w:rsid w:val="00EC41CC"/>
    <w:rsid w:val="00EC42F2"/>
    <w:rsid w:val="00EC45BD"/>
    <w:rsid w:val="00EC4D09"/>
    <w:rsid w:val="00EC4D9A"/>
    <w:rsid w:val="00EC51C3"/>
    <w:rsid w:val="00EC54B8"/>
    <w:rsid w:val="00EC55B0"/>
    <w:rsid w:val="00EC5CAE"/>
    <w:rsid w:val="00EC6281"/>
    <w:rsid w:val="00EC66A0"/>
    <w:rsid w:val="00EC6838"/>
    <w:rsid w:val="00EC6912"/>
    <w:rsid w:val="00EC6C6A"/>
    <w:rsid w:val="00EC6FEB"/>
    <w:rsid w:val="00EC726C"/>
    <w:rsid w:val="00EC7446"/>
    <w:rsid w:val="00EC750A"/>
    <w:rsid w:val="00EC779A"/>
    <w:rsid w:val="00EC7A2B"/>
    <w:rsid w:val="00EC7DF6"/>
    <w:rsid w:val="00ED00AE"/>
    <w:rsid w:val="00ED0169"/>
    <w:rsid w:val="00ED0606"/>
    <w:rsid w:val="00ED0C0F"/>
    <w:rsid w:val="00ED1169"/>
    <w:rsid w:val="00ED141B"/>
    <w:rsid w:val="00ED14F5"/>
    <w:rsid w:val="00ED16D2"/>
    <w:rsid w:val="00ED1A1E"/>
    <w:rsid w:val="00ED1D7B"/>
    <w:rsid w:val="00ED1E34"/>
    <w:rsid w:val="00ED2219"/>
    <w:rsid w:val="00ED22D1"/>
    <w:rsid w:val="00ED392B"/>
    <w:rsid w:val="00ED3DB4"/>
    <w:rsid w:val="00ED3FF8"/>
    <w:rsid w:val="00ED4500"/>
    <w:rsid w:val="00ED47BE"/>
    <w:rsid w:val="00ED59FB"/>
    <w:rsid w:val="00ED5A1D"/>
    <w:rsid w:val="00ED642A"/>
    <w:rsid w:val="00ED6861"/>
    <w:rsid w:val="00ED69D4"/>
    <w:rsid w:val="00ED7076"/>
    <w:rsid w:val="00ED752E"/>
    <w:rsid w:val="00ED7718"/>
    <w:rsid w:val="00ED7AEF"/>
    <w:rsid w:val="00ED7B9D"/>
    <w:rsid w:val="00ED7C23"/>
    <w:rsid w:val="00EE0524"/>
    <w:rsid w:val="00EE0BD6"/>
    <w:rsid w:val="00EE0C62"/>
    <w:rsid w:val="00EE12F6"/>
    <w:rsid w:val="00EE1A49"/>
    <w:rsid w:val="00EE1FC7"/>
    <w:rsid w:val="00EE298B"/>
    <w:rsid w:val="00EE30E6"/>
    <w:rsid w:val="00EE315B"/>
    <w:rsid w:val="00EE38DD"/>
    <w:rsid w:val="00EE3D3E"/>
    <w:rsid w:val="00EE3D76"/>
    <w:rsid w:val="00EE3EC6"/>
    <w:rsid w:val="00EE4257"/>
    <w:rsid w:val="00EE4317"/>
    <w:rsid w:val="00EE43E3"/>
    <w:rsid w:val="00EE4698"/>
    <w:rsid w:val="00EE48DD"/>
    <w:rsid w:val="00EE4981"/>
    <w:rsid w:val="00EE4982"/>
    <w:rsid w:val="00EE4B38"/>
    <w:rsid w:val="00EE4E22"/>
    <w:rsid w:val="00EE5609"/>
    <w:rsid w:val="00EE5A74"/>
    <w:rsid w:val="00EE5EA3"/>
    <w:rsid w:val="00EE68B7"/>
    <w:rsid w:val="00EE6BFD"/>
    <w:rsid w:val="00EE7512"/>
    <w:rsid w:val="00EF0C00"/>
    <w:rsid w:val="00EF11CE"/>
    <w:rsid w:val="00EF1984"/>
    <w:rsid w:val="00EF1B50"/>
    <w:rsid w:val="00EF1BF3"/>
    <w:rsid w:val="00EF2219"/>
    <w:rsid w:val="00EF2490"/>
    <w:rsid w:val="00EF2A92"/>
    <w:rsid w:val="00EF3928"/>
    <w:rsid w:val="00EF3966"/>
    <w:rsid w:val="00EF3F18"/>
    <w:rsid w:val="00EF44DB"/>
    <w:rsid w:val="00EF4794"/>
    <w:rsid w:val="00EF4AF3"/>
    <w:rsid w:val="00EF4D41"/>
    <w:rsid w:val="00EF5551"/>
    <w:rsid w:val="00EF5F02"/>
    <w:rsid w:val="00EF5FB6"/>
    <w:rsid w:val="00EF6085"/>
    <w:rsid w:val="00EF62CE"/>
    <w:rsid w:val="00EF63E8"/>
    <w:rsid w:val="00EF676A"/>
    <w:rsid w:val="00EF6927"/>
    <w:rsid w:val="00EF6D27"/>
    <w:rsid w:val="00EF6DE6"/>
    <w:rsid w:val="00EF72A2"/>
    <w:rsid w:val="00EF745F"/>
    <w:rsid w:val="00EF74B9"/>
    <w:rsid w:val="00EF7A7A"/>
    <w:rsid w:val="00EF7CE3"/>
    <w:rsid w:val="00F00900"/>
    <w:rsid w:val="00F00AEA"/>
    <w:rsid w:val="00F00D71"/>
    <w:rsid w:val="00F00E12"/>
    <w:rsid w:val="00F012A4"/>
    <w:rsid w:val="00F017C5"/>
    <w:rsid w:val="00F018D9"/>
    <w:rsid w:val="00F01AD9"/>
    <w:rsid w:val="00F01E4C"/>
    <w:rsid w:val="00F01EEF"/>
    <w:rsid w:val="00F0201D"/>
    <w:rsid w:val="00F022E1"/>
    <w:rsid w:val="00F024E2"/>
    <w:rsid w:val="00F026D1"/>
    <w:rsid w:val="00F02B08"/>
    <w:rsid w:val="00F02CA4"/>
    <w:rsid w:val="00F02F96"/>
    <w:rsid w:val="00F0305F"/>
    <w:rsid w:val="00F036BA"/>
    <w:rsid w:val="00F03881"/>
    <w:rsid w:val="00F03C36"/>
    <w:rsid w:val="00F03C75"/>
    <w:rsid w:val="00F04529"/>
    <w:rsid w:val="00F046AC"/>
    <w:rsid w:val="00F048F2"/>
    <w:rsid w:val="00F04D84"/>
    <w:rsid w:val="00F0514F"/>
    <w:rsid w:val="00F05B35"/>
    <w:rsid w:val="00F05F75"/>
    <w:rsid w:val="00F06566"/>
    <w:rsid w:val="00F06582"/>
    <w:rsid w:val="00F06DCE"/>
    <w:rsid w:val="00F073B2"/>
    <w:rsid w:val="00F076E2"/>
    <w:rsid w:val="00F07911"/>
    <w:rsid w:val="00F07B96"/>
    <w:rsid w:val="00F07E8A"/>
    <w:rsid w:val="00F104BF"/>
    <w:rsid w:val="00F11945"/>
    <w:rsid w:val="00F11C00"/>
    <w:rsid w:val="00F13468"/>
    <w:rsid w:val="00F13A98"/>
    <w:rsid w:val="00F13AA7"/>
    <w:rsid w:val="00F13D02"/>
    <w:rsid w:val="00F1412F"/>
    <w:rsid w:val="00F147D7"/>
    <w:rsid w:val="00F14907"/>
    <w:rsid w:val="00F14946"/>
    <w:rsid w:val="00F14EA7"/>
    <w:rsid w:val="00F151DE"/>
    <w:rsid w:val="00F154B9"/>
    <w:rsid w:val="00F154C2"/>
    <w:rsid w:val="00F15EB0"/>
    <w:rsid w:val="00F163BC"/>
    <w:rsid w:val="00F16880"/>
    <w:rsid w:val="00F16B05"/>
    <w:rsid w:val="00F16B67"/>
    <w:rsid w:val="00F16C85"/>
    <w:rsid w:val="00F16D83"/>
    <w:rsid w:val="00F178DC"/>
    <w:rsid w:val="00F17AD8"/>
    <w:rsid w:val="00F17BD0"/>
    <w:rsid w:val="00F17E64"/>
    <w:rsid w:val="00F20112"/>
    <w:rsid w:val="00F2029F"/>
    <w:rsid w:val="00F20389"/>
    <w:rsid w:val="00F2043F"/>
    <w:rsid w:val="00F21172"/>
    <w:rsid w:val="00F215D2"/>
    <w:rsid w:val="00F21836"/>
    <w:rsid w:val="00F21A40"/>
    <w:rsid w:val="00F21A7B"/>
    <w:rsid w:val="00F21D1D"/>
    <w:rsid w:val="00F21DF3"/>
    <w:rsid w:val="00F2217C"/>
    <w:rsid w:val="00F22554"/>
    <w:rsid w:val="00F22653"/>
    <w:rsid w:val="00F22C6E"/>
    <w:rsid w:val="00F232E1"/>
    <w:rsid w:val="00F23675"/>
    <w:rsid w:val="00F23679"/>
    <w:rsid w:val="00F23A8A"/>
    <w:rsid w:val="00F23BDC"/>
    <w:rsid w:val="00F23C90"/>
    <w:rsid w:val="00F23DF0"/>
    <w:rsid w:val="00F23F73"/>
    <w:rsid w:val="00F2448B"/>
    <w:rsid w:val="00F2474F"/>
    <w:rsid w:val="00F24783"/>
    <w:rsid w:val="00F24A6D"/>
    <w:rsid w:val="00F25BDC"/>
    <w:rsid w:val="00F25EDA"/>
    <w:rsid w:val="00F25F4E"/>
    <w:rsid w:val="00F2637B"/>
    <w:rsid w:val="00F266F3"/>
    <w:rsid w:val="00F2760E"/>
    <w:rsid w:val="00F278C2"/>
    <w:rsid w:val="00F27B9F"/>
    <w:rsid w:val="00F30059"/>
    <w:rsid w:val="00F303FD"/>
    <w:rsid w:val="00F306BC"/>
    <w:rsid w:val="00F30FE7"/>
    <w:rsid w:val="00F312FE"/>
    <w:rsid w:val="00F314F5"/>
    <w:rsid w:val="00F31998"/>
    <w:rsid w:val="00F32226"/>
    <w:rsid w:val="00F3225C"/>
    <w:rsid w:val="00F324A7"/>
    <w:rsid w:val="00F325D7"/>
    <w:rsid w:val="00F32EA6"/>
    <w:rsid w:val="00F3308F"/>
    <w:rsid w:val="00F33410"/>
    <w:rsid w:val="00F33559"/>
    <w:rsid w:val="00F3386A"/>
    <w:rsid w:val="00F3409C"/>
    <w:rsid w:val="00F34541"/>
    <w:rsid w:val="00F35227"/>
    <w:rsid w:val="00F35281"/>
    <w:rsid w:val="00F36032"/>
    <w:rsid w:val="00F363CB"/>
    <w:rsid w:val="00F363DB"/>
    <w:rsid w:val="00F36ADB"/>
    <w:rsid w:val="00F36AF3"/>
    <w:rsid w:val="00F36E3A"/>
    <w:rsid w:val="00F401EB"/>
    <w:rsid w:val="00F40293"/>
    <w:rsid w:val="00F40721"/>
    <w:rsid w:val="00F40E03"/>
    <w:rsid w:val="00F414B1"/>
    <w:rsid w:val="00F41586"/>
    <w:rsid w:val="00F41B31"/>
    <w:rsid w:val="00F424E8"/>
    <w:rsid w:val="00F42ABB"/>
    <w:rsid w:val="00F42EB3"/>
    <w:rsid w:val="00F44756"/>
    <w:rsid w:val="00F44F88"/>
    <w:rsid w:val="00F4551B"/>
    <w:rsid w:val="00F459EC"/>
    <w:rsid w:val="00F45A9A"/>
    <w:rsid w:val="00F46867"/>
    <w:rsid w:val="00F46E25"/>
    <w:rsid w:val="00F50679"/>
    <w:rsid w:val="00F507B4"/>
    <w:rsid w:val="00F50A9B"/>
    <w:rsid w:val="00F50C9E"/>
    <w:rsid w:val="00F50ED9"/>
    <w:rsid w:val="00F50F85"/>
    <w:rsid w:val="00F51654"/>
    <w:rsid w:val="00F518E8"/>
    <w:rsid w:val="00F51C7E"/>
    <w:rsid w:val="00F5214B"/>
    <w:rsid w:val="00F52228"/>
    <w:rsid w:val="00F524AA"/>
    <w:rsid w:val="00F52695"/>
    <w:rsid w:val="00F52710"/>
    <w:rsid w:val="00F52906"/>
    <w:rsid w:val="00F529BC"/>
    <w:rsid w:val="00F52A26"/>
    <w:rsid w:val="00F52F87"/>
    <w:rsid w:val="00F539D7"/>
    <w:rsid w:val="00F5406A"/>
    <w:rsid w:val="00F5467A"/>
    <w:rsid w:val="00F547D4"/>
    <w:rsid w:val="00F54CBD"/>
    <w:rsid w:val="00F54FEF"/>
    <w:rsid w:val="00F55683"/>
    <w:rsid w:val="00F55709"/>
    <w:rsid w:val="00F55762"/>
    <w:rsid w:val="00F55AAC"/>
    <w:rsid w:val="00F568C9"/>
    <w:rsid w:val="00F571A0"/>
    <w:rsid w:val="00F57924"/>
    <w:rsid w:val="00F600B0"/>
    <w:rsid w:val="00F602A9"/>
    <w:rsid w:val="00F602B6"/>
    <w:rsid w:val="00F60958"/>
    <w:rsid w:val="00F610D7"/>
    <w:rsid w:val="00F610FD"/>
    <w:rsid w:val="00F6122A"/>
    <w:rsid w:val="00F62337"/>
    <w:rsid w:val="00F623FF"/>
    <w:rsid w:val="00F62422"/>
    <w:rsid w:val="00F6264D"/>
    <w:rsid w:val="00F628A9"/>
    <w:rsid w:val="00F628D0"/>
    <w:rsid w:val="00F629C2"/>
    <w:rsid w:val="00F62EC4"/>
    <w:rsid w:val="00F635C9"/>
    <w:rsid w:val="00F63869"/>
    <w:rsid w:val="00F638D3"/>
    <w:rsid w:val="00F63BBC"/>
    <w:rsid w:val="00F64034"/>
    <w:rsid w:val="00F641EC"/>
    <w:rsid w:val="00F64804"/>
    <w:rsid w:val="00F64F23"/>
    <w:rsid w:val="00F653C9"/>
    <w:rsid w:val="00F659B7"/>
    <w:rsid w:val="00F65A00"/>
    <w:rsid w:val="00F65B66"/>
    <w:rsid w:val="00F65E56"/>
    <w:rsid w:val="00F65E64"/>
    <w:rsid w:val="00F666E3"/>
    <w:rsid w:val="00F668DD"/>
    <w:rsid w:val="00F66ED9"/>
    <w:rsid w:val="00F67622"/>
    <w:rsid w:val="00F6777A"/>
    <w:rsid w:val="00F67B6E"/>
    <w:rsid w:val="00F67DD7"/>
    <w:rsid w:val="00F700A6"/>
    <w:rsid w:val="00F70130"/>
    <w:rsid w:val="00F7052B"/>
    <w:rsid w:val="00F70B2A"/>
    <w:rsid w:val="00F70EAF"/>
    <w:rsid w:val="00F71D6E"/>
    <w:rsid w:val="00F72A0C"/>
    <w:rsid w:val="00F72C42"/>
    <w:rsid w:val="00F730D0"/>
    <w:rsid w:val="00F73293"/>
    <w:rsid w:val="00F73AD5"/>
    <w:rsid w:val="00F73CA9"/>
    <w:rsid w:val="00F73E6D"/>
    <w:rsid w:val="00F742CC"/>
    <w:rsid w:val="00F7504A"/>
    <w:rsid w:val="00F751F1"/>
    <w:rsid w:val="00F754D4"/>
    <w:rsid w:val="00F757FE"/>
    <w:rsid w:val="00F75BD9"/>
    <w:rsid w:val="00F760C3"/>
    <w:rsid w:val="00F76721"/>
    <w:rsid w:val="00F76E85"/>
    <w:rsid w:val="00F7745A"/>
    <w:rsid w:val="00F776A4"/>
    <w:rsid w:val="00F77998"/>
    <w:rsid w:val="00F77BA6"/>
    <w:rsid w:val="00F77F42"/>
    <w:rsid w:val="00F77F55"/>
    <w:rsid w:val="00F809AD"/>
    <w:rsid w:val="00F80E0A"/>
    <w:rsid w:val="00F81282"/>
    <w:rsid w:val="00F81931"/>
    <w:rsid w:val="00F81AFD"/>
    <w:rsid w:val="00F81CB9"/>
    <w:rsid w:val="00F81F16"/>
    <w:rsid w:val="00F82158"/>
    <w:rsid w:val="00F823AF"/>
    <w:rsid w:val="00F823FE"/>
    <w:rsid w:val="00F82471"/>
    <w:rsid w:val="00F82690"/>
    <w:rsid w:val="00F82766"/>
    <w:rsid w:val="00F83012"/>
    <w:rsid w:val="00F83349"/>
    <w:rsid w:val="00F83367"/>
    <w:rsid w:val="00F83387"/>
    <w:rsid w:val="00F84013"/>
    <w:rsid w:val="00F84067"/>
    <w:rsid w:val="00F840C9"/>
    <w:rsid w:val="00F84359"/>
    <w:rsid w:val="00F84791"/>
    <w:rsid w:val="00F851D2"/>
    <w:rsid w:val="00F86095"/>
    <w:rsid w:val="00F861D0"/>
    <w:rsid w:val="00F863CD"/>
    <w:rsid w:val="00F8643A"/>
    <w:rsid w:val="00F86739"/>
    <w:rsid w:val="00F86CA7"/>
    <w:rsid w:val="00F86D74"/>
    <w:rsid w:val="00F86E4D"/>
    <w:rsid w:val="00F871BD"/>
    <w:rsid w:val="00F87DA1"/>
    <w:rsid w:val="00F9073E"/>
    <w:rsid w:val="00F90BC8"/>
    <w:rsid w:val="00F90E9C"/>
    <w:rsid w:val="00F9100A"/>
    <w:rsid w:val="00F91E8F"/>
    <w:rsid w:val="00F92062"/>
    <w:rsid w:val="00F92501"/>
    <w:rsid w:val="00F9295D"/>
    <w:rsid w:val="00F93040"/>
    <w:rsid w:val="00F930D1"/>
    <w:rsid w:val="00F930EC"/>
    <w:rsid w:val="00F93127"/>
    <w:rsid w:val="00F93223"/>
    <w:rsid w:val="00F93554"/>
    <w:rsid w:val="00F943E8"/>
    <w:rsid w:val="00F94587"/>
    <w:rsid w:val="00F946A2"/>
    <w:rsid w:val="00F94E49"/>
    <w:rsid w:val="00F94FA6"/>
    <w:rsid w:val="00F95964"/>
    <w:rsid w:val="00F95A37"/>
    <w:rsid w:val="00F95E7B"/>
    <w:rsid w:val="00F961E8"/>
    <w:rsid w:val="00F96381"/>
    <w:rsid w:val="00F977FF"/>
    <w:rsid w:val="00F97F3A"/>
    <w:rsid w:val="00FA0C09"/>
    <w:rsid w:val="00FA1103"/>
    <w:rsid w:val="00FA1684"/>
    <w:rsid w:val="00FA1699"/>
    <w:rsid w:val="00FA2294"/>
    <w:rsid w:val="00FA22F4"/>
    <w:rsid w:val="00FA2376"/>
    <w:rsid w:val="00FA2900"/>
    <w:rsid w:val="00FA2BC6"/>
    <w:rsid w:val="00FA2BDE"/>
    <w:rsid w:val="00FA30A0"/>
    <w:rsid w:val="00FA30F6"/>
    <w:rsid w:val="00FA329F"/>
    <w:rsid w:val="00FA33A7"/>
    <w:rsid w:val="00FA37C5"/>
    <w:rsid w:val="00FA3937"/>
    <w:rsid w:val="00FA3F63"/>
    <w:rsid w:val="00FA44C2"/>
    <w:rsid w:val="00FA4623"/>
    <w:rsid w:val="00FA4739"/>
    <w:rsid w:val="00FA4A2D"/>
    <w:rsid w:val="00FA4BBF"/>
    <w:rsid w:val="00FA4D74"/>
    <w:rsid w:val="00FA4E3C"/>
    <w:rsid w:val="00FA5469"/>
    <w:rsid w:val="00FA5689"/>
    <w:rsid w:val="00FA59EA"/>
    <w:rsid w:val="00FA5DAA"/>
    <w:rsid w:val="00FA6BE3"/>
    <w:rsid w:val="00FA7053"/>
    <w:rsid w:val="00FA71AE"/>
    <w:rsid w:val="00FA7276"/>
    <w:rsid w:val="00FA7CBA"/>
    <w:rsid w:val="00FA7EBC"/>
    <w:rsid w:val="00FB00B3"/>
    <w:rsid w:val="00FB0151"/>
    <w:rsid w:val="00FB0624"/>
    <w:rsid w:val="00FB07A7"/>
    <w:rsid w:val="00FB08AB"/>
    <w:rsid w:val="00FB0D67"/>
    <w:rsid w:val="00FB0D6D"/>
    <w:rsid w:val="00FB0D6F"/>
    <w:rsid w:val="00FB15F4"/>
    <w:rsid w:val="00FB1940"/>
    <w:rsid w:val="00FB1D15"/>
    <w:rsid w:val="00FB1F53"/>
    <w:rsid w:val="00FB24A6"/>
    <w:rsid w:val="00FB2ECC"/>
    <w:rsid w:val="00FB34F0"/>
    <w:rsid w:val="00FB3773"/>
    <w:rsid w:val="00FB3B11"/>
    <w:rsid w:val="00FB3F62"/>
    <w:rsid w:val="00FB4851"/>
    <w:rsid w:val="00FB546F"/>
    <w:rsid w:val="00FB59D9"/>
    <w:rsid w:val="00FB5A47"/>
    <w:rsid w:val="00FB5E27"/>
    <w:rsid w:val="00FB7025"/>
    <w:rsid w:val="00FB71DE"/>
    <w:rsid w:val="00FB74A9"/>
    <w:rsid w:val="00FB7889"/>
    <w:rsid w:val="00FB7CB0"/>
    <w:rsid w:val="00FB7D14"/>
    <w:rsid w:val="00FB7FDF"/>
    <w:rsid w:val="00FC089C"/>
    <w:rsid w:val="00FC0B25"/>
    <w:rsid w:val="00FC0B3E"/>
    <w:rsid w:val="00FC134E"/>
    <w:rsid w:val="00FC1DC6"/>
    <w:rsid w:val="00FC1DF2"/>
    <w:rsid w:val="00FC2A77"/>
    <w:rsid w:val="00FC327F"/>
    <w:rsid w:val="00FC3607"/>
    <w:rsid w:val="00FC3729"/>
    <w:rsid w:val="00FC38FC"/>
    <w:rsid w:val="00FC4228"/>
    <w:rsid w:val="00FC44A1"/>
    <w:rsid w:val="00FC4B87"/>
    <w:rsid w:val="00FC4BF3"/>
    <w:rsid w:val="00FC4F7F"/>
    <w:rsid w:val="00FC5116"/>
    <w:rsid w:val="00FC511B"/>
    <w:rsid w:val="00FC5401"/>
    <w:rsid w:val="00FC5971"/>
    <w:rsid w:val="00FC5AEE"/>
    <w:rsid w:val="00FC61C1"/>
    <w:rsid w:val="00FC67E7"/>
    <w:rsid w:val="00FC68CE"/>
    <w:rsid w:val="00FC6AC8"/>
    <w:rsid w:val="00FC6E80"/>
    <w:rsid w:val="00FC7497"/>
    <w:rsid w:val="00FC7CD8"/>
    <w:rsid w:val="00FD0582"/>
    <w:rsid w:val="00FD08AB"/>
    <w:rsid w:val="00FD0F3C"/>
    <w:rsid w:val="00FD1163"/>
    <w:rsid w:val="00FD19BD"/>
    <w:rsid w:val="00FD1ADA"/>
    <w:rsid w:val="00FD1D48"/>
    <w:rsid w:val="00FD1FE0"/>
    <w:rsid w:val="00FD21D2"/>
    <w:rsid w:val="00FD273C"/>
    <w:rsid w:val="00FD3082"/>
    <w:rsid w:val="00FD3576"/>
    <w:rsid w:val="00FD3579"/>
    <w:rsid w:val="00FD3C96"/>
    <w:rsid w:val="00FD3DE5"/>
    <w:rsid w:val="00FD4238"/>
    <w:rsid w:val="00FD445F"/>
    <w:rsid w:val="00FD4AB7"/>
    <w:rsid w:val="00FD5D4B"/>
    <w:rsid w:val="00FD5FD7"/>
    <w:rsid w:val="00FD5FF0"/>
    <w:rsid w:val="00FD615D"/>
    <w:rsid w:val="00FD65B9"/>
    <w:rsid w:val="00FD6BDB"/>
    <w:rsid w:val="00FD702A"/>
    <w:rsid w:val="00FD70DA"/>
    <w:rsid w:val="00FD78FF"/>
    <w:rsid w:val="00FD7B13"/>
    <w:rsid w:val="00FE0378"/>
    <w:rsid w:val="00FE0A8F"/>
    <w:rsid w:val="00FE0AA8"/>
    <w:rsid w:val="00FE0B15"/>
    <w:rsid w:val="00FE1394"/>
    <w:rsid w:val="00FE1DE6"/>
    <w:rsid w:val="00FE1FBC"/>
    <w:rsid w:val="00FE29D7"/>
    <w:rsid w:val="00FE2A3A"/>
    <w:rsid w:val="00FE30F4"/>
    <w:rsid w:val="00FE3163"/>
    <w:rsid w:val="00FE3635"/>
    <w:rsid w:val="00FE4367"/>
    <w:rsid w:val="00FE5C18"/>
    <w:rsid w:val="00FE64D7"/>
    <w:rsid w:val="00FE7564"/>
    <w:rsid w:val="00FE76D4"/>
    <w:rsid w:val="00FE77A8"/>
    <w:rsid w:val="00FE7C10"/>
    <w:rsid w:val="00FE7FD9"/>
    <w:rsid w:val="00FF01D9"/>
    <w:rsid w:val="00FF063F"/>
    <w:rsid w:val="00FF087A"/>
    <w:rsid w:val="00FF1208"/>
    <w:rsid w:val="00FF1C28"/>
    <w:rsid w:val="00FF1D28"/>
    <w:rsid w:val="00FF26C8"/>
    <w:rsid w:val="00FF2919"/>
    <w:rsid w:val="00FF2D61"/>
    <w:rsid w:val="00FF2E16"/>
    <w:rsid w:val="00FF402F"/>
    <w:rsid w:val="00FF41A4"/>
    <w:rsid w:val="00FF4375"/>
    <w:rsid w:val="00FF45A9"/>
    <w:rsid w:val="00FF5000"/>
    <w:rsid w:val="00FF5228"/>
    <w:rsid w:val="00FF58F1"/>
    <w:rsid w:val="00FF5AC0"/>
    <w:rsid w:val="00FF5B68"/>
    <w:rsid w:val="00FF5F1B"/>
    <w:rsid w:val="00FF627C"/>
    <w:rsid w:val="00FF65CA"/>
    <w:rsid w:val="00FF68EF"/>
    <w:rsid w:val="00FF6A82"/>
    <w:rsid w:val="00FF6E75"/>
    <w:rsid w:val="00FF78B3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0737"/>
    <o:shapelayout v:ext="edit">
      <o:idmap v:ext="edit" data="1"/>
    </o:shapelayout>
  </w:shapeDefaults>
  <w:decimalSymbol w:val=","/>
  <w:listSeparator w:val=";"/>
  <w14:docId w14:val="0CE9DE29"/>
  <w15:docId w15:val="{497FAD36-B609-4F6D-B58F-D4959726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algun Gothic" w:hAnsi="Rockwell" w:cs="Arial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C467C"/>
    <w:pPr>
      <w:spacing w:after="200" w:line="288" w:lineRule="auto"/>
    </w:pPr>
  </w:style>
  <w:style w:type="paragraph" w:styleId="Nadpis1">
    <w:name w:val="heading 1"/>
    <w:basedOn w:val="Normlny"/>
    <w:next w:val="Normlny"/>
    <w:link w:val="Nadpis1Char"/>
    <w:uiPriority w:val="99"/>
    <w:qFormat/>
    <w:rsid w:val="002771B2"/>
    <w:pPr>
      <w:keepNext/>
      <w:keepLines/>
      <w:spacing w:before="480" w:after="0"/>
      <w:outlineLvl w:val="0"/>
    </w:pPr>
    <w:rPr>
      <w:rFonts w:ascii="Bookman Old Style" w:hAnsi="Bookman Old Style" w:cs="Times New Roman"/>
      <w:bCs/>
      <w:caps/>
      <w:color w:val="9EC544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771B2"/>
    <w:pPr>
      <w:keepNext/>
      <w:keepLines/>
      <w:spacing w:before="200" w:after="0"/>
      <w:outlineLvl w:val="1"/>
    </w:pPr>
    <w:rPr>
      <w:rFonts w:ascii="Bookman Old Style" w:hAnsi="Bookman Old Style" w:cs="Times New Roman"/>
      <w:b/>
      <w:bCs/>
      <w:color w:val="9EC544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9"/>
    <w:qFormat/>
    <w:rsid w:val="002771B2"/>
    <w:pPr>
      <w:keepNext/>
      <w:keepLines/>
      <w:spacing w:before="60" w:after="0" w:line="240" w:lineRule="auto"/>
      <w:outlineLvl w:val="2"/>
    </w:pPr>
    <w:rPr>
      <w:rFonts w:cs="Times New Roman"/>
      <w:b/>
      <w:bCs/>
      <w:caps/>
      <w:color w:val="2A5B7F"/>
    </w:rPr>
  </w:style>
  <w:style w:type="paragraph" w:styleId="Nadpis4">
    <w:name w:val="heading 4"/>
    <w:basedOn w:val="Normlny"/>
    <w:next w:val="Normlny"/>
    <w:link w:val="Nadpis4Char"/>
    <w:uiPriority w:val="99"/>
    <w:qFormat/>
    <w:rsid w:val="002771B2"/>
    <w:pPr>
      <w:keepNext/>
      <w:keepLines/>
      <w:spacing w:before="200" w:after="0"/>
      <w:outlineLvl w:val="3"/>
    </w:pPr>
    <w:rPr>
      <w:rFonts w:ascii="Bookman Old Style" w:hAnsi="Bookman Old Style" w:cs="Times New Roman"/>
      <w:bCs/>
      <w:i/>
      <w:iCs/>
      <w:color w:val="9EC544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771B2"/>
    <w:pPr>
      <w:keepNext/>
      <w:keepLines/>
      <w:spacing w:before="200" w:after="0"/>
      <w:outlineLvl w:val="4"/>
    </w:pPr>
    <w:rPr>
      <w:rFonts w:cs="Times New Roman"/>
      <w:b/>
      <w:color w:val="77972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771B2"/>
    <w:pPr>
      <w:keepNext/>
      <w:keepLines/>
      <w:spacing w:before="200" w:after="0"/>
      <w:outlineLvl w:val="5"/>
    </w:pPr>
    <w:rPr>
      <w:rFonts w:ascii="Bookman Old Style" w:hAnsi="Bookman Old Style" w:cs="Times New Roman"/>
      <w:i/>
      <w:iCs/>
      <w:color w:val="77972F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771B2"/>
    <w:pPr>
      <w:keepNext/>
      <w:keepLines/>
      <w:spacing w:before="200" w:after="0"/>
      <w:outlineLvl w:val="6"/>
    </w:pPr>
    <w:rPr>
      <w:rFonts w:cs="Times New Roman"/>
      <w:b/>
      <w:iCs/>
      <w:color w:val="2A5B7F"/>
    </w:rPr>
  </w:style>
  <w:style w:type="paragraph" w:styleId="Nadpis8">
    <w:name w:val="heading 8"/>
    <w:basedOn w:val="Normlny"/>
    <w:next w:val="Normlny"/>
    <w:link w:val="Nadpis8Char"/>
    <w:uiPriority w:val="99"/>
    <w:qFormat/>
    <w:rsid w:val="002771B2"/>
    <w:pPr>
      <w:keepNext/>
      <w:keepLines/>
      <w:spacing w:before="200" w:after="0"/>
      <w:outlineLvl w:val="7"/>
    </w:pPr>
    <w:rPr>
      <w:rFonts w:ascii="Bookman Old Style" w:hAnsi="Bookman Old Style" w:cs="Times New Roman"/>
      <w:color w:val="9EC544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2771B2"/>
    <w:pPr>
      <w:keepNext/>
      <w:keepLines/>
      <w:spacing w:before="200" w:after="0"/>
      <w:outlineLvl w:val="8"/>
    </w:pPr>
    <w:rPr>
      <w:rFonts w:ascii="Bookman Old Style" w:hAnsi="Bookman Old Style" w:cs="Times New Roman"/>
      <w:i/>
      <w:iCs/>
      <w:color w:val="77972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771B2"/>
    <w:rPr>
      <w:rFonts w:ascii="Bookman Old Style" w:eastAsia="Malgun Gothic" w:hAnsi="Bookman Old Style" w:cs="Times New Roman"/>
      <w:bCs/>
      <w:caps/>
      <w:color w:val="9EC544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2771B2"/>
    <w:rPr>
      <w:rFonts w:ascii="Bookman Old Style" w:eastAsia="Malgun Gothic" w:hAnsi="Bookman Old Style" w:cs="Times New Roman"/>
      <w:b/>
      <w:bCs/>
      <w:color w:val="9EC544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2771B2"/>
    <w:rPr>
      <w:rFonts w:eastAsia="Malgun Gothic" w:cs="Times New Roman"/>
      <w:b/>
      <w:bCs/>
      <w:caps/>
      <w:color w:val="2A5B7F"/>
    </w:rPr>
  </w:style>
  <w:style w:type="character" w:customStyle="1" w:styleId="Nadpis4Char">
    <w:name w:val="Nadpis 4 Char"/>
    <w:basedOn w:val="Predvolenpsmoodseku"/>
    <w:link w:val="Nadpis4"/>
    <w:uiPriority w:val="99"/>
    <w:semiHidden/>
    <w:locked/>
    <w:rsid w:val="002771B2"/>
    <w:rPr>
      <w:rFonts w:ascii="Bookman Old Style" w:eastAsia="Malgun Gothic" w:hAnsi="Bookman Old Style" w:cs="Times New Roman"/>
      <w:bCs/>
      <w:i/>
      <w:iCs/>
      <w:color w:val="9EC544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2771B2"/>
    <w:rPr>
      <w:rFonts w:eastAsia="Malgun Gothic" w:cs="Times New Roman"/>
      <w:b/>
      <w:color w:val="77972F"/>
    </w:rPr>
  </w:style>
  <w:style w:type="character" w:customStyle="1" w:styleId="Nadpis6Char">
    <w:name w:val="Nadpis 6 Char"/>
    <w:basedOn w:val="Predvolenpsmoodseku"/>
    <w:link w:val="Nadpis6"/>
    <w:uiPriority w:val="99"/>
    <w:semiHidden/>
    <w:locked/>
    <w:rsid w:val="002771B2"/>
    <w:rPr>
      <w:rFonts w:ascii="Bookman Old Style" w:eastAsia="Malgun Gothic" w:hAnsi="Bookman Old Style" w:cs="Times New Roman"/>
      <w:i/>
      <w:iCs/>
      <w:color w:val="77972F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2771B2"/>
    <w:rPr>
      <w:rFonts w:eastAsia="Malgun Gothic" w:cs="Times New Roman"/>
      <w:b/>
      <w:iCs/>
      <w:color w:val="2A5B7F"/>
    </w:rPr>
  </w:style>
  <w:style w:type="character" w:customStyle="1" w:styleId="Nadpis8Char">
    <w:name w:val="Nadpis 8 Char"/>
    <w:basedOn w:val="Predvolenpsmoodseku"/>
    <w:link w:val="Nadpis8"/>
    <w:uiPriority w:val="99"/>
    <w:semiHidden/>
    <w:locked/>
    <w:rsid w:val="002771B2"/>
    <w:rPr>
      <w:rFonts w:ascii="Bookman Old Style" w:eastAsia="Malgun Gothic" w:hAnsi="Bookman Old Style" w:cs="Times New Roman"/>
      <w:color w:val="9EC544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9"/>
    <w:semiHidden/>
    <w:locked/>
    <w:rsid w:val="002771B2"/>
    <w:rPr>
      <w:rFonts w:ascii="Bookman Old Style" w:eastAsia="Malgun Gothic" w:hAnsi="Bookman Old Style" w:cs="Times New Roman"/>
      <w:i/>
      <w:iCs/>
      <w:color w:val="77972F"/>
      <w:sz w:val="20"/>
      <w:szCs w:val="20"/>
    </w:rPr>
  </w:style>
  <w:style w:type="paragraph" w:styleId="Popis">
    <w:name w:val="caption"/>
    <w:basedOn w:val="Normlny"/>
    <w:next w:val="Normlny"/>
    <w:uiPriority w:val="99"/>
    <w:qFormat/>
    <w:rsid w:val="002771B2"/>
    <w:pPr>
      <w:spacing w:line="240" w:lineRule="auto"/>
    </w:pPr>
    <w:rPr>
      <w:bCs/>
      <w:caps/>
      <w:color w:val="9EC544"/>
      <w:sz w:val="18"/>
      <w:szCs w:val="18"/>
    </w:rPr>
  </w:style>
  <w:style w:type="paragraph" w:styleId="Nzov">
    <w:name w:val="Title"/>
    <w:basedOn w:val="Normlny"/>
    <w:next w:val="Normlny"/>
    <w:link w:val="NzovChar"/>
    <w:uiPriority w:val="99"/>
    <w:qFormat/>
    <w:rsid w:val="002771B2"/>
    <w:pPr>
      <w:spacing w:before="360" w:after="60" w:line="240" w:lineRule="auto"/>
      <w:contextualSpacing/>
    </w:pPr>
    <w:rPr>
      <w:rFonts w:ascii="Bookman Old Style" w:hAnsi="Bookman Old Style" w:cs="Times New Roman"/>
      <w:caps/>
      <w:color w:val="000000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99"/>
    <w:locked/>
    <w:rsid w:val="002771B2"/>
    <w:rPr>
      <w:rFonts w:ascii="Bookman Old Style" w:eastAsia="Malgun Gothic" w:hAnsi="Bookman Old Style" w:cs="Times New Roman"/>
      <w:caps/>
      <w:color w:val="000000"/>
      <w:spacing w:val="-2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2771B2"/>
    <w:pPr>
      <w:numPr>
        <w:ilvl w:val="1"/>
      </w:numPr>
    </w:pPr>
    <w:rPr>
      <w:rFonts w:ascii="Bookman Old Style" w:hAnsi="Bookman Old Style" w:cs="Times New Roman"/>
      <w:iCs/>
      <w:caps/>
      <w:color w:val="2A5B7F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2771B2"/>
    <w:rPr>
      <w:rFonts w:ascii="Bookman Old Style" w:eastAsia="Malgun Gothic" w:hAnsi="Bookman Old Style" w:cs="Times New Roman"/>
      <w:iCs/>
      <w:caps/>
      <w:color w:val="2A5B7F"/>
      <w:sz w:val="24"/>
      <w:szCs w:val="24"/>
    </w:rPr>
  </w:style>
  <w:style w:type="character" w:styleId="Vrazn">
    <w:name w:val="Strong"/>
    <w:basedOn w:val="Predvolenpsmoodseku"/>
    <w:uiPriority w:val="99"/>
    <w:qFormat/>
    <w:rsid w:val="002771B2"/>
    <w:rPr>
      <w:rFonts w:cs="Times New Roman"/>
      <w:b/>
      <w:bCs/>
    </w:rPr>
  </w:style>
  <w:style w:type="character" w:styleId="Zvraznenie">
    <w:name w:val="Emphasis"/>
    <w:basedOn w:val="Predvolenpsmoodseku"/>
    <w:uiPriority w:val="99"/>
    <w:qFormat/>
    <w:rsid w:val="002771B2"/>
    <w:rPr>
      <w:rFonts w:cs="Times New Roman"/>
      <w:i/>
      <w:iCs/>
    </w:rPr>
  </w:style>
  <w:style w:type="paragraph" w:styleId="Bezriadkovania">
    <w:name w:val="No Spacing"/>
    <w:link w:val="BezriadkovaniaChar"/>
    <w:uiPriority w:val="99"/>
    <w:qFormat/>
    <w:rsid w:val="002771B2"/>
  </w:style>
  <w:style w:type="character" w:customStyle="1" w:styleId="BezriadkovaniaChar">
    <w:name w:val="Bez riadkovania Char"/>
    <w:basedOn w:val="Predvolenpsmoodseku"/>
    <w:link w:val="Bezriadkovania"/>
    <w:uiPriority w:val="99"/>
    <w:locked/>
    <w:rsid w:val="002771B2"/>
    <w:rPr>
      <w:rFonts w:cs="Times New Roman"/>
      <w:sz w:val="22"/>
      <w:szCs w:val="22"/>
      <w:lang w:val="sk-SK" w:eastAsia="sk-SK" w:bidi="ar-SA"/>
    </w:rPr>
  </w:style>
  <w:style w:type="paragraph" w:styleId="Odsekzoznamu">
    <w:name w:val="List Paragraph"/>
    <w:basedOn w:val="Normlny"/>
    <w:uiPriority w:val="99"/>
    <w:qFormat/>
    <w:rsid w:val="002771B2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99"/>
    <w:qFormat/>
    <w:rsid w:val="002771B2"/>
    <w:pPr>
      <w:spacing w:line="360" w:lineRule="auto"/>
    </w:pPr>
    <w:rPr>
      <w:i/>
      <w:iCs/>
      <w:color w:val="9EC544"/>
      <w:sz w:val="28"/>
    </w:rPr>
  </w:style>
  <w:style w:type="character" w:customStyle="1" w:styleId="CitciaChar">
    <w:name w:val="Citácia Char"/>
    <w:basedOn w:val="Predvolenpsmoodseku"/>
    <w:link w:val="Citcia"/>
    <w:uiPriority w:val="99"/>
    <w:locked/>
    <w:rsid w:val="002771B2"/>
    <w:rPr>
      <w:rFonts w:cs="Times New Roman"/>
      <w:i/>
      <w:iCs/>
      <w:color w:val="9EC544"/>
      <w:sz w:val="28"/>
    </w:rPr>
  </w:style>
  <w:style w:type="paragraph" w:styleId="Zvraznencitcia">
    <w:name w:val="Intense Quote"/>
    <w:basedOn w:val="Normlny"/>
    <w:next w:val="Normlny"/>
    <w:link w:val="ZvraznencitciaChar"/>
    <w:uiPriority w:val="99"/>
    <w:qFormat/>
    <w:rsid w:val="002771B2"/>
    <w:pPr>
      <w:pBdr>
        <w:top w:val="single" w:sz="36" w:space="5" w:color="000000"/>
        <w:bottom w:val="single" w:sz="18" w:space="5" w:color="2A5B7F"/>
      </w:pBdr>
      <w:spacing w:before="200" w:after="280" w:line="360" w:lineRule="auto"/>
    </w:pPr>
    <w:rPr>
      <w:b/>
      <w:bCs/>
      <w:i/>
      <w:iCs/>
      <w:color w:val="7F7F7F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99"/>
    <w:locked/>
    <w:rsid w:val="002771B2"/>
    <w:rPr>
      <w:rFonts w:cs="Times New Roman"/>
      <w:b/>
      <w:bCs/>
      <w:i/>
      <w:iCs/>
      <w:color w:val="7F7F7F"/>
      <w:sz w:val="26"/>
    </w:rPr>
  </w:style>
  <w:style w:type="character" w:styleId="Jemnzvraznenie">
    <w:name w:val="Subtle Emphasis"/>
    <w:basedOn w:val="Predvolenpsmoodseku"/>
    <w:uiPriority w:val="99"/>
    <w:qFormat/>
    <w:rsid w:val="002771B2"/>
    <w:rPr>
      <w:rFonts w:cs="Times New Roman"/>
      <w:i/>
      <w:iCs/>
      <w:color w:val="9EC544"/>
    </w:rPr>
  </w:style>
  <w:style w:type="character" w:styleId="Intenzvnezvraznenie">
    <w:name w:val="Intense Emphasis"/>
    <w:basedOn w:val="Predvolenpsmoodseku"/>
    <w:uiPriority w:val="99"/>
    <w:qFormat/>
    <w:rsid w:val="002771B2"/>
    <w:rPr>
      <w:rFonts w:cs="Times New Roman"/>
      <w:b/>
      <w:bCs/>
      <w:i/>
      <w:iCs/>
      <w:color w:val="2A5B7F"/>
    </w:rPr>
  </w:style>
  <w:style w:type="character" w:styleId="Jemnodkaz">
    <w:name w:val="Subtle Reference"/>
    <w:basedOn w:val="Predvolenpsmoodseku"/>
    <w:uiPriority w:val="99"/>
    <w:qFormat/>
    <w:rsid w:val="002771B2"/>
    <w:rPr>
      <w:rFonts w:ascii="Rockwell" w:hAnsi="Rockwell" w:cs="Times New Roman"/>
      <w:smallCaps/>
      <w:color w:val="50BEA3"/>
      <w:sz w:val="22"/>
      <w:u w:val="none"/>
    </w:rPr>
  </w:style>
  <w:style w:type="character" w:styleId="Zvraznenodkaz">
    <w:name w:val="Intense Reference"/>
    <w:basedOn w:val="Predvolenpsmoodseku"/>
    <w:uiPriority w:val="99"/>
    <w:qFormat/>
    <w:rsid w:val="002771B2"/>
    <w:rPr>
      <w:rFonts w:ascii="Rockwell" w:hAnsi="Rockwell" w:cs="Times New Roman"/>
      <w:b/>
      <w:bCs/>
      <w:caps/>
      <w:color w:val="50BEA3"/>
      <w:spacing w:val="5"/>
      <w:sz w:val="22"/>
      <w:u w:val="single"/>
    </w:rPr>
  </w:style>
  <w:style w:type="character" w:styleId="Nzovknihy">
    <w:name w:val="Book Title"/>
    <w:basedOn w:val="Predvolenpsmoodseku"/>
    <w:uiPriority w:val="99"/>
    <w:qFormat/>
    <w:rsid w:val="002771B2"/>
    <w:rPr>
      <w:rFonts w:ascii="Rockwell" w:hAnsi="Rockwell" w:cs="Times New Roman"/>
      <w:b/>
      <w:bCs/>
      <w:caps/>
      <w:color w:val="50651F"/>
      <w:spacing w:val="5"/>
      <w:sz w:val="22"/>
    </w:rPr>
  </w:style>
  <w:style w:type="paragraph" w:styleId="Hlavikaobsahu">
    <w:name w:val="TOC Heading"/>
    <w:basedOn w:val="Nadpis1"/>
    <w:next w:val="Normlny"/>
    <w:uiPriority w:val="99"/>
    <w:qFormat/>
    <w:rsid w:val="002771B2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rsid w:val="0027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771B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2771B2"/>
    <w:rPr>
      <w:rFonts w:cs="Times New Roman"/>
      <w:color w:val="808080"/>
    </w:rPr>
  </w:style>
  <w:style w:type="paragraph" w:styleId="Hlavika">
    <w:name w:val="header"/>
    <w:basedOn w:val="Normlny"/>
    <w:link w:val="HlavikaChar"/>
    <w:uiPriority w:val="99"/>
    <w:rsid w:val="00277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2771B2"/>
    <w:rPr>
      <w:rFonts w:cs="Times New Roman"/>
    </w:rPr>
  </w:style>
  <w:style w:type="paragraph" w:styleId="Pta">
    <w:name w:val="footer"/>
    <w:aliases w:val="Char,Char Char31 Char Char Char Char Char,Char Char31 Char Char Char"/>
    <w:basedOn w:val="Normlny"/>
    <w:link w:val="PtaChar"/>
    <w:uiPriority w:val="99"/>
    <w:rsid w:val="00277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Char Char,Char Char31 Char Char Char Char Char Char,Char Char31 Char Char Char Char"/>
    <w:basedOn w:val="Predvolenpsmoodseku"/>
    <w:link w:val="Pta"/>
    <w:uiPriority w:val="99"/>
    <w:locked/>
    <w:rsid w:val="002771B2"/>
    <w:rPr>
      <w:rFonts w:cs="Times New Roman"/>
    </w:rPr>
  </w:style>
  <w:style w:type="character" w:styleId="Hypertextovprepojenie">
    <w:name w:val="Hyperlink"/>
    <w:basedOn w:val="Predvolenpsmoodseku"/>
    <w:uiPriority w:val="99"/>
    <w:rsid w:val="003C3DBF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C92BFE"/>
    <w:rPr>
      <w:rFonts w:cs="Times New Roman"/>
      <w:color w:val="A0BCD3"/>
      <w:u w:val="single"/>
    </w:rPr>
  </w:style>
  <w:style w:type="table" w:styleId="Mriekatabuky">
    <w:name w:val="Table Grid"/>
    <w:basedOn w:val="Normlnatabuka"/>
    <w:uiPriority w:val="59"/>
    <w:locked/>
    <w:rsid w:val="00437BB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DF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3">
    <w:name w:val="Nadpis 1 Char3"/>
    <w:aliases w:val="Nadpis 1 Char2 Char2,Nadpis 1 Char Char1 Char2,Nadpis 1 Char2 Char1 Char1 Char1,Nadpis 1 Char Char1 Char1 Char1 Char1,Nadpis 1 Char3 Char Char Char Char1 Char1,Nadpis 1 Char2 Char1 Char1 Char Char Char Char1,Nadpis 1 Char3 Char Char Char1"/>
    <w:rsid w:val="00C5702F"/>
    <w:rPr>
      <w:rFonts w:ascii="Times New Roman" w:hAnsi="Times New Roman"/>
      <w:b/>
      <w:sz w:val="28"/>
      <w:szCs w:val="28"/>
      <w:lang w:val="sk-SK" w:eastAsia="cs-CZ" w:bidi="ar-SA"/>
    </w:rPr>
  </w:style>
  <w:style w:type="character" w:styleId="Odkaznakomentr">
    <w:name w:val="annotation reference"/>
    <w:basedOn w:val="Predvolenpsmoodseku"/>
    <w:uiPriority w:val="99"/>
    <w:semiHidden/>
    <w:unhideWhenUsed/>
    <w:rsid w:val="0088256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8256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8256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8256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8256E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3E04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mailto:David.Cicmanec@apa.sk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Terezia.Jamborova@apa.s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pa.s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cid:image001.png@01D92CB6.711A287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393A0-18C1-439F-91FE-87F683CE6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6577</TotalTime>
  <Pages>11</Pages>
  <Words>2893</Words>
  <Characters>13889</Characters>
  <Application>Microsoft Office Word</Application>
  <DocSecurity>0</DocSecurity>
  <Lines>115</Lines>
  <Paragraphs>33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Prehľad cien ovocia a zeleniny</vt:lpstr>
      <vt:lpstr>Prehľad cien ovocia a zeleniny</vt:lpstr>
    </vt:vector>
  </TitlesOfParts>
  <Company/>
  <LinksUpToDate>false</LinksUpToDate>
  <CharactersWithSpaces>16749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cien ovocia a zeleniny</dc:title>
  <dc:subject/>
  <dc:creator>PPA-ATIS</dc:creator>
  <cp:keywords/>
  <dc:description/>
  <cp:lastModifiedBy>Jamborová Terézia</cp:lastModifiedBy>
  <cp:revision>199</cp:revision>
  <cp:lastPrinted>2024-03-20T09:08:00Z</cp:lastPrinted>
  <dcterms:created xsi:type="dcterms:W3CDTF">2023-02-23T08:49:00Z</dcterms:created>
  <dcterms:modified xsi:type="dcterms:W3CDTF">2025-12-05T10:15:00Z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2,4,a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2023-10-04T11:40:55Z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b2193c1b-bc27-4557-adb4-fa4e47041362</vt:lpwstr>
  </property>
  <property fmtid="{D5CDD505-2E9C-101B-9397-08002B2CF9AE}" pid="12" name="MSIP_Label_54743a8a-75f7-4ac9-9741-a35bd0337f21_ContentBits">
    <vt:lpwstr>2</vt:lpwstr>
  </property>
</Properties>
</file>